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D40" w:rsidRPr="003F3803" w:rsidRDefault="002F4D40" w:rsidP="003F3803">
      <w:pPr>
        <w:pStyle w:val="NormalWeb"/>
        <w:spacing w:before="0" w:beforeAutospacing="0" w:after="0" w:afterAutospacing="0"/>
        <w:jc w:val="both"/>
        <w:rPr>
          <w:b/>
          <w:bCs/>
          <w:u w:val="single"/>
        </w:rPr>
      </w:pPr>
      <w:r>
        <w:rPr>
          <w:noProof/>
        </w:rPr>
        <w:pict>
          <v:rect id="_x0000_s1026" style="position:absolute;left:0;text-align:left;margin-left:130.3pt;margin-top:-2.3pt;width:296.85pt;height:63pt;z-index:251617280" stroked="f">
            <v:textbox>
              <w:txbxContent>
                <w:p w:rsidR="002F4D40" w:rsidRPr="00B52981" w:rsidRDefault="002F4D40" w:rsidP="00F67669">
                  <w:pPr>
                    <w:pStyle w:val="NormalWeb"/>
                    <w:spacing w:after="0" w:afterAutospacing="0"/>
                    <w:jc w:val="center"/>
                    <w:rPr>
                      <w:rFonts w:ascii="Georgia" w:hAnsi="Georgia"/>
                      <w:i/>
                      <w:iCs/>
                      <w:color w:val="0000CC"/>
                      <w:sz w:val="28"/>
                      <w:szCs w:val="28"/>
                    </w:rPr>
                  </w:pPr>
                  <w:r w:rsidRPr="00B52981">
                    <w:rPr>
                      <w:rFonts w:ascii="Georgia" w:hAnsi="Georgia"/>
                      <w:b/>
                      <w:bCs/>
                      <w:i/>
                      <w:iCs/>
                      <w:color w:val="0000CC"/>
                      <w:sz w:val="28"/>
                      <w:szCs w:val="28"/>
                    </w:rPr>
                    <w:t xml:space="preserve">Анализ  </w:t>
                  </w:r>
                  <w:r w:rsidRPr="00B52981">
                    <w:rPr>
                      <w:rFonts w:ascii="Georgia" w:hAnsi="Georgia"/>
                      <w:b/>
                      <w:bCs/>
                      <w:i/>
                      <w:iCs/>
                      <w:color w:val="0000CC"/>
                      <w:sz w:val="28"/>
                      <w:szCs w:val="28"/>
                    </w:rPr>
                    <w:br/>
                    <w:t>методической работы</w:t>
                  </w:r>
                </w:p>
                <w:p w:rsidR="002F4D40" w:rsidRPr="00B52981" w:rsidRDefault="002F4D40" w:rsidP="00B52981">
                  <w:pPr>
                    <w:pStyle w:val="NormalWeb"/>
                    <w:spacing w:before="0" w:beforeAutospacing="0" w:after="0" w:afterAutospacing="0"/>
                    <w:ind w:right="49"/>
                    <w:jc w:val="center"/>
                    <w:rPr>
                      <w:rFonts w:ascii="Georgia" w:hAnsi="Georgia"/>
                      <w:i/>
                      <w:iCs/>
                      <w:color w:val="0000CC"/>
                      <w:sz w:val="28"/>
                      <w:szCs w:val="28"/>
                    </w:rPr>
                  </w:pPr>
                  <w:r w:rsidRPr="00B52981">
                    <w:rPr>
                      <w:rFonts w:ascii="Georgia" w:hAnsi="Georgia"/>
                      <w:b/>
                      <w:bCs/>
                      <w:i/>
                      <w:iCs/>
                      <w:color w:val="0000CC"/>
                      <w:sz w:val="28"/>
                      <w:szCs w:val="28"/>
                    </w:rPr>
                    <w:t>в  201</w:t>
                  </w:r>
                  <w:r>
                    <w:rPr>
                      <w:rFonts w:ascii="Georgia" w:hAnsi="Georgia"/>
                      <w:b/>
                      <w:bCs/>
                      <w:i/>
                      <w:iCs/>
                      <w:color w:val="0000CC"/>
                      <w:sz w:val="28"/>
                      <w:szCs w:val="28"/>
                    </w:rPr>
                    <w:t>5</w:t>
                  </w:r>
                  <w:r w:rsidRPr="00B52981">
                    <w:rPr>
                      <w:rFonts w:ascii="Georgia" w:hAnsi="Georgia"/>
                      <w:b/>
                      <w:bCs/>
                      <w:i/>
                      <w:iCs/>
                      <w:color w:val="0000CC"/>
                      <w:sz w:val="28"/>
                      <w:szCs w:val="28"/>
                    </w:rPr>
                    <w:t>-201</w:t>
                  </w:r>
                  <w:r>
                    <w:rPr>
                      <w:rFonts w:ascii="Georgia" w:hAnsi="Georgia"/>
                      <w:b/>
                      <w:bCs/>
                      <w:i/>
                      <w:iCs/>
                      <w:color w:val="0000CC"/>
                      <w:sz w:val="28"/>
                      <w:szCs w:val="28"/>
                    </w:rPr>
                    <w:t>6</w:t>
                  </w:r>
                  <w:r w:rsidRPr="00B52981">
                    <w:rPr>
                      <w:rFonts w:ascii="Georgia" w:hAnsi="Georgia"/>
                      <w:b/>
                      <w:bCs/>
                      <w:i/>
                      <w:iCs/>
                      <w:color w:val="0000CC"/>
                      <w:sz w:val="28"/>
                      <w:szCs w:val="28"/>
                    </w:rPr>
                    <w:t xml:space="preserve"> учебном году</w:t>
                  </w:r>
                </w:p>
                <w:p w:rsidR="002F4D40" w:rsidRPr="00311506" w:rsidRDefault="002F4D40" w:rsidP="00F67669">
                  <w:pPr>
                    <w:jc w:val="center"/>
                  </w:pP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left:0;text-align:left;margin-left:27.1pt;margin-top:-.2pt;width:86.6pt;height:52.7pt;z-index:251644928;visibility:visible">
            <v:imagedata r:id="rId7" o:title=""/>
          </v:shape>
        </w:pict>
      </w:r>
    </w:p>
    <w:p w:rsidR="002F4D40" w:rsidRPr="003F3803" w:rsidRDefault="002F4D40" w:rsidP="003F3803">
      <w:pPr>
        <w:pStyle w:val="NormalWeb"/>
        <w:spacing w:before="0" w:beforeAutospacing="0" w:after="0" w:afterAutospacing="0"/>
        <w:ind w:firstLine="539"/>
        <w:jc w:val="both"/>
        <w:rPr>
          <w:b/>
          <w:bCs/>
          <w:u w:val="single"/>
        </w:rPr>
      </w:pPr>
    </w:p>
    <w:p w:rsidR="002F4D40" w:rsidRPr="003F3803" w:rsidRDefault="002F4D40" w:rsidP="003F3803">
      <w:pPr>
        <w:pStyle w:val="NormalWeb"/>
        <w:spacing w:before="0" w:beforeAutospacing="0" w:after="0" w:afterAutospacing="0"/>
        <w:ind w:firstLine="539"/>
        <w:jc w:val="both"/>
        <w:rPr>
          <w:b/>
          <w:bCs/>
          <w:u w:val="single"/>
        </w:rPr>
      </w:pPr>
    </w:p>
    <w:p w:rsidR="002F4D40" w:rsidRPr="003F3803" w:rsidRDefault="002F4D40" w:rsidP="003F3803">
      <w:pPr>
        <w:pStyle w:val="NormalWeb"/>
        <w:spacing w:before="0" w:beforeAutospacing="0" w:after="0" w:afterAutospacing="0"/>
        <w:ind w:firstLine="539"/>
        <w:jc w:val="both"/>
        <w:rPr>
          <w:b/>
          <w:bCs/>
          <w:u w:val="single"/>
        </w:rPr>
      </w:pPr>
    </w:p>
    <w:p w:rsidR="002F4D40" w:rsidRPr="003F3803" w:rsidRDefault="002F4D40" w:rsidP="003F3803">
      <w:pPr>
        <w:pStyle w:val="NormalWeb"/>
        <w:spacing w:before="0" w:beforeAutospacing="0" w:after="0" w:afterAutospacing="0"/>
        <w:ind w:firstLine="539"/>
        <w:jc w:val="both"/>
        <w:rPr>
          <w:b/>
          <w:bCs/>
          <w:u w:val="single"/>
        </w:rPr>
      </w:pPr>
    </w:p>
    <w:p w:rsidR="002F4D40" w:rsidRPr="003F3803" w:rsidRDefault="002F4D40" w:rsidP="003F3803">
      <w:pPr>
        <w:pStyle w:val="NormalWeb"/>
        <w:spacing w:before="0" w:beforeAutospacing="0" w:after="0" w:afterAutospacing="0"/>
        <w:ind w:firstLine="539"/>
        <w:jc w:val="both"/>
        <w:rPr>
          <w:b/>
          <w:bCs/>
          <w:u w:val="single"/>
        </w:rPr>
      </w:pPr>
    </w:p>
    <w:p w:rsidR="002F4D40" w:rsidRPr="003F3803" w:rsidRDefault="002F4D40" w:rsidP="003F3803">
      <w:pPr>
        <w:pStyle w:val="NormalWeb"/>
        <w:spacing w:before="0" w:beforeAutospacing="0" w:after="0" w:afterAutospacing="0"/>
        <w:ind w:firstLine="539"/>
        <w:jc w:val="both"/>
      </w:pPr>
      <w:r w:rsidRPr="003F3803">
        <w:rPr>
          <w:b/>
          <w:bCs/>
          <w:u w:val="single"/>
        </w:rPr>
        <w:t>Цель анализа:</w:t>
      </w:r>
      <w:r w:rsidRPr="003F3803">
        <w:t xml:space="preserve"> определение уровня продуктивности методической работы в педагогическом сопровождении учителя в процессе его профессиональной деятельности и педагогической поддержке в соответствии с его профессиональными потребностями с целью достижения поставленных перед школой задач.</w:t>
      </w:r>
    </w:p>
    <w:p w:rsidR="002F4D40" w:rsidRPr="003F3803" w:rsidRDefault="002F4D40" w:rsidP="003F3803">
      <w:pPr>
        <w:ind w:firstLine="540"/>
        <w:jc w:val="both"/>
      </w:pPr>
      <w:r w:rsidRPr="003F3803">
        <w:t>Важнейшим средством повышения педагогического мастерства учителей связующим в единое целое свою систему работы школы является хорошо организованная методическая работа.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w:t>
      </w:r>
    </w:p>
    <w:p w:rsidR="002F4D40" w:rsidRPr="003F3803" w:rsidRDefault="002F4D40" w:rsidP="003F3803">
      <w:pPr>
        <w:pStyle w:val="NormalWeb"/>
        <w:spacing w:before="0" w:beforeAutospacing="0" w:after="0" w:afterAutospacing="0"/>
        <w:ind w:firstLine="709"/>
        <w:jc w:val="both"/>
        <w:rPr>
          <w:color w:val="222222"/>
        </w:rPr>
      </w:pPr>
      <w:r w:rsidRPr="003F3803">
        <w:rPr>
          <w:bCs/>
        </w:rPr>
        <w:t>Методическая работа</w:t>
      </w:r>
      <w:r w:rsidRPr="003F3803">
        <w:t xml:space="preserve"> – это целостная, основанная на достижениях науки,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Это систематическая и индивидуальная деятельность учителей по повышению своей научно-теоретической, методической подготовки и профессионального мастерства; система методических мероприятий, направленных на всестороннее повышение профессионального мастерства педагогов.</w:t>
      </w:r>
    </w:p>
    <w:p w:rsidR="002F4D40" w:rsidRPr="003F3803" w:rsidRDefault="002F4D40" w:rsidP="003F3803">
      <w:pPr>
        <w:shd w:val="clear" w:color="auto" w:fill="FFFFFF"/>
        <w:ind w:firstLine="539"/>
        <w:jc w:val="both"/>
      </w:pPr>
      <w:r w:rsidRPr="003F3803">
        <w:rPr>
          <w:b/>
          <w:bCs/>
        </w:rPr>
        <w:t>Цель методической работы</w:t>
      </w:r>
      <w:r w:rsidRPr="003F3803">
        <w:t xml:space="preserve"> — оказание действенной помощи учителям и классным руководителям в улучшении организации обучения и воспитания школьников, обобщение и внедрение передового педагогического опыта, повышение теоретического уровня и педагогической квалификации преподавателей.</w:t>
      </w:r>
    </w:p>
    <w:p w:rsidR="002F4D40" w:rsidRPr="003F3803" w:rsidRDefault="002F4D40" w:rsidP="003F3803">
      <w:pPr>
        <w:jc w:val="center"/>
        <w:rPr>
          <w:b/>
          <w:i/>
        </w:rPr>
      </w:pPr>
    </w:p>
    <w:p w:rsidR="002F4D40" w:rsidRPr="003F3803" w:rsidRDefault="002F4D40" w:rsidP="003F3803">
      <w:pPr>
        <w:jc w:val="center"/>
        <w:rPr>
          <w:b/>
          <w:i/>
        </w:rPr>
      </w:pPr>
      <w:r w:rsidRPr="003F3803">
        <w:rPr>
          <w:b/>
          <w:i/>
        </w:rPr>
        <w:t>Направления методической работы в 2014-2015 учебном году:</w:t>
      </w:r>
    </w:p>
    <w:p w:rsidR="002F4D40" w:rsidRPr="003F3803" w:rsidRDefault="002F4D40" w:rsidP="003F3803">
      <w:pPr>
        <w:shd w:val="clear" w:color="auto" w:fill="FFFFFF"/>
        <w:ind w:firstLine="539"/>
        <w:jc w:val="both"/>
      </w:pPr>
      <w:r>
        <w:rPr>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0;text-align:left;margin-left:-9pt;margin-top:9.35pt;width:243pt;height:162pt;z-index:251645952"/>
        </w:pict>
      </w:r>
      <w:r>
        <w:rPr>
          <w:noProof/>
        </w:rPr>
        <w:pict>
          <v:shape id="_x0000_s1029" type="#_x0000_t84" style="position:absolute;left:0;text-align:left;margin-left:243pt;margin-top:8.95pt;width:234pt;height:162.4pt;z-index:251646976"/>
        </w:pict>
      </w:r>
      <w:r>
        <w:rPr>
          <w:noProof/>
        </w:rPr>
        <w:pict>
          <v:shapetype id="_x0000_t202" coordsize="21600,21600" o:spt="202" path="m,l,21600r21600,l21600,xe">
            <v:stroke joinstyle="miter"/>
            <v:path gradientshapeok="t" o:connecttype="rect"/>
          </v:shapetype>
          <v:shape id="_x0000_s1030" type="#_x0000_t202" style="position:absolute;left:0;text-align:left;margin-left:27pt;margin-top:9.35pt;width:171pt;height:29pt;z-index:251650048" filled="f" stroked="f">
            <v:textbox>
              <w:txbxContent>
                <w:p w:rsidR="002F4D40" w:rsidRDefault="002F4D40">
                  <w:r w:rsidRPr="00311506">
                    <w:rPr>
                      <w:b/>
                      <w:i/>
                    </w:rPr>
                    <w:t>Информационно</w:t>
                  </w:r>
                  <w:r w:rsidRPr="0020744E">
                    <w:rPr>
                      <w:rFonts w:ascii="Georgia" w:hAnsi="Georgia"/>
                      <w:b/>
                      <w:i/>
                    </w:rPr>
                    <w:t>-</w:t>
                  </w:r>
                  <w:r w:rsidRPr="00311506">
                    <w:rPr>
                      <w:b/>
                      <w:i/>
                    </w:rPr>
                    <w:t>ресурсное</w:t>
                  </w:r>
                  <w:r w:rsidRPr="0020744E">
                    <w:rPr>
                      <w:rFonts w:ascii="Georgia" w:hAnsi="Georgia"/>
                      <w:b/>
                      <w:i/>
                    </w:rPr>
                    <w:t>:</w:t>
                  </w:r>
                  <w:r>
                    <w:rPr>
                      <w:rFonts w:ascii="Georgia" w:hAnsi="Georgia"/>
                      <w:b/>
                      <w:i/>
                    </w:rPr>
                    <w:tab/>
                  </w:r>
                </w:p>
              </w:txbxContent>
            </v:textbox>
          </v:shape>
        </w:pict>
      </w:r>
      <w:r>
        <w:rPr>
          <w:noProof/>
        </w:rPr>
        <w:pict>
          <v:shape id="_x0000_s1031" type="#_x0000_t202" style="position:absolute;left:0;text-align:left;margin-left:298.2pt;margin-top:10.2pt;width:171pt;height:29pt;z-index:251651072" filled="f" stroked="f">
            <v:textbox>
              <w:txbxContent>
                <w:p w:rsidR="002F4D40" w:rsidRDefault="002F4D40" w:rsidP="00B22CAA">
                  <w:r>
                    <w:rPr>
                      <w:b/>
                      <w:i/>
                    </w:rPr>
                    <w:t xml:space="preserve">  Методическ</w:t>
                  </w:r>
                  <w:r w:rsidRPr="00311506">
                    <w:rPr>
                      <w:b/>
                      <w:i/>
                    </w:rPr>
                    <w:t>ое</w:t>
                  </w:r>
                  <w:r w:rsidRPr="0020744E">
                    <w:rPr>
                      <w:rFonts w:ascii="Georgia" w:hAnsi="Georgia"/>
                      <w:b/>
                      <w:i/>
                    </w:rPr>
                    <w:t>:</w:t>
                  </w:r>
                  <w:r>
                    <w:rPr>
                      <w:rFonts w:ascii="Georgia" w:hAnsi="Georgia"/>
                      <w:b/>
                      <w:i/>
                    </w:rPr>
                    <w:tab/>
                  </w: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32" type="#_x0000_t202" style="position:absolute;left:0;text-align:left;margin-left:14.1pt;margin-top:5.15pt;width:196.25pt;height:117pt;z-index:251648000" stroked="f">
            <v:textbox style="mso-next-textbox:#_x0000_s1032">
              <w:txbxContent>
                <w:p w:rsidR="002F4D40" w:rsidRPr="00B22CAA" w:rsidRDefault="002F4D40" w:rsidP="006D1BFF">
                  <w:pPr>
                    <w:pStyle w:val="ListParagraph"/>
                    <w:numPr>
                      <w:ilvl w:val="0"/>
                      <w:numId w:val="45"/>
                    </w:numPr>
                    <w:tabs>
                      <w:tab w:val="clear" w:pos="1713"/>
                      <w:tab w:val="num" w:pos="0"/>
                      <w:tab w:val="left" w:pos="360"/>
                    </w:tabs>
                    <w:ind w:left="0" w:firstLine="0"/>
                    <w:jc w:val="both"/>
                    <w:rPr>
                      <w:sz w:val="18"/>
                      <w:szCs w:val="18"/>
                    </w:rPr>
                  </w:pPr>
                  <w:r w:rsidRPr="00B22CAA">
                    <w:rPr>
                      <w:sz w:val="18"/>
                      <w:szCs w:val="18"/>
                    </w:rPr>
                    <w:t>изучение нормативно-правовых документов органов образования, направленных  на совершенствование учебно-воспитательного процесса, на внедрение ФГОС ООО;</w:t>
                  </w:r>
                </w:p>
                <w:p w:rsidR="002F4D40" w:rsidRPr="00B22CAA" w:rsidRDefault="002F4D40" w:rsidP="006D1BFF">
                  <w:pPr>
                    <w:pStyle w:val="ListParagraph"/>
                    <w:numPr>
                      <w:ilvl w:val="0"/>
                      <w:numId w:val="45"/>
                    </w:numPr>
                    <w:tabs>
                      <w:tab w:val="clear" w:pos="1713"/>
                      <w:tab w:val="num" w:pos="0"/>
                      <w:tab w:val="left" w:pos="360"/>
                    </w:tabs>
                    <w:ind w:left="0" w:firstLine="0"/>
                    <w:jc w:val="both"/>
                    <w:rPr>
                      <w:sz w:val="18"/>
                      <w:szCs w:val="18"/>
                    </w:rPr>
                  </w:pPr>
                  <w:r w:rsidRPr="00B22CAA">
                    <w:rPr>
                      <w:sz w:val="18"/>
                      <w:szCs w:val="18"/>
                    </w:rPr>
                    <w:t>изучение новых педагогических технологий;</w:t>
                  </w:r>
                </w:p>
                <w:p w:rsidR="002F4D40" w:rsidRPr="00B22CAA" w:rsidRDefault="002F4D40" w:rsidP="006D1BFF">
                  <w:pPr>
                    <w:pStyle w:val="ListParagraph"/>
                    <w:numPr>
                      <w:ilvl w:val="0"/>
                      <w:numId w:val="45"/>
                    </w:numPr>
                    <w:tabs>
                      <w:tab w:val="clear" w:pos="1713"/>
                      <w:tab w:val="num" w:pos="0"/>
                      <w:tab w:val="left" w:pos="360"/>
                    </w:tabs>
                    <w:ind w:left="0" w:firstLine="0"/>
                    <w:jc w:val="both"/>
                    <w:rPr>
                      <w:sz w:val="18"/>
                      <w:szCs w:val="18"/>
                    </w:rPr>
                  </w:pPr>
                  <w:r w:rsidRPr="00B22CAA">
                    <w:rPr>
                      <w:sz w:val="18"/>
                      <w:szCs w:val="18"/>
                    </w:rPr>
                    <w:t>изучение психолого-педагогических проблем обучения и воспитания, проблем управления образовательным процессом.</w:t>
                  </w:r>
                </w:p>
              </w:txbxContent>
            </v:textbox>
          </v:shape>
        </w:pict>
      </w:r>
      <w:r>
        <w:rPr>
          <w:noProof/>
        </w:rPr>
        <w:pict>
          <v:shape id="_x0000_s1033" type="#_x0000_t202" style="position:absolute;left:0;text-align:left;margin-left:270pt;margin-top:8.75pt;width:180pt;height:108pt;z-index:251649024" stroked="f">
            <v:textbox style="mso-next-textbox:#_x0000_s1033">
              <w:txbxContent>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самообразование педагогов</w:t>
                  </w:r>
                  <w:r>
                    <w:rPr>
                      <w:sz w:val="18"/>
                      <w:szCs w:val="18"/>
                    </w:rPr>
                    <w:t>;</w:t>
                  </w:r>
                </w:p>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подготовка к участию в городских и школьных творческих конкурсах</w:t>
                  </w:r>
                  <w:r>
                    <w:rPr>
                      <w:sz w:val="18"/>
                      <w:szCs w:val="18"/>
                    </w:rPr>
                    <w:t>;</w:t>
                  </w:r>
                </w:p>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повышение квалификации (курсовая переподготовка)</w:t>
                  </w:r>
                  <w:r>
                    <w:rPr>
                      <w:sz w:val="18"/>
                      <w:szCs w:val="18"/>
                    </w:rPr>
                    <w:t xml:space="preserve">; </w:t>
                  </w:r>
                </w:p>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организация и проведение  теоретических семинаров и методических декад</w:t>
                  </w:r>
                  <w:r>
                    <w:rPr>
                      <w:sz w:val="18"/>
                      <w:szCs w:val="18"/>
                    </w:rPr>
                    <w:t>;</w:t>
                  </w:r>
                </w:p>
                <w:p w:rsidR="002F4D40" w:rsidRPr="00311506"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внеклассная работа по предмету</w:t>
                  </w:r>
                </w:p>
                <w:p w:rsidR="002F4D40" w:rsidRPr="00B22CAA" w:rsidRDefault="002F4D40" w:rsidP="00B22CAA">
                  <w:pPr>
                    <w:pStyle w:val="ListParagraph"/>
                    <w:tabs>
                      <w:tab w:val="left" w:pos="360"/>
                    </w:tabs>
                    <w:ind w:left="0"/>
                    <w:jc w:val="both"/>
                    <w:rPr>
                      <w:sz w:val="18"/>
                      <w:szCs w:val="18"/>
                    </w:rPr>
                  </w:pP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34" type="#_x0000_t84" style="position:absolute;left:0;text-align:left;margin-left:315pt;margin-top:10pt;width:171pt;height:135pt;z-index:251658240"/>
        </w:pict>
      </w:r>
      <w:r>
        <w:rPr>
          <w:noProof/>
        </w:rPr>
        <w:pict>
          <v:shape id="_x0000_s1035" type="#_x0000_t84" style="position:absolute;left:0;text-align:left;margin-left:153pt;margin-top:10pt;width:153pt;height:135pt;z-index:251653120"/>
        </w:pict>
      </w:r>
      <w:r>
        <w:rPr>
          <w:noProof/>
        </w:rPr>
        <w:pict>
          <v:shape id="_x0000_s1036" type="#_x0000_t84" style="position:absolute;left:0;text-align:left;margin-left:-18pt;margin-top:10pt;width:162pt;height:135pt;z-index:251652096"/>
        </w:pict>
      </w:r>
      <w:r>
        <w:rPr>
          <w:noProof/>
        </w:rPr>
        <w:pict>
          <v:shape id="_x0000_s1037" type="#_x0000_t202" style="position:absolute;left:0;text-align:left;margin-left:171pt;margin-top:10pt;width:153pt;height:29pt;z-index:251656192" filled="f" stroked="f">
            <v:textbox>
              <w:txbxContent>
                <w:p w:rsidR="002F4D40" w:rsidRDefault="002F4D40" w:rsidP="0012597E">
                  <w:r>
                    <w:rPr>
                      <w:b/>
                      <w:i/>
                    </w:rPr>
                    <w:t>Аттестационн</w:t>
                  </w:r>
                  <w:r w:rsidRPr="00311506">
                    <w:rPr>
                      <w:b/>
                      <w:i/>
                    </w:rPr>
                    <w:t>ое</w:t>
                  </w:r>
                  <w:r w:rsidRPr="0020744E">
                    <w:rPr>
                      <w:rFonts w:ascii="Georgia" w:hAnsi="Georgia"/>
                      <w:b/>
                      <w:i/>
                    </w:rPr>
                    <w:t>:</w:t>
                  </w:r>
                  <w:r>
                    <w:rPr>
                      <w:rFonts w:ascii="Georgia" w:hAnsi="Georgia"/>
                      <w:b/>
                      <w:i/>
                    </w:rPr>
                    <w:tab/>
                  </w:r>
                </w:p>
              </w:txbxContent>
            </v:textbox>
          </v:shape>
        </w:pict>
      </w:r>
      <w:r>
        <w:rPr>
          <w:noProof/>
        </w:rPr>
        <w:pict>
          <v:shape id="_x0000_s1038" type="#_x0000_t202" style="position:absolute;left:0;text-align:left;margin-left:324pt;margin-top:10pt;width:171pt;height:21.85pt;z-index:251659264" filled="f" stroked="f">
            <v:textbox style="mso-next-textbox:#_x0000_s1038">
              <w:txbxContent>
                <w:p w:rsidR="002F4D40" w:rsidRDefault="002F4D40" w:rsidP="000A24DC">
                  <w:r>
                    <w:rPr>
                      <w:b/>
                      <w:i/>
                    </w:rPr>
                    <w:t>Опытно-инновац</w:t>
                  </w:r>
                  <w:r w:rsidRPr="00311506">
                    <w:rPr>
                      <w:b/>
                      <w:i/>
                    </w:rPr>
                    <w:t>ионное:</w:t>
                  </w:r>
                  <w:r>
                    <w:rPr>
                      <w:rFonts w:ascii="Georgia" w:hAnsi="Georgia"/>
                      <w:b/>
                      <w:i/>
                    </w:rPr>
                    <w:tab/>
                  </w:r>
                </w:p>
              </w:txbxContent>
            </v:textbox>
          </v:shape>
        </w:pict>
      </w:r>
      <w:r>
        <w:rPr>
          <w:noProof/>
        </w:rPr>
        <w:pict>
          <v:shape id="_x0000_s1039" type="#_x0000_t202" style="position:absolute;left:0;text-align:left;margin-left:0;margin-top:10pt;width:171pt;height:29pt;z-index:251655168" filled="f" stroked="f">
            <v:textbox>
              <w:txbxContent>
                <w:p w:rsidR="002F4D40" w:rsidRDefault="002F4D40" w:rsidP="0012597E">
                  <w:r>
                    <w:rPr>
                      <w:b/>
                      <w:i/>
                    </w:rPr>
                    <w:t>Консультативн</w:t>
                  </w:r>
                  <w:r w:rsidRPr="00311506">
                    <w:rPr>
                      <w:b/>
                      <w:i/>
                    </w:rPr>
                    <w:t>ое</w:t>
                  </w:r>
                  <w:r w:rsidRPr="0020744E">
                    <w:rPr>
                      <w:rFonts w:ascii="Georgia" w:hAnsi="Georgia"/>
                      <w:b/>
                      <w:i/>
                    </w:rPr>
                    <w:t>:</w:t>
                  </w:r>
                  <w:r>
                    <w:rPr>
                      <w:rFonts w:ascii="Georgia" w:hAnsi="Georgia"/>
                      <w:b/>
                      <w:i/>
                    </w:rPr>
                    <w:tab/>
                  </w: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40" type="#_x0000_t202" style="position:absolute;left:0;text-align:left;margin-left:171pt;margin-top:.4pt;width:117pt;height:95.1pt;z-index:251657216" stroked="f">
            <v:textbox style="mso-next-textbox:#_x0000_s1040">
              <w:txbxContent>
                <w:p w:rsidR="002F4D40" w:rsidRPr="003F3803" w:rsidRDefault="002F4D40" w:rsidP="006D1BFF">
                  <w:pPr>
                    <w:pStyle w:val="ListParagraph"/>
                    <w:numPr>
                      <w:ilvl w:val="0"/>
                      <w:numId w:val="45"/>
                    </w:numPr>
                    <w:tabs>
                      <w:tab w:val="clear" w:pos="1713"/>
                      <w:tab w:val="num" w:pos="0"/>
                      <w:tab w:val="left" w:pos="360"/>
                    </w:tabs>
                    <w:ind w:left="0" w:firstLine="0"/>
                    <w:jc w:val="both"/>
                    <w:rPr>
                      <w:sz w:val="16"/>
                      <w:szCs w:val="18"/>
                    </w:rPr>
                  </w:pPr>
                  <w:r w:rsidRPr="003F3803">
                    <w:rPr>
                      <w:sz w:val="16"/>
                      <w:szCs w:val="18"/>
                    </w:rPr>
                    <w:t>профессиональный рост педагогов;</w:t>
                  </w:r>
                </w:p>
                <w:p w:rsidR="002F4D40" w:rsidRPr="003F3803" w:rsidRDefault="002F4D40" w:rsidP="006D1BFF">
                  <w:pPr>
                    <w:pStyle w:val="ListParagraph"/>
                    <w:numPr>
                      <w:ilvl w:val="0"/>
                      <w:numId w:val="45"/>
                    </w:numPr>
                    <w:tabs>
                      <w:tab w:val="clear" w:pos="1713"/>
                      <w:tab w:val="num" w:pos="0"/>
                      <w:tab w:val="left" w:pos="360"/>
                    </w:tabs>
                    <w:ind w:left="0" w:firstLine="0"/>
                    <w:jc w:val="both"/>
                    <w:rPr>
                      <w:sz w:val="16"/>
                      <w:szCs w:val="18"/>
                    </w:rPr>
                  </w:pPr>
                  <w:r w:rsidRPr="003F3803">
                    <w:rPr>
                      <w:sz w:val="16"/>
                      <w:szCs w:val="18"/>
                    </w:rPr>
                    <w:t>подготовка  учителей к аттестации на высшую и первую квалификационные  категории;</w:t>
                  </w:r>
                </w:p>
                <w:p w:rsidR="002F4D40" w:rsidRPr="003F3803" w:rsidRDefault="002F4D40" w:rsidP="006D1BFF">
                  <w:pPr>
                    <w:pStyle w:val="ListParagraph"/>
                    <w:numPr>
                      <w:ilvl w:val="0"/>
                      <w:numId w:val="45"/>
                    </w:numPr>
                    <w:tabs>
                      <w:tab w:val="clear" w:pos="1713"/>
                      <w:tab w:val="num" w:pos="0"/>
                      <w:tab w:val="left" w:pos="360"/>
                    </w:tabs>
                    <w:ind w:left="0" w:firstLine="0"/>
                    <w:jc w:val="both"/>
                    <w:rPr>
                      <w:sz w:val="16"/>
                      <w:szCs w:val="18"/>
                    </w:rPr>
                  </w:pPr>
                  <w:r w:rsidRPr="003F3803">
                    <w:rPr>
                      <w:sz w:val="16"/>
                      <w:szCs w:val="18"/>
                    </w:rPr>
                    <w:t>аттестация на соответствие занимаемой должности.</w:t>
                  </w:r>
                </w:p>
                <w:p w:rsidR="002F4D40" w:rsidRPr="003F3803" w:rsidRDefault="002F4D40" w:rsidP="0012597E">
                  <w:pPr>
                    <w:pStyle w:val="ListParagraph"/>
                    <w:tabs>
                      <w:tab w:val="left" w:pos="360"/>
                    </w:tabs>
                    <w:ind w:left="0"/>
                    <w:jc w:val="both"/>
                    <w:rPr>
                      <w:sz w:val="16"/>
                      <w:szCs w:val="18"/>
                    </w:rPr>
                  </w:pPr>
                </w:p>
              </w:txbxContent>
            </v:textbox>
          </v:shape>
        </w:pict>
      </w:r>
      <w:r>
        <w:rPr>
          <w:noProof/>
        </w:rPr>
        <w:pict>
          <v:shape id="_x0000_s1041" type="#_x0000_t202" style="position:absolute;left:0;text-align:left;margin-left:333pt;margin-top:.4pt;width:135pt;height:99pt;z-index:251660288" stroked="f">
            <v:textbox style="mso-next-textbox:#_x0000_s1041">
              <w:txbxContent>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обобщение передового педагогического опыта</w:t>
                  </w:r>
                  <w:r>
                    <w:rPr>
                      <w:sz w:val="18"/>
                      <w:szCs w:val="18"/>
                    </w:rPr>
                    <w:t>;</w:t>
                  </w:r>
                </w:p>
                <w:p w:rsidR="002F4D40"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подготовка к участию в научно-практических конференциях</w:t>
                  </w:r>
                  <w:r>
                    <w:rPr>
                      <w:sz w:val="18"/>
                      <w:szCs w:val="18"/>
                    </w:rPr>
                    <w:t>;</w:t>
                  </w:r>
                </w:p>
                <w:p w:rsidR="002F4D40" w:rsidRPr="00311506"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организация исследовательской деятельности учителей и учащихся</w:t>
                  </w:r>
                  <w:r>
                    <w:rPr>
                      <w:sz w:val="18"/>
                      <w:szCs w:val="18"/>
                    </w:rPr>
                    <w:t>.</w:t>
                  </w:r>
                </w:p>
                <w:p w:rsidR="002F4D40" w:rsidRPr="00311506" w:rsidRDefault="002F4D40" w:rsidP="000A24DC">
                  <w:pPr>
                    <w:pStyle w:val="ListParagraph"/>
                    <w:tabs>
                      <w:tab w:val="left" w:pos="360"/>
                    </w:tabs>
                    <w:ind w:left="0"/>
                    <w:jc w:val="both"/>
                    <w:rPr>
                      <w:sz w:val="18"/>
                      <w:szCs w:val="18"/>
                    </w:rPr>
                  </w:pPr>
                </w:p>
                <w:p w:rsidR="002F4D40" w:rsidRPr="00B22CAA" w:rsidRDefault="002F4D40" w:rsidP="000A24DC">
                  <w:pPr>
                    <w:pStyle w:val="ListParagraph"/>
                    <w:tabs>
                      <w:tab w:val="left" w:pos="360"/>
                    </w:tabs>
                    <w:ind w:left="0"/>
                    <w:jc w:val="both"/>
                    <w:rPr>
                      <w:sz w:val="18"/>
                      <w:szCs w:val="18"/>
                    </w:rPr>
                  </w:pPr>
                </w:p>
              </w:txbxContent>
            </v:textbox>
          </v:shape>
        </w:pict>
      </w:r>
      <w:r>
        <w:rPr>
          <w:noProof/>
        </w:rPr>
        <w:pict>
          <v:shape id="_x0000_s1042" type="#_x0000_t202" style="position:absolute;left:0;text-align:left;margin-left:0;margin-top:.4pt;width:126pt;height:67.55pt;z-index:251654144" stroked="f">
            <v:textbox style="mso-next-textbox:#_x0000_s1042">
              <w:txbxContent>
                <w:p w:rsidR="002F4D40" w:rsidRPr="00311506" w:rsidRDefault="002F4D40" w:rsidP="006D1BFF">
                  <w:pPr>
                    <w:pStyle w:val="ListParagraph"/>
                    <w:numPr>
                      <w:ilvl w:val="0"/>
                      <w:numId w:val="45"/>
                    </w:numPr>
                    <w:tabs>
                      <w:tab w:val="clear" w:pos="1713"/>
                      <w:tab w:val="num" w:pos="0"/>
                      <w:tab w:val="left" w:pos="360"/>
                    </w:tabs>
                    <w:ind w:left="0" w:firstLine="0"/>
                    <w:jc w:val="both"/>
                    <w:rPr>
                      <w:sz w:val="18"/>
                      <w:szCs w:val="18"/>
                    </w:rPr>
                  </w:pPr>
                  <w:r w:rsidRPr="00311506">
                    <w:rPr>
                      <w:sz w:val="18"/>
                      <w:szCs w:val="18"/>
                    </w:rPr>
                    <w:t>диагностика психолого-педагогических проблем обучения и воспитания, проблем управления образовательным процессом</w:t>
                  </w:r>
                  <w:r>
                    <w:rPr>
                      <w:sz w:val="18"/>
                      <w:szCs w:val="18"/>
                    </w:rPr>
                    <w:t>;</w:t>
                  </w:r>
                </w:p>
                <w:p w:rsidR="002F4D40" w:rsidRPr="00B22CAA" w:rsidRDefault="002F4D40" w:rsidP="006D1BFF">
                  <w:pPr>
                    <w:pStyle w:val="ListParagraph"/>
                    <w:numPr>
                      <w:ilvl w:val="0"/>
                      <w:numId w:val="45"/>
                    </w:numPr>
                    <w:tabs>
                      <w:tab w:val="clear" w:pos="1713"/>
                      <w:tab w:val="num" w:pos="0"/>
                      <w:tab w:val="left" w:pos="360"/>
                    </w:tabs>
                    <w:ind w:left="0" w:firstLine="0"/>
                    <w:jc w:val="both"/>
                    <w:rPr>
                      <w:sz w:val="18"/>
                      <w:szCs w:val="18"/>
                    </w:rPr>
                  </w:pPr>
                  <w:r>
                    <w:rPr>
                      <w:sz w:val="18"/>
                      <w:szCs w:val="18"/>
                    </w:rPr>
                    <w:t>наставничество.</w:t>
                  </w: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pStyle w:val="Heading1"/>
        <w:tabs>
          <w:tab w:val="left" w:pos="0"/>
        </w:tabs>
        <w:jc w:val="left"/>
      </w:pPr>
    </w:p>
    <w:p w:rsidR="002F4D40" w:rsidRPr="003F3803" w:rsidRDefault="002F4D40" w:rsidP="003F3803">
      <w:pPr>
        <w:rPr>
          <w:lang w:eastAsia="ar-SA"/>
        </w:rPr>
      </w:pPr>
    </w:p>
    <w:p w:rsidR="002F4D40" w:rsidRPr="003F3803" w:rsidRDefault="002F4D40" w:rsidP="003F3803">
      <w:pPr>
        <w:rPr>
          <w:lang w:eastAsia="ar-SA"/>
        </w:rPr>
      </w:pPr>
    </w:p>
    <w:p w:rsidR="002F4D40" w:rsidRPr="003F3803" w:rsidRDefault="002F4D40" w:rsidP="003F3803">
      <w:pPr>
        <w:rPr>
          <w:lang w:eastAsia="ar-SA"/>
        </w:rPr>
      </w:pPr>
    </w:p>
    <w:p w:rsidR="002F4D40" w:rsidRPr="003F3803" w:rsidRDefault="002F4D40" w:rsidP="003F3803">
      <w:pPr>
        <w:pStyle w:val="Heading1"/>
        <w:tabs>
          <w:tab w:val="left" w:pos="0"/>
        </w:tabs>
      </w:pPr>
      <w:r w:rsidRPr="003F3803">
        <w:t>Структура управления методической работой школы</w:t>
      </w:r>
    </w:p>
    <w:p w:rsidR="002F4D40" w:rsidRPr="003F3803" w:rsidRDefault="002F4D40" w:rsidP="003F3803">
      <w:pPr>
        <w:jc w:val="center"/>
        <w:rPr>
          <w:b/>
          <w:bCs/>
        </w:rPr>
      </w:pPr>
      <w:r w:rsidRPr="003F3803">
        <w:rPr>
          <w:b/>
          <w:bCs/>
        </w:rPr>
        <w:t>в 2015-2016 учебном году</w:t>
      </w:r>
    </w:p>
    <w:p w:rsidR="002F4D40" w:rsidRPr="003F3803" w:rsidRDefault="002F4D40" w:rsidP="003F3803">
      <w:pPr>
        <w:jc w:val="center"/>
        <w:rPr>
          <w:b/>
          <w:bCs/>
        </w:rPr>
      </w:pPr>
    </w:p>
    <w:p w:rsidR="002F4D40" w:rsidRPr="003F3803" w:rsidRDefault="002F4D40" w:rsidP="003F3803">
      <w:pPr>
        <w:jc w:val="center"/>
        <w:rPr>
          <w:b/>
          <w:bCs/>
        </w:rPr>
      </w:pPr>
      <w:r>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43" type="#_x0000_t53" style="position:absolute;left:0;text-align:left;margin-left:63pt;margin-top:11.4pt;width:359.95pt;height:32.4pt;z-index:251661312" fillcolor="#9cf">
            <v:fill opacity="64881f" rotate="t" focus="50%" type="gradient"/>
          </v:shape>
        </w:pict>
      </w:r>
    </w:p>
    <w:p w:rsidR="002F4D40" w:rsidRPr="003F3803" w:rsidRDefault="002F4D40" w:rsidP="003F3803">
      <w:pPr>
        <w:jc w:val="center"/>
        <w:rPr>
          <w:b/>
          <w:bCs/>
        </w:rPr>
      </w:pPr>
      <w:r>
        <w:rPr>
          <w:noProof/>
        </w:rPr>
        <w:pict>
          <v:shape id="_x0000_s1044" type="#_x0000_t202" style="position:absolute;left:0;text-align:left;margin-left:162pt;margin-top:3pt;width:162pt;height:27pt;z-index:251662336" filled="f" stroked="f">
            <v:textbox>
              <w:txbxContent>
                <w:p w:rsidR="002F4D40" w:rsidRDefault="002F4D40">
                  <w:r w:rsidRPr="00451AB7">
                    <w:rPr>
                      <w:sz w:val="28"/>
                      <w:szCs w:val="28"/>
                    </w:rPr>
                    <w:t>Педагогический Совет</w:t>
                  </w:r>
                </w:p>
              </w:txbxContent>
            </v:textbox>
          </v:shape>
        </w:pict>
      </w:r>
    </w:p>
    <w:p w:rsidR="002F4D40" w:rsidRPr="003F3803" w:rsidRDefault="002F4D40" w:rsidP="003F3803">
      <w:pPr>
        <w:jc w:val="center"/>
        <w:rPr>
          <w:b/>
          <w:bCs/>
        </w:rPr>
      </w:pPr>
    </w:p>
    <w:p w:rsidR="002F4D40" w:rsidRPr="003F3803" w:rsidRDefault="002F4D40" w:rsidP="003F3803">
      <w:pPr>
        <w:jc w:val="center"/>
        <w:rPr>
          <w:b/>
          <w:bCs/>
        </w:rPr>
      </w:pPr>
      <w:r>
        <w:rPr>
          <w:noProof/>
        </w:rPr>
        <w:pict>
          <v:shape id="Рисунок 21" o:spid="_x0000_s1045" type="#_x0000_t75" style="position:absolute;left:0;text-align:left;margin-left:225pt;margin-top:2.4pt;width:38.45pt;height:40.6pt;z-index:251665408;visibility:visible">
            <v:imagedata r:id="rId8" o:title="" croptop="36254f" cropleft="46899f"/>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46" type="#_x0000_t53" style="position:absolute;left:0;text-align:left;margin-left:63pt;margin-top:10.8pt;width:359.95pt;height:32.4pt;z-index:251663360" fillcolor="#9cf">
            <v:fill opacity="64881f" rotate="t" focus="50%" type="gradient"/>
          </v:shape>
        </w:pict>
      </w:r>
    </w:p>
    <w:p w:rsidR="002F4D40" w:rsidRPr="003F3803" w:rsidRDefault="002F4D40" w:rsidP="003F3803">
      <w:pPr>
        <w:shd w:val="clear" w:color="auto" w:fill="FFFFFF"/>
        <w:ind w:firstLine="539"/>
        <w:jc w:val="both"/>
      </w:pPr>
      <w:r>
        <w:rPr>
          <w:noProof/>
        </w:rPr>
        <w:pict>
          <v:shape id="_x0000_s1047" type="#_x0000_t202" style="position:absolute;left:0;text-align:left;margin-left:161.15pt;margin-top:0;width:162pt;height:27pt;z-index:251664384" filled="f" stroked="f">
            <v:textbox>
              <w:txbxContent>
                <w:p w:rsidR="002F4D40" w:rsidRDefault="002F4D40" w:rsidP="000400FC">
                  <w:r>
                    <w:rPr>
                      <w:sz w:val="28"/>
                      <w:szCs w:val="28"/>
                    </w:rPr>
                    <w:t xml:space="preserve">  Метод</w:t>
                  </w:r>
                  <w:r w:rsidRPr="00451AB7">
                    <w:rPr>
                      <w:sz w:val="28"/>
                      <w:szCs w:val="28"/>
                    </w:rPr>
                    <w:t>ический Совет</w:t>
                  </w: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Рисунок 24" o:spid="_x0000_s1048" type="#_x0000_t75" style="position:absolute;left:0;text-align:left;margin-left:225pt;margin-top:5.4pt;width:38.45pt;height:40.6pt;z-index:251668480;visibility:visible">
            <v:imagedata r:id="rId8" o:title="" croptop="36254f" cropleft="46899f"/>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49" type="#_x0000_t202" style="position:absolute;left:0;text-align:left;margin-left:177pt;margin-top:4.6pt;width:162pt;height:27pt;z-index:251667456" filled="f" stroked="f">
            <v:textbox style="mso-next-textbox:#_x0000_s1049">
              <w:txbxContent>
                <w:p w:rsidR="002F4D40" w:rsidRDefault="002F4D40" w:rsidP="000400FC">
                  <w:r>
                    <w:rPr>
                      <w:sz w:val="28"/>
                      <w:szCs w:val="28"/>
                    </w:rPr>
                    <w:t xml:space="preserve">  Школьные МО</w:t>
                  </w:r>
                </w:p>
              </w:txbxContent>
            </v:textbox>
          </v:shape>
        </w:pict>
      </w:r>
      <w:r>
        <w:rPr>
          <w:noProof/>
        </w:rPr>
        <w:pict>
          <v:shape id="_x0000_s1050" type="#_x0000_t53" style="position:absolute;left:0;text-align:left;margin-left:63pt;margin-top:0;width:359.95pt;height:32.4pt;z-index:251666432" fillcolor="#9cf">
            <v:fill opacity="64881f" rotate="t" focus="50%" type="gradient"/>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51" type="#_x0000_t202" style="position:absolute;left:0;text-align:left;margin-left:306pt;margin-top:12.6pt;width:63pt;height:99pt;z-index:251677696" filled="f" stroked="f">
            <v:textbox>
              <w:txbxContent>
                <w:p w:rsidR="002F4D40" w:rsidRDefault="002F4D40" w:rsidP="00CF67BF">
                  <w:pPr>
                    <w:rPr>
                      <w:sz w:val="18"/>
                      <w:szCs w:val="18"/>
                    </w:rPr>
                  </w:pPr>
                  <w:r>
                    <w:rPr>
                      <w:sz w:val="18"/>
                      <w:szCs w:val="18"/>
                    </w:rPr>
                    <w:t xml:space="preserve"> </w:t>
                  </w:r>
                </w:p>
                <w:p w:rsidR="002F4D40" w:rsidRDefault="002F4D40" w:rsidP="00CF67BF">
                  <w:pPr>
                    <w:rPr>
                      <w:sz w:val="18"/>
                      <w:szCs w:val="18"/>
                    </w:rPr>
                  </w:pPr>
                  <w:r>
                    <w:rPr>
                      <w:sz w:val="18"/>
                      <w:szCs w:val="18"/>
                    </w:rPr>
                    <w:t xml:space="preserve">  ШМО  </w:t>
                  </w:r>
                </w:p>
                <w:p w:rsidR="002F4D40" w:rsidRDefault="002F4D40" w:rsidP="00CF67BF">
                  <w:pPr>
                    <w:rPr>
                      <w:sz w:val="18"/>
                      <w:szCs w:val="18"/>
                    </w:rPr>
                  </w:pPr>
                  <w:r>
                    <w:rPr>
                      <w:sz w:val="18"/>
                      <w:szCs w:val="18"/>
                    </w:rPr>
                    <w:t xml:space="preserve"> учителей </w:t>
                  </w:r>
                </w:p>
                <w:p w:rsidR="002F4D40" w:rsidRDefault="002F4D40" w:rsidP="00CF67BF">
                  <w:pPr>
                    <w:rPr>
                      <w:sz w:val="18"/>
                      <w:szCs w:val="18"/>
                    </w:rPr>
                  </w:pPr>
                  <w:r>
                    <w:rPr>
                      <w:sz w:val="18"/>
                      <w:szCs w:val="18"/>
                    </w:rPr>
                    <w:t xml:space="preserve">  музыки,</w:t>
                  </w:r>
                </w:p>
                <w:p w:rsidR="002F4D40" w:rsidRDefault="002F4D40" w:rsidP="00CF67BF">
                  <w:pPr>
                    <w:rPr>
                      <w:sz w:val="18"/>
                      <w:szCs w:val="18"/>
                    </w:rPr>
                  </w:pPr>
                  <w:r>
                    <w:rPr>
                      <w:sz w:val="18"/>
                      <w:szCs w:val="18"/>
                    </w:rPr>
                    <w:t xml:space="preserve">    физ-ры, </w:t>
                  </w:r>
                </w:p>
                <w:p w:rsidR="002F4D40" w:rsidRDefault="002F4D40" w:rsidP="00CF67BF">
                  <w:pPr>
                    <w:rPr>
                      <w:sz w:val="18"/>
                      <w:szCs w:val="18"/>
                    </w:rPr>
                  </w:pPr>
                  <w:r>
                    <w:rPr>
                      <w:sz w:val="18"/>
                      <w:szCs w:val="18"/>
                    </w:rPr>
                    <w:t xml:space="preserve">      ИЗО и </w:t>
                  </w:r>
                </w:p>
                <w:p w:rsidR="002F4D40" w:rsidRPr="00CF67BF" w:rsidRDefault="002F4D40" w:rsidP="00CF67BF">
                  <w:pPr>
                    <w:rPr>
                      <w:sz w:val="18"/>
                      <w:szCs w:val="18"/>
                    </w:rPr>
                  </w:pPr>
                  <w:r>
                    <w:rPr>
                      <w:sz w:val="18"/>
                      <w:szCs w:val="18"/>
                    </w:rPr>
                    <w:t xml:space="preserve">       ОТДиТ</w:t>
                  </w:r>
                </w:p>
              </w:txbxContent>
            </v:textbox>
          </v:shape>
        </w:pict>
      </w:r>
      <w:r>
        <w:rPr>
          <w:noProof/>
        </w:rPr>
        <w:pict>
          <v:shape id="Рисунок 28" o:spid="_x0000_s1052" type="#_x0000_t75" style="position:absolute;left:0;text-align:left;margin-left:279pt;margin-top:3.6pt;width:89.2pt;height:125.75pt;z-index:251673600;visibility:visible">
            <v:imagedata r:id="rId9" o:title="" croptop="1999f" cropbottom="2570f" cropright="38370f"/>
          </v:shape>
        </w:pict>
      </w:r>
      <w:r>
        <w:rPr>
          <w:noProof/>
        </w:rPr>
        <w:pict>
          <v:shape id="_x0000_s1053" type="#_x0000_t202" style="position:absolute;left:0;text-align:left;margin-left:207pt;margin-top:12.6pt;width:63pt;height:99pt;z-index:251676672" filled="f" stroked="f">
            <v:textbox>
              <w:txbxContent>
                <w:p w:rsidR="002F4D40" w:rsidRDefault="002F4D40" w:rsidP="00CF67BF">
                  <w:pPr>
                    <w:rPr>
                      <w:sz w:val="18"/>
                      <w:szCs w:val="18"/>
                    </w:rPr>
                  </w:pPr>
                </w:p>
                <w:p w:rsidR="002F4D40" w:rsidRDefault="002F4D40" w:rsidP="00CF67BF">
                  <w:pPr>
                    <w:rPr>
                      <w:sz w:val="18"/>
                      <w:szCs w:val="18"/>
                    </w:rPr>
                  </w:pPr>
                  <w:r w:rsidRPr="00CF67BF">
                    <w:rPr>
                      <w:sz w:val="18"/>
                      <w:szCs w:val="18"/>
                    </w:rPr>
                    <w:t xml:space="preserve">ШМО учителей </w:t>
                  </w:r>
                  <w:r>
                    <w:rPr>
                      <w:sz w:val="18"/>
                      <w:szCs w:val="18"/>
                    </w:rPr>
                    <w:t>естествен-</w:t>
                  </w:r>
                </w:p>
                <w:p w:rsidR="002F4D40" w:rsidRDefault="002F4D40" w:rsidP="00CF67BF">
                  <w:pPr>
                    <w:rPr>
                      <w:sz w:val="18"/>
                      <w:szCs w:val="18"/>
                    </w:rPr>
                  </w:pPr>
                  <w:r>
                    <w:rPr>
                      <w:sz w:val="18"/>
                      <w:szCs w:val="18"/>
                    </w:rPr>
                    <w:t xml:space="preserve"> но-матема-</w:t>
                  </w:r>
                </w:p>
                <w:p w:rsidR="002F4D40" w:rsidRDefault="002F4D40" w:rsidP="00CF67BF">
                  <w:pPr>
                    <w:rPr>
                      <w:sz w:val="18"/>
                      <w:szCs w:val="18"/>
                    </w:rPr>
                  </w:pPr>
                  <w:r>
                    <w:rPr>
                      <w:sz w:val="18"/>
                      <w:szCs w:val="18"/>
                    </w:rPr>
                    <w:t xml:space="preserve">  тического</w:t>
                  </w:r>
                </w:p>
                <w:p w:rsidR="002F4D40" w:rsidRPr="00CF67BF" w:rsidRDefault="002F4D40" w:rsidP="00CF67BF">
                  <w:pPr>
                    <w:rPr>
                      <w:sz w:val="18"/>
                      <w:szCs w:val="18"/>
                    </w:rPr>
                  </w:pPr>
                  <w:r>
                    <w:rPr>
                      <w:sz w:val="18"/>
                      <w:szCs w:val="18"/>
                    </w:rPr>
                    <w:t xml:space="preserve">     цикла</w:t>
                  </w:r>
                </w:p>
              </w:txbxContent>
            </v:textbox>
          </v:shape>
        </w:pict>
      </w:r>
      <w:r>
        <w:rPr>
          <w:noProof/>
        </w:rPr>
        <w:pict>
          <v:shape id="_x0000_s1054" type="#_x0000_t202" style="position:absolute;left:0;text-align:left;margin-left:108pt;margin-top:12.6pt;width:63pt;height:99pt;z-index:251675648" filled="f" stroked="f">
            <v:textbox>
              <w:txbxContent>
                <w:p w:rsidR="002F4D40" w:rsidRDefault="002F4D40" w:rsidP="00CF67BF">
                  <w:pPr>
                    <w:rPr>
                      <w:sz w:val="18"/>
                      <w:szCs w:val="18"/>
                    </w:rPr>
                  </w:pPr>
                  <w:r>
                    <w:rPr>
                      <w:sz w:val="18"/>
                      <w:szCs w:val="18"/>
                    </w:rPr>
                    <w:t xml:space="preserve"> </w:t>
                  </w:r>
                </w:p>
                <w:p w:rsidR="002F4D40" w:rsidRDefault="002F4D40" w:rsidP="00CF67BF">
                  <w:pPr>
                    <w:rPr>
                      <w:sz w:val="18"/>
                      <w:szCs w:val="18"/>
                    </w:rPr>
                  </w:pPr>
                  <w:r>
                    <w:rPr>
                      <w:sz w:val="18"/>
                      <w:szCs w:val="18"/>
                    </w:rPr>
                    <w:t xml:space="preserve">  ШМО  учителей </w:t>
                  </w:r>
                </w:p>
                <w:p w:rsidR="002F4D40" w:rsidRDefault="002F4D40" w:rsidP="00CF67BF">
                  <w:pPr>
                    <w:rPr>
                      <w:sz w:val="18"/>
                      <w:szCs w:val="18"/>
                    </w:rPr>
                  </w:pPr>
                  <w:r>
                    <w:rPr>
                      <w:sz w:val="18"/>
                      <w:szCs w:val="18"/>
                    </w:rPr>
                    <w:t xml:space="preserve">  гумани- </w:t>
                  </w:r>
                </w:p>
                <w:p w:rsidR="002F4D40" w:rsidRDefault="002F4D40" w:rsidP="00CF67BF">
                  <w:pPr>
                    <w:rPr>
                      <w:sz w:val="18"/>
                      <w:szCs w:val="18"/>
                    </w:rPr>
                  </w:pPr>
                  <w:r>
                    <w:rPr>
                      <w:sz w:val="18"/>
                      <w:szCs w:val="18"/>
                    </w:rPr>
                    <w:t xml:space="preserve">  тарного </w:t>
                  </w:r>
                </w:p>
                <w:p w:rsidR="002F4D40" w:rsidRPr="00CF67BF" w:rsidRDefault="002F4D40" w:rsidP="00CF67BF">
                  <w:pPr>
                    <w:rPr>
                      <w:sz w:val="18"/>
                      <w:szCs w:val="18"/>
                    </w:rPr>
                  </w:pPr>
                  <w:r>
                    <w:rPr>
                      <w:sz w:val="18"/>
                      <w:szCs w:val="18"/>
                    </w:rPr>
                    <w:t xml:space="preserve">    цикла</w:t>
                  </w:r>
                </w:p>
              </w:txbxContent>
            </v:textbox>
          </v:shape>
        </w:pict>
      </w:r>
      <w:r>
        <w:rPr>
          <w:noProof/>
        </w:rPr>
        <w:pict>
          <v:shape id="Рисунок 31" o:spid="_x0000_s1055" type="#_x0000_t75" style="position:absolute;left:0;text-align:left;margin-left:180pt;margin-top:3.6pt;width:89.2pt;height:125.75pt;z-index:251671552;visibility:visible">
            <v:imagedata r:id="rId9" o:title="" croptop="1999f" cropbottom="2570f" cropright="38370f"/>
          </v:shape>
        </w:pict>
      </w:r>
      <w:r>
        <w:rPr>
          <w:noProof/>
        </w:rPr>
        <w:pict>
          <v:shape id="Рисунок 32" o:spid="_x0000_s1056" type="#_x0000_t75" style="position:absolute;left:0;text-align:left;margin-left:387pt;margin-top:3.6pt;width:89.2pt;height:125.75pt;z-index:251672576;visibility:visible">
            <v:imagedata r:id="rId9" o:title="" croptop="1999f" cropbottom="2570f" cropright="38370f"/>
          </v:shape>
        </w:pict>
      </w:r>
      <w:r>
        <w:rPr>
          <w:noProof/>
        </w:rPr>
        <w:pict>
          <v:shape id="Рисунок 33" o:spid="_x0000_s1057" type="#_x0000_t75" style="position:absolute;left:0;text-align:left;margin-left:81pt;margin-top:3.6pt;width:89.2pt;height:125.75pt;z-index:251670528;visibility:visible">
            <v:imagedata r:id="rId9" o:title="" croptop="1999f" cropbottom="2570f" cropright="38370f"/>
          </v:shape>
        </w:pict>
      </w:r>
      <w:r>
        <w:rPr>
          <w:noProof/>
        </w:rPr>
        <w:pict>
          <v:shape id="Рисунок 34" o:spid="_x0000_s1058" type="#_x0000_t75" style="position:absolute;left:0;text-align:left;margin-left:-18pt;margin-top:3.6pt;width:89.2pt;height:125.75pt;z-index:251669504;visibility:visible">
            <v:imagedata r:id="rId9" o:title="" croptop="1999f" cropbottom="2570f" cropright="38370f"/>
          </v:shape>
        </w:pict>
      </w:r>
    </w:p>
    <w:p w:rsidR="002F4D40" w:rsidRPr="003F3803" w:rsidRDefault="002F4D40" w:rsidP="003F3803">
      <w:pPr>
        <w:shd w:val="clear" w:color="auto" w:fill="FFFFFF"/>
        <w:ind w:firstLine="539"/>
        <w:jc w:val="both"/>
      </w:pPr>
      <w:r>
        <w:rPr>
          <w:noProof/>
        </w:rPr>
        <w:pict>
          <v:shape id="_x0000_s1059" type="#_x0000_t202" style="position:absolute;left:0;text-align:left;margin-left:9pt;margin-top:7.8pt;width:63pt;height:99pt;z-index:251678720" filled="f" stroked="f">
            <v:textbox>
              <w:txbxContent>
                <w:p w:rsidR="002F4D40" w:rsidRDefault="002F4D40" w:rsidP="00CF67BF">
                  <w:pPr>
                    <w:rPr>
                      <w:sz w:val="18"/>
                      <w:szCs w:val="18"/>
                    </w:rPr>
                  </w:pPr>
                  <w:r>
                    <w:rPr>
                      <w:sz w:val="18"/>
                      <w:szCs w:val="18"/>
                    </w:rPr>
                    <w:t xml:space="preserve"> </w:t>
                  </w:r>
                  <w:r w:rsidRPr="00CF67BF">
                    <w:rPr>
                      <w:sz w:val="18"/>
                      <w:szCs w:val="18"/>
                    </w:rPr>
                    <w:t>ШМО учителей начальной</w:t>
                  </w:r>
                </w:p>
                <w:p w:rsidR="002F4D40" w:rsidRPr="00CF67BF" w:rsidRDefault="002F4D40" w:rsidP="00CF67BF">
                  <w:pPr>
                    <w:rPr>
                      <w:sz w:val="18"/>
                      <w:szCs w:val="18"/>
                    </w:rPr>
                  </w:pPr>
                  <w:r>
                    <w:t xml:space="preserve">   </w:t>
                  </w:r>
                  <w:r w:rsidRPr="00CF67BF">
                    <w:rPr>
                      <w:sz w:val="18"/>
                      <w:szCs w:val="18"/>
                    </w:rPr>
                    <w:t>школы</w:t>
                  </w:r>
                </w:p>
              </w:txbxContent>
            </v:textbox>
          </v:shape>
        </w:pict>
      </w:r>
      <w:r>
        <w:rPr>
          <w:noProof/>
        </w:rPr>
        <w:pict>
          <v:shape id="_x0000_s1060" type="#_x0000_t202" style="position:absolute;left:0;text-align:left;margin-left:414pt;margin-top:7.8pt;width:63pt;height:99pt;z-index:251674624" filled="f" stroked="f">
            <v:textbox>
              <w:txbxContent>
                <w:p w:rsidR="002F4D40" w:rsidRDefault="002F4D40" w:rsidP="00CF67BF">
                  <w:pPr>
                    <w:rPr>
                      <w:sz w:val="18"/>
                      <w:szCs w:val="18"/>
                    </w:rPr>
                  </w:pPr>
                  <w:r>
                    <w:rPr>
                      <w:sz w:val="18"/>
                      <w:szCs w:val="18"/>
                    </w:rPr>
                    <w:t xml:space="preserve"> </w:t>
                  </w:r>
                  <w:r w:rsidRPr="00CF67BF">
                    <w:rPr>
                      <w:sz w:val="18"/>
                      <w:szCs w:val="18"/>
                    </w:rPr>
                    <w:t xml:space="preserve">ШМО </w:t>
                  </w:r>
                  <w:r>
                    <w:rPr>
                      <w:sz w:val="18"/>
                      <w:szCs w:val="18"/>
                    </w:rPr>
                    <w:t>классных</w:t>
                  </w:r>
                </w:p>
                <w:p w:rsidR="002F4D40" w:rsidRDefault="002F4D40" w:rsidP="00CF67BF">
                  <w:pPr>
                    <w:rPr>
                      <w:sz w:val="18"/>
                      <w:szCs w:val="18"/>
                    </w:rPr>
                  </w:pPr>
                  <w:r>
                    <w:rPr>
                      <w:sz w:val="18"/>
                      <w:szCs w:val="18"/>
                    </w:rPr>
                    <w:t>руководи-</w:t>
                  </w:r>
                </w:p>
                <w:p w:rsidR="002F4D40" w:rsidRPr="00CF67BF" w:rsidRDefault="002F4D40" w:rsidP="00CF67BF">
                  <w:pPr>
                    <w:rPr>
                      <w:sz w:val="18"/>
                      <w:szCs w:val="18"/>
                    </w:rPr>
                  </w:pPr>
                  <w:r>
                    <w:rPr>
                      <w:sz w:val="18"/>
                      <w:szCs w:val="18"/>
                    </w:rPr>
                    <w:t xml:space="preserve">    телей</w:t>
                  </w:r>
                </w:p>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Рисунок 37" o:spid="_x0000_s1061" type="#_x0000_t75" style="position:absolute;left:0;text-align:left;margin-left:0;margin-top:.65pt;width:461.95pt;height:40pt;z-index:251679744;visibility:visible">
            <v:imagedata r:id="rId10" o:title=""/>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62" type="#_x0000_t53" style="position:absolute;left:0;text-align:left;margin-left:45pt;margin-top:13.25pt;width:359.95pt;height:1in;z-index:251680768" fillcolor="#9cf">
            <v:fill opacity="64881f" rotate="t" focus="50%" type="gradient"/>
          </v:shape>
        </w:pict>
      </w:r>
    </w:p>
    <w:p w:rsidR="002F4D40" w:rsidRPr="003F3803" w:rsidRDefault="002F4D40" w:rsidP="003F3803">
      <w:pPr>
        <w:shd w:val="clear" w:color="auto" w:fill="FFFFFF"/>
        <w:ind w:firstLine="539"/>
        <w:jc w:val="both"/>
      </w:pPr>
      <w:r>
        <w:rPr>
          <w:noProof/>
        </w:rPr>
        <w:pict>
          <v:shape id="_x0000_s1063" type="#_x0000_t202" style="position:absolute;left:0;text-align:left;margin-left:135pt;margin-top:8.45pt;width:189.05pt;height:63pt;z-index:251681792" filled="f" stroked="f">
            <v:textbox>
              <w:txbxContent>
                <w:p w:rsidR="002F4D40" w:rsidRPr="004243DE" w:rsidRDefault="002F4D40" w:rsidP="00CF67BF">
                  <w:pPr>
                    <w:jc w:val="center"/>
                    <w:rPr>
                      <w:bCs/>
                    </w:rPr>
                  </w:pPr>
                  <w:r w:rsidRPr="004243DE">
                    <w:rPr>
                      <w:bCs/>
                    </w:rPr>
                    <w:t>Конференции, конкурсы, творческие отчеты, педагогические чтения, семинары-тренинги</w:t>
                  </w:r>
                </w:p>
                <w:p w:rsidR="002F4D40" w:rsidRDefault="002F4D40"/>
              </w:txbxContent>
            </v:textbox>
          </v:shape>
        </w:pict>
      </w:r>
    </w:p>
    <w:p w:rsidR="002F4D40" w:rsidRPr="003F3803" w:rsidRDefault="002F4D40" w:rsidP="003F3803">
      <w:pPr>
        <w:shd w:val="clear" w:color="auto" w:fill="FFFFFF"/>
        <w:tabs>
          <w:tab w:val="left" w:pos="1354"/>
        </w:tabs>
        <w:jc w:val="both"/>
      </w:pPr>
      <w:r w:rsidRPr="003F3803">
        <w:tab/>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Рисунок 40" o:spid="_x0000_s1064" type="#_x0000_t75" style="position:absolute;left:0;text-align:left;margin-left:9pt;margin-top:12.05pt;width:38.45pt;height:40.6pt;z-index:251689984;visibility:visible">
            <v:imagedata r:id="rId8" o:title="" croptop="36254f" cropleft="46899f"/>
          </v:shape>
        </w:pict>
      </w:r>
      <w:r>
        <w:rPr>
          <w:noProof/>
        </w:rPr>
        <w:pict>
          <v:shape id="Рисунок 41" o:spid="_x0000_s1065" type="#_x0000_t75" style="position:absolute;left:0;text-align:left;margin-left:405pt;margin-top:12.05pt;width:38.45pt;height:40.6pt;z-index:251688960;visibility:visible">
            <v:imagedata r:id="rId8" o:title="" croptop="36254f" cropleft="46899f"/>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Рисунок 42" o:spid="_x0000_s1066" type="#_x0000_t75" style="position:absolute;left:0;text-align:left;margin-left:198pt;margin-top:1.85pt;width:38.45pt;height:40.6pt;z-index:251693056;visibility:visible">
            <v:imagedata r:id="rId8" o:title="" croptop="36254f" cropleft="46899f"/>
          </v:shape>
        </w:pict>
      </w:r>
      <w:r>
        <w:rPr>
          <w:noProof/>
        </w:rPr>
        <w:pict>
          <v:shape id="_x0000_s1067" type="#_x0000_t53" style="position:absolute;left:0;text-align:left;margin-left:270pt;margin-top:1.85pt;width:189pt;height:1in;z-index:251683840" fillcolor="#9cf">
            <v:fill opacity="64881f" rotate="t" focus="50%" type="gradient"/>
          </v:shape>
        </w:pict>
      </w:r>
      <w:r>
        <w:rPr>
          <w:noProof/>
        </w:rPr>
        <w:pict>
          <v:shape id="_x0000_s1068" type="#_x0000_t53" style="position:absolute;left:0;text-align:left;margin-left:-45pt;margin-top:1.85pt;width:198pt;height:1in;z-index:251682816" fillcolor="#9cf">
            <v:fill opacity="64881f" rotate="t" focus="50%" type="gradient"/>
          </v:shape>
        </w:pict>
      </w:r>
    </w:p>
    <w:p w:rsidR="002F4D40" w:rsidRPr="003F3803" w:rsidRDefault="002F4D40" w:rsidP="003F3803">
      <w:pPr>
        <w:shd w:val="clear" w:color="auto" w:fill="FFFFFF"/>
        <w:ind w:firstLine="539"/>
        <w:jc w:val="both"/>
      </w:pPr>
      <w:r>
        <w:rPr>
          <w:noProof/>
        </w:rPr>
        <w:pict>
          <v:shape id="_x0000_s1069" type="#_x0000_t202" style="position:absolute;left:0;text-align:left;margin-left:315pt;margin-top:6.05pt;width:99pt;height:45pt;z-index:251686912" filled="f" stroked="f">
            <v:textbox>
              <w:txbxContent>
                <w:p w:rsidR="002F4D40" w:rsidRPr="004243DE" w:rsidRDefault="002F4D40" w:rsidP="004243DE">
                  <w:pPr>
                    <w:jc w:val="center"/>
                    <w:rPr>
                      <w:bCs/>
                    </w:rPr>
                  </w:pPr>
                  <w:r w:rsidRPr="004243DE">
                    <w:rPr>
                      <w:bCs/>
                    </w:rPr>
                    <w:t>Педагогические технологии</w:t>
                  </w:r>
                </w:p>
                <w:p w:rsidR="002F4D40" w:rsidRPr="004243DE" w:rsidRDefault="002F4D40" w:rsidP="004243DE"/>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Рисунок 46" o:spid="_x0000_s1070" type="#_x0000_t75" style="position:absolute;left:0;text-align:left;margin-left:315pt;margin-top:4.85pt;width:38.45pt;height:40.6pt;z-index:251692032;visibility:visible">
            <v:imagedata r:id="rId8" o:title="" croptop="36254f" cropleft="46899f"/>
          </v:shape>
        </w:pict>
      </w:r>
      <w:r>
        <w:rPr>
          <w:noProof/>
        </w:rPr>
        <w:pict>
          <v:shape id="Рисунок 47" o:spid="_x0000_s1071" type="#_x0000_t75" style="position:absolute;left:0;text-align:left;margin-left:81pt;margin-top:4.85pt;width:38.45pt;height:40.6pt;z-index:251691008;visibility:visible">
            <v:imagedata r:id="rId8" o:title="" croptop="36254f" cropleft="46899f"/>
          </v:shape>
        </w:pict>
      </w:r>
    </w:p>
    <w:p w:rsidR="002F4D40" w:rsidRPr="003F3803" w:rsidRDefault="002F4D40" w:rsidP="003F3803">
      <w:pPr>
        <w:shd w:val="clear" w:color="auto" w:fill="FFFFFF"/>
        <w:ind w:firstLine="539"/>
        <w:jc w:val="both"/>
      </w:pPr>
      <w:r>
        <w:rPr>
          <w:noProof/>
        </w:rPr>
        <w:pict>
          <v:shape id="_x0000_s1072" type="#_x0000_t53" style="position:absolute;left:0;text-align:left;margin-left:117pt;margin-top:9.05pt;width:198pt;height:1in;z-index:251684864" fillcolor="#9cf">
            <v:fill opacity="64881f" rotate="t" focus="50%" type="gradient"/>
          </v:shape>
        </w:pict>
      </w:r>
    </w:p>
    <w:p w:rsidR="002F4D40" w:rsidRPr="003F3803" w:rsidRDefault="002F4D40" w:rsidP="003F3803">
      <w:pPr>
        <w:shd w:val="clear" w:color="auto" w:fill="FFFFFF"/>
        <w:ind w:firstLine="539"/>
        <w:jc w:val="both"/>
      </w:pPr>
      <w:r>
        <w:rPr>
          <w:noProof/>
        </w:rPr>
        <w:pict>
          <v:shape id="_x0000_s1073" type="#_x0000_t202" style="position:absolute;left:0;text-align:left;margin-left:171pt;margin-top:13.25pt;width:99pt;height:45pt;z-index:251687936" filled="f" stroked="f">
            <v:textbox>
              <w:txbxContent>
                <w:p w:rsidR="002F4D40" w:rsidRPr="004243DE" w:rsidRDefault="002F4D40" w:rsidP="004243DE">
                  <w:pPr>
                    <w:jc w:val="center"/>
                    <w:rPr>
                      <w:bCs/>
                    </w:rPr>
                  </w:pPr>
                  <w:r>
                    <w:rPr>
                      <w:bCs/>
                    </w:rPr>
                    <w:t>Диагностика     и мониторинг</w:t>
                  </w:r>
                </w:p>
                <w:p w:rsidR="002F4D40" w:rsidRPr="004243DE" w:rsidRDefault="002F4D40" w:rsidP="004243DE"/>
              </w:txbxContent>
            </v:textbox>
          </v:shape>
        </w:pict>
      </w: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p>
    <w:p w:rsidR="002F4D40" w:rsidRPr="003F3803" w:rsidRDefault="002F4D40" w:rsidP="003F3803">
      <w:pPr>
        <w:shd w:val="clear" w:color="auto" w:fill="FFFFFF"/>
        <w:ind w:firstLine="539"/>
        <w:jc w:val="both"/>
      </w:pPr>
      <w:r>
        <w:rPr>
          <w:noProof/>
        </w:rPr>
        <w:pict>
          <v:shape id="_x0000_s1074" type="#_x0000_t202" style="position:absolute;left:0;text-align:left;margin-left:8.95pt;margin-top:-145.75pt;width:90pt;height:45pt;z-index:251685888" filled="f" stroked="f">
            <v:textbox>
              <w:txbxContent>
                <w:p w:rsidR="002F4D40" w:rsidRPr="004243DE" w:rsidRDefault="002F4D40" w:rsidP="004243DE">
                  <w:pPr>
                    <w:jc w:val="center"/>
                    <w:rPr>
                      <w:bCs/>
                    </w:rPr>
                  </w:pPr>
                  <w:r w:rsidRPr="004243DE">
                    <w:rPr>
                      <w:bCs/>
                    </w:rPr>
                    <w:t>Творческие группы</w:t>
                  </w:r>
                </w:p>
              </w:txbxContent>
            </v:textbox>
          </v:shape>
        </w:pict>
      </w:r>
    </w:p>
    <w:p w:rsidR="002F4D40" w:rsidRPr="003F3803" w:rsidRDefault="002F4D40" w:rsidP="003F3803">
      <w:pPr>
        <w:jc w:val="both"/>
      </w:pPr>
    </w:p>
    <w:p w:rsidR="002F4D40" w:rsidRPr="003F3803" w:rsidRDefault="002F4D40" w:rsidP="003F3803">
      <w:pPr>
        <w:ind w:firstLine="539"/>
        <w:jc w:val="both"/>
        <w:rPr>
          <w:b/>
          <w:bCs/>
        </w:rPr>
      </w:pPr>
      <w:r w:rsidRPr="003F3803">
        <w:t xml:space="preserve">В 2015-2016 учебном году педагогический коллектив школы работал над методической темой </w:t>
      </w:r>
      <w:r w:rsidRPr="003F3803">
        <w:rPr>
          <w:b/>
          <w:bCs/>
          <w:i/>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rPr>
          <w:b/>
          <w:bCs/>
        </w:rPr>
        <w:t xml:space="preserve">. </w:t>
      </w:r>
    </w:p>
    <w:p w:rsidR="002F4D40" w:rsidRPr="003F3803" w:rsidRDefault="002F4D40" w:rsidP="003F3803">
      <w:pPr>
        <w:ind w:firstLine="539"/>
        <w:jc w:val="both"/>
        <w:rPr>
          <w:b/>
          <w:bCs/>
        </w:rPr>
      </w:pPr>
      <w:r w:rsidRPr="003F3803">
        <w:rPr>
          <w:bCs/>
        </w:rPr>
        <w:t>В 2015-2016 учебном году был определен</w:t>
      </w:r>
      <w:r w:rsidRPr="003F3803">
        <w:rPr>
          <w:b/>
          <w:bCs/>
        </w:rPr>
        <w:t xml:space="preserve"> круг приоритетных задач в области методической работы школы:</w:t>
      </w:r>
    </w:p>
    <w:p w:rsidR="002F4D40" w:rsidRPr="003F3803" w:rsidRDefault="002F4D40" w:rsidP="003F3803">
      <w:pPr>
        <w:numPr>
          <w:ilvl w:val="0"/>
          <w:numId w:val="40"/>
        </w:numPr>
        <w:ind w:left="0" w:firstLine="284"/>
        <w:jc w:val="both"/>
      </w:pPr>
      <w:r w:rsidRPr="003F3803">
        <w:t>повышение профессионального уровня педагогических кадров;</w:t>
      </w:r>
    </w:p>
    <w:p w:rsidR="002F4D40" w:rsidRPr="003F3803" w:rsidRDefault="002F4D40" w:rsidP="003F3803">
      <w:pPr>
        <w:numPr>
          <w:ilvl w:val="0"/>
          <w:numId w:val="40"/>
        </w:numPr>
        <w:ind w:left="0" w:firstLine="284"/>
        <w:jc w:val="both"/>
      </w:pPr>
      <w:r w:rsidRPr="003F3803">
        <w:t>совершенствование проведения  методических предметных декад  с целью трансляции методических продуктов;</w:t>
      </w:r>
    </w:p>
    <w:p w:rsidR="002F4D40" w:rsidRPr="003F3803" w:rsidRDefault="002F4D40" w:rsidP="003F3803">
      <w:pPr>
        <w:numPr>
          <w:ilvl w:val="0"/>
          <w:numId w:val="40"/>
        </w:numPr>
        <w:ind w:left="0" w:firstLine="284"/>
        <w:jc w:val="both"/>
      </w:pPr>
      <w:r w:rsidRPr="003F3803">
        <w:t>разработка  индивидуальных опытно-экспериментальных проектов, участие в конкурсном движении;</w:t>
      </w:r>
    </w:p>
    <w:p w:rsidR="002F4D40" w:rsidRPr="003F3803" w:rsidRDefault="002F4D40" w:rsidP="003F3803">
      <w:pPr>
        <w:numPr>
          <w:ilvl w:val="0"/>
          <w:numId w:val="40"/>
        </w:numPr>
        <w:ind w:left="0" w:firstLine="284"/>
        <w:jc w:val="both"/>
      </w:pPr>
      <w:r w:rsidRPr="003F3803">
        <w:t>совершенствование мониторинг научно-методической  деятельности педагогов;</w:t>
      </w:r>
    </w:p>
    <w:p w:rsidR="002F4D40" w:rsidRPr="003F3803" w:rsidRDefault="002F4D40" w:rsidP="003F3803">
      <w:pPr>
        <w:numPr>
          <w:ilvl w:val="0"/>
          <w:numId w:val="40"/>
        </w:numPr>
        <w:ind w:left="0" w:firstLine="284"/>
        <w:jc w:val="both"/>
      </w:pPr>
      <w:r w:rsidRPr="003F3803">
        <w:t>активизация  научно-исследовательской  деятельности через участие педагогов и школьников в научно-практических конференциях различного уровня;</w:t>
      </w:r>
    </w:p>
    <w:p w:rsidR="002F4D40" w:rsidRPr="003F3803" w:rsidRDefault="002F4D40" w:rsidP="003F3803">
      <w:pPr>
        <w:numPr>
          <w:ilvl w:val="0"/>
          <w:numId w:val="40"/>
        </w:numPr>
        <w:ind w:left="0" w:firstLine="284"/>
        <w:jc w:val="both"/>
      </w:pPr>
      <w:r w:rsidRPr="003F3803">
        <w:t>усиление общекультурной направленности общего образования в целях повышения общей культуры и интеллекта;</w:t>
      </w:r>
    </w:p>
    <w:p w:rsidR="002F4D40" w:rsidRPr="003F3803" w:rsidRDefault="002F4D40" w:rsidP="003F3803">
      <w:pPr>
        <w:numPr>
          <w:ilvl w:val="0"/>
          <w:numId w:val="40"/>
        </w:numPr>
        <w:ind w:left="0" w:firstLine="284"/>
        <w:jc w:val="both"/>
      </w:pPr>
      <w:r w:rsidRPr="003F3803">
        <w:t>подготовка педагогических кадров  школы, способных эффективно использовать в учебном процессе новейшие информационные технологии, технологию деятельностного метода.</w:t>
      </w:r>
    </w:p>
    <w:p w:rsidR="002F4D40" w:rsidRPr="003F3803" w:rsidRDefault="002F4D40" w:rsidP="003F3803">
      <w:pPr>
        <w:pStyle w:val="21"/>
        <w:ind w:firstLine="539"/>
        <w:rPr>
          <w:b/>
          <w:bCs/>
          <w:i/>
          <w:iCs/>
        </w:rPr>
      </w:pPr>
      <w:r w:rsidRPr="003F3803">
        <w:t>С учетом уровня организации  учебно-воспитательного процесса, особенностей состава учащихся школы в 2015-2016 учебном году был определен следующий круг</w:t>
      </w:r>
      <w:r w:rsidRPr="003F3803">
        <w:rPr>
          <w:b/>
          <w:bCs/>
        </w:rPr>
        <w:t xml:space="preserve"> задач</w:t>
      </w:r>
      <w:r w:rsidRPr="003F3803">
        <w:rPr>
          <w:b/>
          <w:bCs/>
          <w:i/>
          <w:iCs/>
        </w:rPr>
        <w:t xml:space="preserve">: </w:t>
      </w:r>
    </w:p>
    <w:p w:rsidR="002F4D40" w:rsidRPr="003F3803" w:rsidRDefault="002F4D40" w:rsidP="003F3803">
      <w:pPr>
        <w:pStyle w:val="ListParagraph"/>
        <w:numPr>
          <w:ilvl w:val="0"/>
          <w:numId w:val="2"/>
        </w:numPr>
        <w:jc w:val="both"/>
        <w:rPr>
          <w:sz w:val="24"/>
          <w:szCs w:val="24"/>
        </w:rPr>
      </w:pPr>
      <w:r w:rsidRPr="003F3803">
        <w:rPr>
          <w:sz w:val="24"/>
          <w:szCs w:val="24"/>
        </w:rPr>
        <w:t xml:space="preserve">Осмысление социального заказа, важнейших требований общества к школе, усвоение ориентиров образовательной политики, конкретных программно-методических требований, приказов и инструкций вышестоящих органов образования, их своевременное и правильное доведение до каждого работника. </w:t>
      </w:r>
    </w:p>
    <w:p w:rsidR="002F4D40" w:rsidRPr="003F3803" w:rsidRDefault="002F4D40" w:rsidP="003F3803">
      <w:pPr>
        <w:pStyle w:val="ListParagraph"/>
        <w:numPr>
          <w:ilvl w:val="0"/>
          <w:numId w:val="2"/>
        </w:numPr>
        <w:jc w:val="both"/>
        <w:rPr>
          <w:sz w:val="24"/>
          <w:szCs w:val="24"/>
        </w:rPr>
      </w:pPr>
      <w:r w:rsidRPr="003F3803">
        <w:rPr>
          <w:sz w:val="24"/>
          <w:szCs w:val="24"/>
        </w:rPr>
        <w:t xml:space="preserve">Стимулирование повышения научно-теоретического, научно-методического уровня педагогов, овладения ими современными образовательными технологиями. Изучение и внедрение в практику новых педагогических технологий. </w:t>
      </w:r>
    </w:p>
    <w:p w:rsidR="002F4D40" w:rsidRPr="003F3803" w:rsidRDefault="002F4D40" w:rsidP="003F3803">
      <w:pPr>
        <w:pStyle w:val="ListParagraph"/>
        <w:numPr>
          <w:ilvl w:val="0"/>
          <w:numId w:val="2"/>
        </w:numPr>
        <w:jc w:val="both"/>
        <w:rPr>
          <w:sz w:val="24"/>
          <w:szCs w:val="24"/>
        </w:rPr>
      </w:pPr>
      <w:r w:rsidRPr="003F3803">
        <w:rPr>
          <w:sz w:val="24"/>
          <w:szCs w:val="24"/>
        </w:rPr>
        <w:t>Обеспечение организационных и методических условий для введения и реализации ФГОС  НОО и ФГОС ООО второго поколения.</w:t>
      </w:r>
    </w:p>
    <w:p w:rsidR="002F4D40" w:rsidRPr="003F3803" w:rsidRDefault="002F4D40" w:rsidP="003F3803">
      <w:pPr>
        <w:pStyle w:val="ListParagraph"/>
        <w:numPr>
          <w:ilvl w:val="0"/>
          <w:numId w:val="2"/>
        </w:numPr>
        <w:jc w:val="both"/>
        <w:rPr>
          <w:sz w:val="24"/>
          <w:szCs w:val="24"/>
        </w:rPr>
      </w:pPr>
      <w:r w:rsidRPr="003F3803">
        <w:rPr>
          <w:sz w:val="24"/>
          <w:szCs w:val="24"/>
        </w:rPr>
        <w:t>Нормативно-правовое обеспечение учебно-воспитательного процесса по введению ФГОС ООО.</w:t>
      </w:r>
    </w:p>
    <w:p w:rsidR="002F4D40" w:rsidRPr="003F3803" w:rsidRDefault="002F4D40" w:rsidP="003F3803">
      <w:pPr>
        <w:pStyle w:val="ListParagraph"/>
        <w:numPr>
          <w:ilvl w:val="0"/>
          <w:numId w:val="2"/>
        </w:numPr>
        <w:jc w:val="both"/>
        <w:rPr>
          <w:sz w:val="24"/>
          <w:szCs w:val="24"/>
        </w:rPr>
      </w:pPr>
      <w:r w:rsidRPr="003F3803">
        <w:rPr>
          <w:sz w:val="24"/>
          <w:szCs w:val="24"/>
        </w:rPr>
        <w:t>Оказание поддержки учителям начальных классов в освоении федерального государственного образовательного стандарта начального общего образования.</w:t>
      </w:r>
    </w:p>
    <w:p w:rsidR="002F4D40" w:rsidRPr="003F3803" w:rsidRDefault="002F4D40" w:rsidP="003F3803">
      <w:pPr>
        <w:pStyle w:val="ListParagraph"/>
        <w:numPr>
          <w:ilvl w:val="0"/>
          <w:numId w:val="2"/>
        </w:numPr>
        <w:jc w:val="both"/>
        <w:rPr>
          <w:sz w:val="24"/>
          <w:szCs w:val="24"/>
        </w:rPr>
      </w:pPr>
      <w:r w:rsidRPr="003F3803">
        <w:rPr>
          <w:sz w:val="24"/>
          <w:szCs w:val="24"/>
        </w:rPr>
        <w:t>Оказание помощи в развитии творческого потенциала педагогов.</w:t>
      </w:r>
    </w:p>
    <w:p w:rsidR="002F4D40" w:rsidRPr="003F3803" w:rsidRDefault="002F4D40" w:rsidP="003F3803">
      <w:pPr>
        <w:pStyle w:val="ListParagraph"/>
        <w:numPr>
          <w:ilvl w:val="0"/>
          <w:numId w:val="2"/>
        </w:numPr>
        <w:jc w:val="both"/>
        <w:rPr>
          <w:sz w:val="24"/>
          <w:szCs w:val="24"/>
        </w:rPr>
      </w:pPr>
      <w:r w:rsidRPr="003F3803">
        <w:rPr>
          <w:sz w:val="24"/>
          <w:szCs w:val="24"/>
        </w:rPr>
        <w:t xml:space="preserve">Обеспечение жизнедеятельности инновационной среды, удовлетворяющей информационные, учебно-методические, образовательные потребности учителей, работающих по введению ФГОС НОО и ФГОС ООО; </w:t>
      </w:r>
    </w:p>
    <w:p w:rsidR="002F4D40" w:rsidRPr="003F3803" w:rsidRDefault="002F4D40" w:rsidP="003F3803">
      <w:pPr>
        <w:pStyle w:val="ListParagraph"/>
        <w:numPr>
          <w:ilvl w:val="0"/>
          <w:numId w:val="2"/>
        </w:numPr>
        <w:jc w:val="both"/>
        <w:rPr>
          <w:sz w:val="24"/>
          <w:szCs w:val="24"/>
        </w:rPr>
      </w:pPr>
      <w:r w:rsidRPr="003F3803">
        <w:rPr>
          <w:sz w:val="24"/>
          <w:szCs w:val="24"/>
        </w:rPr>
        <w:t>Создание благоприятных условий для организации и осуществления повышения квалификации педагогов;</w:t>
      </w:r>
    </w:p>
    <w:p w:rsidR="002F4D40" w:rsidRPr="003F3803" w:rsidRDefault="002F4D40" w:rsidP="003F3803">
      <w:pPr>
        <w:pStyle w:val="ListParagraph"/>
        <w:numPr>
          <w:ilvl w:val="0"/>
          <w:numId w:val="2"/>
        </w:numPr>
        <w:jc w:val="both"/>
        <w:rPr>
          <w:sz w:val="24"/>
          <w:szCs w:val="24"/>
        </w:rPr>
      </w:pPr>
      <w:r w:rsidRPr="003F3803">
        <w:rPr>
          <w:sz w:val="24"/>
          <w:szCs w:val="24"/>
        </w:rPr>
        <w:t>Продолжение выявления и решение проблемы работы учителей со слабоуспевающими учащимися и детьми, имеющими повышенный познавательный интерес.</w:t>
      </w:r>
    </w:p>
    <w:p w:rsidR="002F4D40" w:rsidRPr="003F3803" w:rsidRDefault="002F4D40" w:rsidP="003F3803">
      <w:pPr>
        <w:pStyle w:val="ListParagraph"/>
        <w:numPr>
          <w:ilvl w:val="0"/>
          <w:numId w:val="2"/>
        </w:numPr>
        <w:jc w:val="both"/>
        <w:rPr>
          <w:sz w:val="24"/>
          <w:szCs w:val="24"/>
        </w:rPr>
      </w:pPr>
      <w:r w:rsidRPr="003F3803">
        <w:rPr>
          <w:sz w:val="24"/>
          <w:szCs w:val="24"/>
        </w:rPr>
        <w:t>Приобщение коллектива к научно-исследовательской, опытно-экспериментальной деятельности по актуальным проблемам школы, к участию в целенаправленной организации нового опыта по этим проблемам.</w:t>
      </w:r>
    </w:p>
    <w:p w:rsidR="002F4D40" w:rsidRPr="003F3803" w:rsidRDefault="002F4D40" w:rsidP="003F3803">
      <w:pPr>
        <w:pStyle w:val="ListParagraph"/>
        <w:numPr>
          <w:ilvl w:val="0"/>
          <w:numId w:val="2"/>
        </w:numPr>
        <w:jc w:val="both"/>
        <w:rPr>
          <w:sz w:val="24"/>
          <w:szCs w:val="24"/>
        </w:rPr>
      </w:pPr>
      <w:r w:rsidRPr="003F3803">
        <w:rPr>
          <w:sz w:val="24"/>
          <w:szCs w:val="24"/>
        </w:rPr>
        <w:t xml:space="preserve">Использование новации в образовании (изменение отдельных компонентов урока с целью усовершенствования без изменения исходных теоретических основ) в достижении уровня знаний, умений и навыков учащихся, соответствующего требованиям программы. </w:t>
      </w:r>
    </w:p>
    <w:p w:rsidR="002F4D40" w:rsidRPr="003F3803" w:rsidRDefault="002F4D40" w:rsidP="003F3803">
      <w:pPr>
        <w:pStyle w:val="ListParagraph"/>
        <w:numPr>
          <w:ilvl w:val="0"/>
          <w:numId w:val="2"/>
        </w:numPr>
        <w:jc w:val="both"/>
        <w:rPr>
          <w:sz w:val="24"/>
          <w:szCs w:val="24"/>
        </w:rPr>
      </w:pPr>
      <w:r w:rsidRPr="003F3803">
        <w:rPr>
          <w:sz w:val="24"/>
          <w:szCs w:val="24"/>
        </w:rPr>
        <w:t xml:space="preserve">Активизация работы учителей над темами самообразования. </w:t>
      </w:r>
    </w:p>
    <w:p w:rsidR="002F4D40" w:rsidRPr="003F3803" w:rsidRDefault="002F4D40" w:rsidP="003F3803">
      <w:pPr>
        <w:pStyle w:val="ListParagraph"/>
        <w:numPr>
          <w:ilvl w:val="0"/>
          <w:numId w:val="2"/>
        </w:numPr>
        <w:jc w:val="both"/>
        <w:rPr>
          <w:sz w:val="24"/>
          <w:szCs w:val="24"/>
        </w:rPr>
      </w:pPr>
      <w:r w:rsidRPr="003F3803">
        <w:rPr>
          <w:sz w:val="24"/>
          <w:szCs w:val="24"/>
        </w:rPr>
        <w:t xml:space="preserve">Продолжение  работы по обобщению педагогического опыта учителей. </w:t>
      </w:r>
    </w:p>
    <w:p w:rsidR="002F4D40" w:rsidRPr="003F3803" w:rsidRDefault="002F4D40" w:rsidP="003F3803">
      <w:pPr>
        <w:pStyle w:val="ListParagraph"/>
        <w:ind w:left="0"/>
        <w:jc w:val="both"/>
        <w:rPr>
          <w:sz w:val="24"/>
          <w:szCs w:val="24"/>
        </w:rPr>
      </w:pPr>
    </w:p>
    <w:p w:rsidR="002F4D40" w:rsidRPr="003F3803" w:rsidRDefault="002F4D40" w:rsidP="003F3803">
      <w:pPr>
        <w:jc w:val="both"/>
      </w:pPr>
      <w:r w:rsidRPr="003F3803">
        <w:t xml:space="preserve">        Поставленные перед коллективом задачи решались посредством совершенствования методики проведения урока,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развитие способностей и природных задатков учащихся, повышение мотивации к обучению у учащихся, а также ознакомление учителей с новой педагогической и методической литературой. </w:t>
      </w:r>
    </w:p>
    <w:p w:rsidR="002F4D40" w:rsidRPr="003F3803" w:rsidRDefault="002F4D40" w:rsidP="003F3803">
      <w:pPr>
        <w:pStyle w:val="NormalWeb"/>
        <w:spacing w:before="0" w:beforeAutospacing="0" w:after="0" w:afterAutospacing="0"/>
        <w:ind w:firstLine="360"/>
        <w:jc w:val="both"/>
        <w:rPr>
          <w:b/>
          <w:bCs/>
          <w:color w:val="FF0000"/>
        </w:rPr>
      </w:pPr>
      <w:r w:rsidRPr="003F3803">
        <w:t xml:space="preserve">Для решения  задач школы были </w:t>
      </w:r>
      <w:r w:rsidRPr="003F3803">
        <w:rPr>
          <w:b/>
          <w:bCs/>
        </w:rPr>
        <w:t>созданы следующие условия:</w:t>
      </w:r>
    </w:p>
    <w:p w:rsidR="002F4D40" w:rsidRPr="003F3803" w:rsidRDefault="002F4D40" w:rsidP="003F3803">
      <w:pPr>
        <w:pStyle w:val="ListParagraph"/>
        <w:numPr>
          <w:ilvl w:val="0"/>
          <w:numId w:val="3"/>
        </w:numPr>
        <w:jc w:val="both"/>
        <w:rPr>
          <w:sz w:val="24"/>
          <w:szCs w:val="24"/>
        </w:rPr>
      </w:pPr>
      <w:r w:rsidRPr="003F3803">
        <w:rPr>
          <w:sz w:val="24"/>
          <w:szCs w:val="24"/>
        </w:rPr>
        <w:t>составлен учебный план, позволяющий заложить фундамент знаний по основным дисциплинам, обеспечить уровень, соответствующий стандарту образования, дающий возможность для успешного продолжения образования выпускниками школы;</w:t>
      </w:r>
    </w:p>
    <w:p w:rsidR="002F4D40" w:rsidRPr="003F3803" w:rsidRDefault="002F4D40" w:rsidP="003F3803">
      <w:pPr>
        <w:pStyle w:val="ListParagraph"/>
        <w:numPr>
          <w:ilvl w:val="0"/>
          <w:numId w:val="3"/>
        </w:numPr>
        <w:jc w:val="both"/>
        <w:rPr>
          <w:sz w:val="24"/>
          <w:szCs w:val="24"/>
        </w:rPr>
      </w:pPr>
      <w:r w:rsidRPr="003F3803">
        <w:rPr>
          <w:sz w:val="24"/>
          <w:szCs w:val="24"/>
        </w:rPr>
        <w:t>создана и утверждена структура методической службы школы;</w:t>
      </w:r>
    </w:p>
    <w:p w:rsidR="002F4D40" w:rsidRPr="003F3803" w:rsidRDefault="002F4D40" w:rsidP="003F3803">
      <w:pPr>
        <w:pStyle w:val="ListParagraph"/>
        <w:numPr>
          <w:ilvl w:val="0"/>
          <w:numId w:val="3"/>
        </w:numPr>
        <w:jc w:val="both"/>
        <w:rPr>
          <w:sz w:val="24"/>
          <w:szCs w:val="24"/>
        </w:rPr>
      </w:pPr>
      <w:r w:rsidRPr="003F3803">
        <w:rPr>
          <w:sz w:val="24"/>
          <w:szCs w:val="24"/>
        </w:rPr>
        <w:t>все методические объединения и образовательные советы имели чёткие планы работы, вытекающие из общешкольного плана;</w:t>
      </w:r>
    </w:p>
    <w:p w:rsidR="002F4D40" w:rsidRPr="003F3803" w:rsidRDefault="002F4D40" w:rsidP="003F3803">
      <w:pPr>
        <w:pStyle w:val="ListParagraph"/>
        <w:numPr>
          <w:ilvl w:val="0"/>
          <w:numId w:val="3"/>
        </w:numPr>
        <w:jc w:val="both"/>
        <w:rPr>
          <w:sz w:val="24"/>
          <w:szCs w:val="24"/>
        </w:rPr>
      </w:pPr>
      <w:r w:rsidRPr="003F3803">
        <w:rPr>
          <w:sz w:val="24"/>
          <w:szCs w:val="24"/>
        </w:rPr>
        <w:t>мониторинг в основе ВШК – одно из условий эффективности работы школы;</w:t>
      </w:r>
    </w:p>
    <w:p w:rsidR="002F4D40" w:rsidRPr="003F3803" w:rsidRDefault="002F4D40" w:rsidP="003F3803">
      <w:pPr>
        <w:pStyle w:val="ListParagraph"/>
        <w:numPr>
          <w:ilvl w:val="0"/>
          <w:numId w:val="3"/>
        </w:numPr>
        <w:jc w:val="both"/>
        <w:rPr>
          <w:sz w:val="24"/>
          <w:szCs w:val="24"/>
        </w:rPr>
      </w:pPr>
      <w:r w:rsidRPr="003F3803">
        <w:rPr>
          <w:sz w:val="24"/>
          <w:szCs w:val="24"/>
        </w:rPr>
        <w:t>работа по обеспечению сохранности здоровья и здорового образа жизни;</w:t>
      </w:r>
    </w:p>
    <w:p w:rsidR="002F4D40" w:rsidRPr="003F3803" w:rsidRDefault="002F4D40" w:rsidP="003F3803">
      <w:pPr>
        <w:pStyle w:val="ListParagraph"/>
        <w:numPr>
          <w:ilvl w:val="0"/>
          <w:numId w:val="3"/>
        </w:numPr>
        <w:jc w:val="both"/>
        <w:rPr>
          <w:sz w:val="24"/>
          <w:szCs w:val="24"/>
        </w:rPr>
      </w:pPr>
      <w:r w:rsidRPr="003F3803">
        <w:rPr>
          <w:sz w:val="24"/>
          <w:szCs w:val="24"/>
        </w:rPr>
        <w:t>работа по улучшению материально-технической базы кабинетов;</w:t>
      </w:r>
    </w:p>
    <w:p w:rsidR="002F4D40" w:rsidRPr="003F3803" w:rsidRDefault="002F4D40" w:rsidP="003F3803">
      <w:pPr>
        <w:pStyle w:val="ListParagraph"/>
        <w:numPr>
          <w:ilvl w:val="0"/>
          <w:numId w:val="3"/>
        </w:numPr>
        <w:jc w:val="both"/>
        <w:rPr>
          <w:sz w:val="24"/>
          <w:szCs w:val="24"/>
        </w:rPr>
      </w:pPr>
      <w:r w:rsidRPr="003F3803">
        <w:rPr>
          <w:sz w:val="24"/>
          <w:szCs w:val="24"/>
        </w:rPr>
        <w:t xml:space="preserve">работа по организации учебно-воспитательного процесса по решению главной задачи школы носила научно-методический характер и была построена на диагностической основе. </w:t>
      </w:r>
    </w:p>
    <w:p w:rsidR="002F4D40" w:rsidRPr="003F3803" w:rsidRDefault="002F4D40" w:rsidP="003F3803">
      <w:pPr>
        <w:pStyle w:val="BodyText"/>
        <w:spacing w:before="0" w:beforeAutospacing="0" w:after="0" w:afterAutospacing="0"/>
        <w:ind w:firstLine="708"/>
        <w:jc w:val="both"/>
        <w:rPr>
          <w:b/>
          <w:bCs/>
        </w:rPr>
      </w:pPr>
    </w:p>
    <w:p w:rsidR="002F4D40" w:rsidRPr="003F3803" w:rsidRDefault="002F4D40" w:rsidP="003F3803">
      <w:pPr>
        <w:pStyle w:val="BodyText"/>
        <w:spacing w:before="0" w:beforeAutospacing="0" w:after="0" w:afterAutospacing="0"/>
        <w:ind w:firstLine="708"/>
        <w:jc w:val="both"/>
      </w:pPr>
      <w:r w:rsidRPr="003F3803">
        <w:rPr>
          <w:b/>
          <w:bCs/>
        </w:rPr>
        <w:t>Формы организации методической и инновационной работы в школе в 2015-2016 учебном году</w:t>
      </w:r>
      <w:r w:rsidRPr="003F3803">
        <w:t>:</w:t>
      </w:r>
    </w:p>
    <w:p w:rsidR="002F4D40" w:rsidRPr="003F3803" w:rsidRDefault="002F4D40" w:rsidP="003F3803">
      <w:pPr>
        <w:pStyle w:val="BodyText"/>
        <w:numPr>
          <w:ilvl w:val="0"/>
          <w:numId w:val="12"/>
        </w:numPr>
        <w:spacing w:before="0" w:beforeAutospacing="0" w:after="0" w:afterAutospacing="0"/>
        <w:jc w:val="both"/>
        <w:rPr>
          <w:b/>
          <w:bCs/>
        </w:rPr>
      </w:pPr>
      <w:r w:rsidRPr="003F3803">
        <w:rPr>
          <w:b/>
          <w:bCs/>
        </w:rPr>
        <w:t>Массовые:</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конкурсы профессионального мастерства;</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обзоры научной, педагогической и другой литературы;</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педагогические советы;</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педагогический мониторинг;</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методические рекомендации в помощь учителю: «Современный урок», «Оформление документации», «Современные педагогические технологии»  и т.д.;</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аттестация педагогов;</w:t>
      </w:r>
    </w:p>
    <w:p w:rsidR="002F4D40" w:rsidRPr="003F3803" w:rsidRDefault="002F4D40" w:rsidP="003F3803">
      <w:pPr>
        <w:pStyle w:val="BodyText"/>
        <w:numPr>
          <w:ilvl w:val="0"/>
          <w:numId w:val="4"/>
        </w:numPr>
        <w:tabs>
          <w:tab w:val="left" w:pos="405"/>
          <w:tab w:val="left" w:pos="720"/>
        </w:tabs>
        <w:suppressAutoHyphens/>
        <w:spacing w:before="0" w:beforeAutospacing="0" w:after="0" w:afterAutospacing="0"/>
        <w:jc w:val="both"/>
      </w:pPr>
      <w:r w:rsidRPr="003F3803">
        <w:t>повышение квалификации учителей.</w:t>
      </w:r>
    </w:p>
    <w:p w:rsidR="002F4D40" w:rsidRPr="003F3803" w:rsidRDefault="002F4D40" w:rsidP="003F3803">
      <w:pPr>
        <w:pStyle w:val="BodyText"/>
        <w:tabs>
          <w:tab w:val="left" w:pos="720"/>
        </w:tabs>
        <w:spacing w:before="0" w:beforeAutospacing="0" w:after="0" w:afterAutospacing="0"/>
        <w:jc w:val="both"/>
        <w:rPr>
          <w:b/>
          <w:bCs/>
        </w:rPr>
      </w:pPr>
      <w:r w:rsidRPr="003F3803">
        <w:rPr>
          <w:b/>
          <w:bCs/>
        </w:rPr>
        <w:tab/>
        <w:t>2) Групповые, коллективные:</w:t>
      </w:r>
    </w:p>
    <w:p w:rsidR="002F4D40" w:rsidRPr="003F3803" w:rsidRDefault="002F4D40" w:rsidP="003F3803">
      <w:pPr>
        <w:pStyle w:val="BodyText"/>
        <w:numPr>
          <w:ilvl w:val="0"/>
          <w:numId w:val="5"/>
        </w:numPr>
        <w:suppressAutoHyphens/>
        <w:spacing w:before="0" w:beforeAutospacing="0" w:after="0" w:afterAutospacing="0"/>
        <w:jc w:val="both"/>
      </w:pPr>
      <w:r w:rsidRPr="003F3803">
        <w:t>заседания методических объединений;</w:t>
      </w:r>
    </w:p>
    <w:p w:rsidR="002F4D40" w:rsidRPr="003F3803" w:rsidRDefault="002F4D40" w:rsidP="003F3803">
      <w:pPr>
        <w:pStyle w:val="BodyText"/>
        <w:numPr>
          <w:ilvl w:val="0"/>
          <w:numId w:val="5"/>
        </w:numPr>
        <w:suppressAutoHyphens/>
        <w:spacing w:before="0" w:beforeAutospacing="0" w:after="0" w:afterAutospacing="0"/>
        <w:jc w:val="both"/>
      </w:pPr>
      <w:r w:rsidRPr="003F3803">
        <w:t>заседания творческих групп;</w:t>
      </w:r>
    </w:p>
    <w:p w:rsidR="002F4D40" w:rsidRPr="003F3803" w:rsidRDefault="002F4D40" w:rsidP="003F3803">
      <w:pPr>
        <w:pStyle w:val="BodyText"/>
        <w:numPr>
          <w:ilvl w:val="0"/>
          <w:numId w:val="5"/>
        </w:numPr>
        <w:suppressAutoHyphens/>
        <w:spacing w:before="0" w:beforeAutospacing="0" w:after="0" w:afterAutospacing="0"/>
        <w:jc w:val="both"/>
      </w:pPr>
      <w:r w:rsidRPr="003F3803">
        <w:t>семинары (научно-методические, методологические, информационные, обучающие);</w:t>
      </w:r>
    </w:p>
    <w:p w:rsidR="002F4D40" w:rsidRPr="003F3803" w:rsidRDefault="002F4D40" w:rsidP="003F3803">
      <w:pPr>
        <w:pStyle w:val="BodyText"/>
        <w:numPr>
          <w:ilvl w:val="0"/>
          <w:numId w:val="5"/>
        </w:numPr>
        <w:suppressAutoHyphens/>
        <w:spacing w:before="0" w:beforeAutospacing="0" w:after="0" w:afterAutospacing="0"/>
        <w:jc w:val="both"/>
      </w:pPr>
      <w:r w:rsidRPr="003F3803">
        <w:t>методические совещания,</w:t>
      </w:r>
    </w:p>
    <w:p w:rsidR="002F4D40" w:rsidRPr="003F3803" w:rsidRDefault="002F4D40" w:rsidP="003F3803">
      <w:pPr>
        <w:pStyle w:val="BodyText"/>
        <w:numPr>
          <w:ilvl w:val="0"/>
          <w:numId w:val="5"/>
        </w:numPr>
        <w:suppressAutoHyphens/>
        <w:spacing w:before="0" w:beforeAutospacing="0" w:after="0" w:afterAutospacing="0"/>
        <w:jc w:val="both"/>
      </w:pPr>
      <w:r w:rsidRPr="003F3803">
        <w:t>предметные недели, декады как форма отчёта методического объединения;</w:t>
      </w:r>
    </w:p>
    <w:p w:rsidR="002F4D40" w:rsidRPr="003F3803" w:rsidRDefault="002F4D40" w:rsidP="003F3803">
      <w:pPr>
        <w:pStyle w:val="BodyText"/>
        <w:numPr>
          <w:ilvl w:val="0"/>
          <w:numId w:val="5"/>
        </w:numPr>
        <w:suppressAutoHyphens/>
        <w:spacing w:before="0" w:beforeAutospacing="0" w:after="0" w:afterAutospacing="0"/>
        <w:jc w:val="both"/>
      </w:pPr>
      <w:r w:rsidRPr="003F3803">
        <w:t>творческие отчёты учителей.</w:t>
      </w:r>
    </w:p>
    <w:p w:rsidR="002F4D40" w:rsidRPr="003F3803" w:rsidRDefault="002F4D40" w:rsidP="003F3803">
      <w:pPr>
        <w:pStyle w:val="BodyText"/>
        <w:tabs>
          <w:tab w:val="left" w:pos="720"/>
        </w:tabs>
        <w:spacing w:before="0" w:beforeAutospacing="0" w:after="0" w:afterAutospacing="0"/>
        <w:jc w:val="both"/>
        <w:rPr>
          <w:b/>
          <w:bCs/>
        </w:rPr>
      </w:pPr>
      <w:r w:rsidRPr="003F3803">
        <w:rPr>
          <w:b/>
          <w:bCs/>
        </w:rPr>
        <w:tab/>
        <w:t>3) Индивидуальные:</w:t>
      </w:r>
    </w:p>
    <w:p w:rsidR="002F4D40" w:rsidRPr="003F3803" w:rsidRDefault="002F4D40" w:rsidP="003F3803">
      <w:pPr>
        <w:pStyle w:val="BodyText"/>
        <w:numPr>
          <w:ilvl w:val="0"/>
          <w:numId w:val="6"/>
        </w:numPr>
        <w:suppressAutoHyphens/>
        <w:spacing w:before="0" w:beforeAutospacing="0" w:after="0" w:afterAutospacing="0"/>
        <w:jc w:val="both"/>
      </w:pPr>
      <w:r w:rsidRPr="003F3803">
        <w:t>самообразование;</w:t>
      </w:r>
    </w:p>
    <w:p w:rsidR="002F4D40" w:rsidRPr="003F3803" w:rsidRDefault="002F4D40" w:rsidP="003F3803">
      <w:pPr>
        <w:pStyle w:val="BodyText"/>
        <w:numPr>
          <w:ilvl w:val="0"/>
          <w:numId w:val="6"/>
        </w:numPr>
        <w:suppressAutoHyphens/>
        <w:spacing w:before="0" w:beforeAutospacing="0" w:after="0" w:afterAutospacing="0"/>
        <w:jc w:val="both"/>
      </w:pPr>
      <w:r w:rsidRPr="003F3803">
        <w:t>разработка учителем методической темы;</w:t>
      </w:r>
    </w:p>
    <w:p w:rsidR="002F4D40" w:rsidRPr="003F3803" w:rsidRDefault="002F4D40" w:rsidP="003F3803">
      <w:pPr>
        <w:pStyle w:val="BodyText"/>
        <w:numPr>
          <w:ilvl w:val="0"/>
          <w:numId w:val="6"/>
        </w:numPr>
        <w:suppressAutoHyphens/>
        <w:spacing w:before="0" w:beforeAutospacing="0" w:after="0" w:afterAutospacing="0"/>
        <w:jc w:val="both"/>
      </w:pPr>
      <w:r w:rsidRPr="003F3803">
        <w:t>наставничество;</w:t>
      </w:r>
    </w:p>
    <w:p w:rsidR="002F4D40" w:rsidRPr="003F3803" w:rsidRDefault="002F4D40" w:rsidP="003F3803">
      <w:pPr>
        <w:pStyle w:val="BodyText"/>
        <w:numPr>
          <w:ilvl w:val="0"/>
          <w:numId w:val="6"/>
        </w:numPr>
        <w:suppressAutoHyphens/>
        <w:spacing w:before="0" w:beforeAutospacing="0" w:after="0" w:afterAutospacing="0"/>
        <w:jc w:val="both"/>
      </w:pPr>
      <w:r w:rsidRPr="003F3803">
        <w:t>индивидуальные консультации.</w:t>
      </w:r>
    </w:p>
    <w:p w:rsidR="002F4D40" w:rsidRPr="003F3803" w:rsidRDefault="002F4D40" w:rsidP="003F3803">
      <w:pPr>
        <w:pStyle w:val="BodyText"/>
        <w:spacing w:before="0" w:beforeAutospacing="0" w:after="0" w:afterAutospacing="0"/>
        <w:ind w:firstLine="360"/>
        <w:jc w:val="both"/>
      </w:pPr>
    </w:p>
    <w:p w:rsidR="002F4D40" w:rsidRPr="003F3803" w:rsidRDefault="002F4D40" w:rsidP="003F3803">
      <w:pPr>
        <w:pStyle w:val="BodyText"/>
        <w:spacing w:before="0" w:beforeAutospacing="0" w:after="0" w:afterAutospacing="0"/>
        <w:ind w:firstLine="360"/>
        <w:jc w:val="both"/>
      </w:pPr>
      <w:r w:rsidRPr="003F3803">
        <w:t xml:space="preserve">Это традиционные, но надёжные формы организации методической работы. С их помощью осуществляется реализация образовательных программ и базисного учебного плана школы, обновление содержания образования через использование </w:t>
      </w:r>
      <w:r w:rsidRPr="003F3803">
        <w:rPr>
          <w:b/>
          <w:bCs/>
        </w:rPr>
        <w:t>актуальных педагогических технологий</w:t>
      </w:r>
      <w:r w:rsidRPr="003F3803">
        <w:t>:</w:t>
      </w:r>
    </w:p>
    <w:p w:rsidR="002F4D40" w:rsidRPr="003F3803" w:rsidRDefault="002F4D40" w:rsidP="003F3803">
      <w:pPr>
        <w:pStyle w:val="BodyText"/>
        <w:numPr>
          <w:ilvl w:val="0"/>
          <w:numId w:val="7"/>
        </w:numPr>
        <w:tabs>
          <w:tab w:val="left" w:pos="405"/>
          <w:tab w:val="left" w:pos="540"/>
        </w:tabs>
        <w:suppressAutoHyphens/>
        <w:spacing w:before="0" w:beforeAutospacing="0" w:after="0" w:afterAutospacing="0"/>
        <w:jc w:val="both"/>
      </w:pPr>
      <w:r w:rsidRPr="003F3803">
        <w:t>технология проектного метода;</w:t>
      </w:r>
    </w:p>
    <w:p w:rsidR="002F4D40" w:rsidRPr="003F3803" w:rsidRDefault="002F4D40" w:rsidP="003F3803">
      <w:pPr>
        <w:pStyle w:val="BodyText"/>
        <w:numPr>
          <w:ilvl w:val="0"/>
          <w:numId w:val="7"/>
        </w:numPr>
        <w:tabs>
          <w:tab w:val="left" w:pos="405"/>
          <w:tab w:val="left" w:pos="540"/>
        </w:tabs>
        <w:suppressAutoHyphens/>
        <w:spacing w:before="0" w:beforeAutospacing="0" w:after="0" w:afterAutospacing="0"/>
        <w:jc w:val="both"/>
      </w:pPr>
      <w:r w:rsidRPr="003F3803">
        <w:t>информационно-коммуникационные технологии;</w:t>
      </w:r>
    </w:p>
    <w:p w:rsidR="002F4D40" w:rsidRPr="003F3803" w:rsidRDefault="002F4D40" w:rsidP="003F3803">
      <w:pPr>
        <w:pStyle w:val="BodyText"/>
        <w:numPr>
          <w:ilvl w:val="0"/>
          <w:numId w:val="7"/>
        </w:numPr>
        <w:tabs>
          <w:tab w:val="left" w:pos="405"/>
          <w:tab w:val="left" w:pos="540"/>
        </w:tabs>
        <w:suppressAutoHyphens/>
        <w:spacing w:before="0" w:beforeAutospacing="0" w:after="0" w:afterAutospacing="0"/>
        <w:jc w:val="both"/>
      </w:pPr>
      <w:r w:rsidRPr="003F3803">
        <w:t>технология развития критического мышления;</w:t>
      </w:r>
    </w:p>
    <w:p w:rsidR="002F4D40" w:rsidRPr="003F3803" w:rsidRDefault="002F4D40" w:rsidP="003F3803">
      <w:pPr>
        <w:pStyle w:val="BodyText"/>
        <w:numPr>
          <w:ilvl w:val="0"/>
          <w:numId w:val="7"/>
        </w:numPr>
        <w:tabs>
          <w:tab w:val="left" w:pos="405"/>
          <w:tab w:val="left" w:pos="540"/>
        </w:tabs>
        <w:suppressAutoHyphens/>
        <w:spacing w:before="0" w:beforeAutospacing="0" w:after="0" w:afterAutospacing="0"/>
        <w:jc w:val="both"/>
      </w:pPr>
      <w:r w:rsidRPr="003F3803">
        <w:t>технология личностно-ориентированного обучения;</w:t>
      </w:r>
    </w:p>
    <w:p w:rsidR="002F4D40" w:rsidRPr="003F3803" w:rsidRDefault="002F4D40" w:rsidP="003F3803">
      <w:pPr>
        <w:pStyle w:val="BodyText"/>
        <w:numPr>
          <w:ilvl w:val="0"/>
          <w:numId w:val="7"/>
        </w:numPr>
        <w:tabs>
          <w:tab w:val="left" w:pos="405"/>
          <w:tab w:val="left" w:pos="540"/>
        </w:tabs>
        <w:suppressAutoHyphens/>
        <w:spacing w:before="0" w:beforeAutospacing="0" w:after="0" w:afterAutospacing="0"/>
        <w:jc w:val="both"/>
      </w:pPr>
      <w:r w:rsidRPr="003F3803">
        <w:t>технология развития познавательного интереса и т.д.</w:t>
      </w:r>
    </w:p>
    <w:p w:rsidR="002F4D40" w:rsidRPr="003F3803" w:rsidRDefault="002F4D40" w:rsidP="003F3803">
      <w:pPr>
        <w:pStyle w:val="BodyText"/>
        <w:spacing w:before="0" w:beforeAutospacing="0" w:after="0" w:afterAutospacing="0"/>
        <w:jc w:val="center"/>
      </w:pPr>
    </w:p>
    <w:p w:rsidR="002F4D40" w:rsidRPr="003F3803" w:rsidRDefault="002F4D40" w:rsidP="003F3803">
      <w:pPr>
        <w:pStyle w:val="BodyText"/>
        <w:spacing w:before="0" w:beforeAutospacing="0" w:after="0" w:afterAutospacing="0"/>
        <w:jc w:val="center"/>
        <w:rPr>
          <w:b/>
          <w:bCs/>
        </w:rPr>
      </w:pPr>
      <w:r w:rsidRPr="003F3803">
        <w:rPr>
          <w:b/>
          <w:bCs/>
        </w:rPr>
        <w:t>Функции методической работы в 2015-2016 учебном году:</w:t>
      </w:r>
    </w:p>
    <w:p w:rsidR="002F4D40" w:rsidRPr="003F3803" w:rsidRDefault="002F4D40" w:rsidP="003F3803">
      <w:pPr>
        <w:pStyle w:val="BodyText"/>
        <w:numPr>
          <w:ilvl w:val="0"/>
          <w:numId w:val="17"/>
        </w:numPr>
        <w:spacing w:before="0" w:beforeAutospacing="0" w:after="0" w:afterAutospacing="0"/>
        <w:jc w:val="both"/>
      </w:pPr>
      <w:r w:rsidRPr="003F3803">
        <w:t>формирование индивидуальной, творческой, авторской, высокоэффективной системы, педагогической деятельности;</w:t>
      </w:r>
    </w:p>
    <w:p w:rsidR="002F4D40" w:rsidRPr="003F3803" w:rsidRDefault="002F4D40" w:rsidP="003F3803">
      <w:pPr>
        <w:pStyle w:val="BodyText"/>
        <w:numPr>
          <w:ilvl w:val="0"/>
          <w:numId w:val="17"/>
        </w:numPr>
        <w:spacing w:before="0" w:beforeAutospacing="0" w:after="0" w:afterAutospacing="0"/>
        <w:jc w:val="both"/>
      </w:pPr>
      <w:r w:rsidRPr="003F3803">
        <w:t>обогащение знаний педагогов;</w:t>
      </w:r>
    </w:p>
    <w:p w:rsidR="002F4D40" w:rsidRPr="003F3803" w:rsidRDefault="002F4D40" w:rsidP="003F3803">
      <w:pPr>
        <w:pStyle w:val="BodyText"/>
        <w:numPr>
          <w:ilvl w:val="0"/>
          <w:numId w:val="17"/>
        </w:numPr>
        <w:spacing w:before="0" w:beforeAutospacing="0" w:after="0" w:afterAutospacing="0"/>
        <w:jc w:val="both"/>
      </w:pPr>
      <w:r w:rsidRPr="003F3803">
        <w:t>развитие мировоззрения, ценностных ориентаций, убеждений;</w:t>
      </w:r>
    </w:p>
    <w:p w:rsidR="002F4D40" w:rsidRPr="003F3803" w:rsidRDefault="002F4D40" w:rsidP="003F3803">
      <w:pPr>
        <w:pStyle w:val="BodyText"/>
        <w:numPr>
          <w:ilvl w:val="0"/>
          <w:numId w:val="17"/>
        </w:numPr>
        <w:spacing w:before="0" w:beforeAutospacing="0" w:after="0" w:afterAutospacing="0"/>
        <w:jc w:val="both"/>
      </w:pPr>
      <w:r w:rsidRPr="003F3803">
        <w:t>развитие мотивов творческой деятельности;</w:t>
      </w:r>
    </w:p>
    <w:p w:rsidR="002F4D40" w:rsidRPr="003F3803" w:rsidRDefault="002F4D40" w:rsidP="003F3803">
      <w:pPr>
        <w:pStyle w:val="BodyText"/>
        <w:numPr>
          <w:ilvl w:val="0"/>
          <w:numId w:val="17"/>
        </w:numPr>
        <w:spacing w:before="0" w:beforeAutospacing="0" w:after="0" w:afterAutospacing="0"/>
        <w:jc w:val="both"/>
      </w:pPr>
      <w:r w:rsidRPr="003F3803">
        <w:t>развитие устойчивых нравственных качеств личностей;</w:t>
      </w:r>
    </w:p>
    <w:p w:rsidR="002F4D40" w:rsidRPr="003F3803" w:rsidRDefault="002F4D40" w:rsidP="003F3803">
      <w:pPr>
        <w:pStyle w:val="BodyText"/>
        <w:numPr>
          <w:ilvl w:val="0"/>
          <w:numId w:val="17"/>
        </w:numPr>
        <w:spacing w:before="0" w:beforeAutospacing="0" w:after="0" w:afterAutospacing="0"/>
        <w:jc w:val="both"/>
      </w:pPr>
      <w:r w:rsidRPr="003F3803">
        <w:t>развитие современного стиля педагогического мышления;</w:t>
      </w:r>
    </w:p>
    <w:p w:rsidR="002F4D40" w:rsidRPr="003F3803" w:rsidRDefault="002F4D40" w:rsidP="003F3803">
      <w:pPr>
        <w:pStyle w:val="BodyText"/>
        <w:numPr>
          <w:ilvl w:val="0"/>
          <w:numId w:val="17"/>
        </w:numPr>
        <w:spacing w:before="0" w:beforeAutospacing="0" w:after="0" w:afterAutospacing="0"/>
        <w:jc w:val="both"/>
      </w:pPr>
      <w:r w:rsidRPr="003F3803">
        <w:t>развитие педагогической техники;</w:t>
      </w:r>
    </w:p>
    <w:p w:rsidR="002F4D40" w:rsidRPr="003F3803" w:rsidRDefault="002F4D40" w:rsidP="003F3803">
      <w:pPr>
        <w:pStyle w:val="BodyText"/>
        <w:numPr>
          <w:ilvl w:val="0"/>
          <w:numId w:val="17"/>
        </w:numPr>
        <w:spacing w:before="0" w:beforeAutospacing="0" w:after="0" w:afterAutospacing="0"/>
        <w:jc w:val="both"/>
      </w:pPr>
      <w:r w:rsidRPr="003F3803">
        <w:t xml:space="preserve">развитие умений эмоционально-волевой саморегуляции;     </w:t>
      </w:r>
    </w:p>
    <w:p w:rsidR="002F4D40" w:rsidRPr="003F3803" w:rsidRDefault="002F4D40" w:rsidP="003F3803">
      <w:pPr>
        <w:pStyle w:val="BodyText"/>
        <w:numPr>
          <w:ilvl w:val="0"/>
          <w:numId w:val="17"/>
        </w:numPr>
        <w:spacing w:before="0" w:beforeAutospacing="0" w:after="0" w:afterAutospacing="0"/>
        <w:jc w:val="both"/>
      </w:pPr>
      <w:r w:rsidRPr="003F3803">
        <w:t>сплочение педагогического коллектива как коллектива единомышленников;</w:t>
      </w:r>
    </w:p>
    <w:p w:rsidR="002F4D40" w:rsidRPr="003F3803" w:rsidRDefault="002F4D40" w:rsidP="003F3803">
      <w:pPr>
        <w:pStyle w:val="BodyText"/>
        <w:numPr>
          <w:ilvl w:val="0"/>
          <w:numId w:val="17"/>
        </w:numPr>
        <w:spacing w:before="0" w:beforeAutospacing="0" w:after="0" w:afterAutospacing="0"/>
        <w:jc w:val="both"/>
      </w:pPr>
      <w:r w:rsidRPr="003F3803">
        <w:t>выработка единой позиции, общих ценностей, традиций;</w:t>
      </w:r>
    </w:p>
    <w:p w:rsidR="002F4D40" w:rsidRPr="003F3803" w:rsidRDefault="002F4D40" w:rsidP="003F3803">
      <w:pPr>
        <w:pStyle w:val="BodyText"/>
        <w:numPr>
          <w:ilvl w:val="0"/>
          <w:numId w:val="17"/>
        </w:numPr>
        <w:spacing w:before="0" w:beforeAutospacing="0" w:after="0" w:afterAutospacing="0"/>
        <w:jc w:val="both"/>
      </w:pPr>
      <w:r w:rsidRPr="003F3803">
        <w:t>организация диагностики реальных учебных возможностей учащихся;</w:t>
      </w:r>
    </w:p>
    <w:p w:rsidR="002F4D40" w:rsidRPr="003F3803" w:rsidRDefault="002F4D40" w:rsidP="003F3803">
      <w:pPr>
        <w:pStyle w:val="BodyText"/>
        <w:numPr>
          <w:ilvl w:val="0"/>
          <w:numId w:val="17"/>
        </w:numPr>
        <w:spacing w:before="0" w:beforeAutospacing="0" w:after="0" w:afterAutospacing="0"/>
        <w:jc w:val="both"/>
      </w:pPr>
      <w:r w:rsidRPr="003F3803">
        <w:t>контроль и анализ качества знаний, умений и навыков, воспитанности и развития школьников;</w:t>
      </w:r>
    </w:p>
    <w:p w:rsidR="002F4D40" w:rsidRPr="003F3803" w:rsidRDefault="002F4D40" w:rsidP="003F3803">
      <w:pPr>
        <w:pStyle w:val="BodyText"/>
        <w:numPr>
          <w:ilvl w:val="0"/>
          <w:numId w:val="17"/>
        </w:numPr>
        <w:spacing w:before="0" w:beforeAutospacing="0" w:after="0" w:afterAutospacing="0"/>
        <w:jc w:val="both"/>
      </w:pPr>
      <w:r w:rsidRPr="003F3803">
        <w:t>выявление, обобщение, распространение внутришкольного педагогического опыта;</w:t>
      </w:r>
    </w:p>
    <w:p w:rsidR="002F4D40" w:rsidRPr="003F3803" w:rsidRDefault="002F4D40" w:rsidP="003F3803">
      <w:pPr>
        <w:pStyle w:val="BodyText"/>
        <w:numPr>
          <w:ilvl w:val="0"/>
          <w:numId w:val="17"/>
        </w:numPr>
        <w:spacing w:before="0" w:beforeAutospacing="0" w:after="0" w:afterAutospacing="0"/>
        <w:jc w:val="both"/>
      </w:pPr>
      <w:r w:rsidRPr="003F3803">
        <w:t>стимулирование группового творчества и инициативы членов педагогического коллектива;</w:t>
      </w:r>
    </w:p>
    <w:p w:rsidR="002F4D40" w:rsidRPr="003F3803" w:rsidRDefault="002F4D40" w:rsidP="003F3803">
      <w:pPr>
        <w:pStyle w:val="BodyText"/>
        <w:numPr>
          <w:ilvl w:val="0"/>
          <w:numId w:val="17"/>
        </w:numPr>
        <w:spacing w:before="0" w:beforeAutospacing="0" w:after="0" w:afterAutospacing="0"/>
        <w:jc w:val="both"/>
      </w:pPr>
      <w:r w:rsidRPr="003F3803">
        <w:t xml:space="preserve">приобщение коллектива к научно-исследовательской, опытно-экспериментальной работе, к целенаправленному созданию нового опыта своей школы;    </w:t>
      </w:r>
    </w:p>
    <w:p w:rsidR="002F4D40" w:rsidRPr="003F3803" w:rsidRDefault="002F4D40" w:rsidP="003F3803">
      <w:pPr>
        <w:pStyle w:val="BodyText"/>
        <w:numPr>
          <w:ilvl w:val="0"/>
          <w:numId w:val="17"/>
        </w:numPr>
        <w:spacing w:before="0" w:beforeAutospacing="0" w:after="0" w:afterAutospacing="0"/>
        <w:jc w:val="both"/>
      </w:pPr>
      <w:r w:rsidRPr="003F3803">
        <w:t>внедрение достижений передового и педагогического, и новаторского педагогического опыта;</w:t>
      </w:r>
    </w:p>
    <w:p w:rsidR="002F4D40" w:rsidRPr="003F3803" w:rsidRDefault="002F4D40" w:rsidP="003F3803">
      <w:pPr>
        <w:pStyle w:val="BodyText"/>
        <w:numPr>
          <w:ilvl w:val="0"/>
          <w:numId w:val="17"/>
        </w:numPr>
        <w:spacing w:before="0" w:beforeAutospacing="0" w:after="0" w:afterAutospacing="0"/>
        <w:jc w:val="both"/>
      </w:pPr>
      <w:r w:rsidRPr="003F3803">
        <w:t>внедрение и использование достижений психолого-педагогической науки, других научных дисциплин;</w:t>
      </w:r>
    </w:p>
    <w:p w:rsidR="002F4D40" w:rsidRPr="003F3803" w:rsidRDefault="002F4D40" w:rsidP="003F3803">
      <w:pPr>
        <w:pStyle w:val="BodyText"/>
        <w:numPr>
          <w:ilvl w:val="0"/>
          <w:numId w:val="17"/>
        </w:numPr>
        <w:spacing w:before="0" w:beforeAutospacing="0" w:after="0" w:afterAutospacing="0"/>
        <w:jc w:val="both"/>
      </w:pPr>
      <w:r w:rsidRPr="003F3803">
        <w:t xml:space="preserve">распространение за рамки школы лучшего опыта, созданного внутри данного коллектива.    </w:t>
      </w:r>
    </w:p>
    <w:p w:rsidR="002F4D40" w:rsidRPr="003F3803" w:rsidRDefault="002F4D40" w:rsidP="003F3803">
      <w:pPr>
        <w:pStyle w:val="BodyText"/>
        <w:spacing w:before="0" w:beforeAutospacing="0" w:after="0" w:afterAutospacing="0"/>
        <w:ind w:firstLine="360"/>
        <w:jc w:val="both"/>
      </w:pPr>
    </w:p>
    <w:p w:rsidR="002F4D40" w:rsidRPr="003F3803" w:rsidRDefault="002F4D40" w:rsidP="003F3803">
      <w:pPr>
        <w:pStyle w:val="BodyText"/>
        <w:spacing w:before="0" w:beforeAutospacing="0" w:after="0" w:afterAutospacing="0"/>
        <w:ind w:firstLine="360"/>
        <w:jc w:val="both"/>
      </w:pPr>
      <w:r w:rsidRPr="003F3803">
        <w:t xml:space="preserve">Кроме этого учитывались следующие </w:t>
      </w:r>
      <w:r w:rsidRPr="003F3803">
        <w:rPr>
          <w:b/>
          <w:bCs/>
        </w:rPr>
        <w:t>критерии</w:t>
      </w:r>
      <w:r w:rsidRPr="003F3803">
        <w:t>: программное, методическое, психолого-педагогическое обеспечение учебно-воспитательного процесса, создание информационных условий для повышения квалификации педагогов, их личностного и профессионального роста.</w:t>
      </w:r>
    </w:p>
    <w:p w:rsidR="002F4D40" w:rsidRPr="003F3803" w:rsidRDefault="002F4D40" w:rsidP="003F3803">
      <w:pPr>
        <w:tabs>
          <w:tab w:val="left" w:pos="5405"/>
        </w:tabs>
        <w:jc w:val="center"/>
        <w:rPr>
          <w:b/>
          <w:bCs/>
          <w:lang w:eastAsia="ar-SA"/>
        </w:rPr>
      </w:pPr>
    </w:p>
    <w:p w:rsidR="002F4D40" w:rsidRPr="003F3803" w:rsidRDefault="002F4D40" w:rsidP="003F3803">
      <w:pPr>
        <w:tabs>
          <w:tab w:val="left" w:pos="5405"/>
        </w:tabs>
        <w:jc w:val="center"/>
        <w:rPr>
          <w:b/>
          <w:bCs/>
          <w:lang w:eastAsia="ar-SA"/>
        </w:rPr>
      </w:pPr>
      <w:r w:rsidRPr="003F3803">
        <w:rPr>
          <w:b/>
          <w:bCs/>
          <w:lang w:eastAsia="ar-SA"/>
        </w:rPr>
        <w:t>Аттестация педагогических кадров</w:t>
      </w:r>
    </w:p>
    <w:p w:rsidR="002F4D40" w:rsidRPr="003F3803" w:rsidRDefault="002F4D40" w:rsidP="003F3803">
      <w:pPr>
        <w:jc w:val="center"/>
        <w:rPr>
          <w:b/>
          <w:bCs/>
          <w:lang w:eastAsia="ar-SA"/>
        </w:rPr>
      </w:pPr>
    </w:p>
    <w:p w:rsidR="002F4D40" w:rsidRDefault="002F4D40" w:rsidP="003F3803">
      <w:pPr>
        <w:ind w:firstLine="360"/>
        <w:jc w:val="both"/>
        <w:rPr>
          <w:lang w:eastAsia="ar-SA"/>
        </w:rPr>
      </w:pPr>
      <w:r w:rsidRPr="003F3803">
        <w:rPr>
          <w:lang w:eastAsia="ar-SA"/>
        </w:rPr>
        <w:t xml:space="preserve">В 2015-2016 учебном году в МБОУ СОШ №3 прошли аттестацию на 1 </w:t>
      </w:r>
      <w:r>
        <w:rPr>
          <w:lang w:eastAsia="ar-SA"/>
        </w:rPr>
        <w:t xml:space="preserve">квалификационную </w:t>
      </w:r>
      <w:r w:rsidRPr="003F3803">
        <w:rPr>
          <w:lang w:eastAsia="ar-SA"/>
        </w:rPr>
        <w:t xml:space="preserve">категорию 3 человека: </w:t>
      </w:r>
    </w:p>
    <w:p w:rsidR="002F4D40" w:rsidRDefault="002F4D40" w:rsidP="006D1BFF">
      <w:pPr>
        <w:pStyle w:val="ListParagraph"/>
        <w:numPr>
          <w:ilvl w:val="0"/>
          <w:numId w:val="56"/>
        </w:numPr>
        <w:jc w:val="both"/>
        <w:rPr>
          <w:sz w:val="24"/>
          <w:lang w:eastAsia="ar-SA"/>
        </w:rPr>
      </w:pPr>
      <w:r w:rsidRPr="003F3803">
        <w:rPr>
          <w:sz w:val="24"/>
          <w:lang w:eastAsia="ar-SA"/>
        </w:rPr>
        <w:t xml:space="preserve">Мотуз Ю. А., </w:t>
      </w:r>
      <w:r>
        <w:rPr>
          <w:sz w:val="24"/>
          <w:lang w:eastAsia="ar-SA"/>
        </w:rPr>
        <w:t>учитель английского языка</w:t>
      </w:r>
    </w:p>
    <w:p w:rsidR="002F4D40" w:rsidRDefault="002F4D40" w:rsidP="006D1BFF">
      <w:pPr>
        <w:pStyle w:val="ListParagraph"/>
        <w:numPr>
          <w:ilvl w:val="0"/>
          <w:numId w:val="56"/>
        </w:numPr>
        <w:jc w:val="both"/>
        <w:rPr>
          <w:sz w:val="24"/>
          <w:lang w:eastAsia="ar-SA"/>
        </w:rPr>
      </w:pPr>
      <w:r>
        <w:rPr>
          <w:sz w:val="24"/>
          <w:lang w:eastAsia="ar-SA"/>
        </w:rPr>
        <w:t>Ракович Л. В., учитель химии</w:t>
      </w:r>
    </w:p>
    <w:p w:rsidR="002F4D40" w:rsidRPr="003F3803" w:rsidRDefault="002F4D40" w:rsidP="006D1BFF">
      <w:pPr>
        <w:pStyle w:val="ListParagraph"/>
        <w:numPr>
          <w:ilvl w:val="0"/>
          <w:numId w:val="56"/>
        </w:numPr>
        <w:jc w:val="both"/>
        <w:rPr>
          <w:bCs/>
          <w:color w:val="000000"/>
          <w:sz w:val="24"/>
          <w:szCs w:val="24"/>
        </w:rPr>
      </w:pPr>
      <w:r w:rsidRPr="003F3803">
        <w:rPr>
          <w:sz w:val="24"/>
          <w:lang w:eastAsia="ar-SA"/>
        </w:rPr>
        <w:t>Малкова М. А.</w:t>
      </w:r>
      <w:r>
        <w:rPr>
          <w:sz w:val="24"/>
          <w:lang w:eastAsia="ar-SA"/>
        </w:rPr>
        <w:t>, учитель начальных классов.</w:t>
      </w:r>
    </w:p>
    <w:p w:rsidR="002F4D40" w:rsidRPr="003F3803" w:rsidRDefault="002F4D40" w:rsidP="003F3803">
      <w:pPr>
        <w:pStyle w:val="NormalWeb"/>
        <w:spacing w:before="0" w:beforeAutospacing="0" w:after="0" w:afterAutospacing="0"/>
        <w:ind w:firstLine="360"/>
        <w:jc w:val="both"/>
        <w:rPr>
          <w:b/>
          <w:bCs/>
          <w:color w:val="000000"/>
        </w:rPr>
      </w:pPr>
      <w:r w:rsidRPr="003F3803">
        <w:rPr>
          <w:bCs/>
          <w:color w:val="000000"/>
        </w:rPr>
        <w:t>В 2015-2016 учебном году были проведены следующие</w:t>
      </w:r>
      <w:r w:rsidRPr="003F3803">
        <w:rPr>
          <w:b/>
          <w:bCs/>
          <w:color w:val="000000"/>
        </w:rPr>
        <w:t xml:space="preserve"> тематические педагогические советы:</w:t>
      </w:r>
    </w:p>
    <w:p w:rsidR="002F4D40" w:rsidRPr="003F3803" w:rsidRDefault="002F4D40" w:rsidP="003F3803">
      <w:pPr>
        <w:numPr>
          <w:ilvl w:val="0"/>
          <w:numId w:val="8"/>
        </w:numPr>
        <w:suppressAutoHyphens/>
        <w:jc w:val="both"/>
      </w:pPr>
      <w:r w:rsidRPr="003F3803">
        <w:t xml:space="preserve">«Итоги учебно-воспитательного процесса за 2015-2016 учебный год. Задачи школы и педагогического коллектива на современном этапе образования»  (август 2015 г., отв. Л.В. Ракович, директор школы)         </w:t>
      </w:r>
    </w:p>
    <w:p w:rsidR="002F4D40" w:rsidRPr="003F3803" w:rsidRDefault="002F4D40" w:rsidP="003F3803">
      <w:pPr>
        <w:numPr>
          <w:ilvl w:val="0"/>
          <w:numId w:val="8"/>
        </w:numPr>
        <w:suppressAutoHyphens/>
        <w:jc w:val="both"/>
      </w:pPr>
      <w:r w:rsidRPr="003F3803">
        <w:t>«Формирование целостной системы УУД обучающихся, определяющих современное качество образования в условиях реализации ФГОС» (ноябрь 2015, отв. Гордеева О.Н., заместитель директора по учебно-воспитательной работе)</w:t>
      </w:r>
    </w:p>
    <w:p w:rsidR="002F4D40" w:rsidRPr="003F3803" w:rsidRDefault="002F4D40" w:rsidP="003F3803">
      <w:pPr>
        <w:numPr>
          <w:ilvl w:val="0"/>
          <w:numId w:val="8"/>
        </w:numPr>
        <w:suppressAutoHyphens/>
        <w:jc w:val="both"/>
      </w:pPr>
      <w:r w:rsidRPr="003F3803">
        <w:t>«</w:t>
      </w:r>
      <w:r w:rsidRPr="003F3803">
        <w:rPr>
          <w:shd w:val="clear" w:color="auto" w:fill="FFFFFF"/>
        </w:rPr>
        <w:t>Внеурочная деятельность в школе как важное условие реализации ФГОС нового поколения</w:t>
      </w:r>
      <w:r w:rsidRPr="003F3803">
        <w:rPr>
          <w:rStyle w:val="Emphasis"/>
        </w:rPr>
        <w:t>»</w:t>
      </w:r>
      <w:r w:rsidRPr="003F3803">
        <w:t xml:space="preserve"> (январь 2016 г., отв. Н. А. Нетесова, председатель методического совета)</w:t>
      </w:r>
    </w:p>
    <w:p w:rsidR="002F4D40" w:rsidRPr="003F3803" w:rsidRDefault="002F4D40" w:rsidP="003F3803">
      <w:pPr>
        <w:numPr>
          <w:ilvl w:val="0"/>
          <w:numId w:val="8"/>
        </w:numPr>
        <w:suppressAutoHyphens/>
        <w:jc w:val="both"/>
      </w:pPr>
      <w:r w:rsidRPr="003F3803">
        <w:t xml:space="preserve">«Расширение связей семьи и школы как обязательное условие повышения эффективности воспитательного процесса» (март 2016 г., отв. О. Ю. Говорун, заместитель директора по воспитательной работе) </w:t>
      </w:r>
    </w:p>
    <w:p w:rsidR="002F4D40" w:rsidRPr="003F3803" w:rsidRDefault="002F4D40" w:rsidP="003F3803">
      <w:pPr>
        <w:numPr>
          <w:ilvl w:val="0"/>
          <w:numId w:val="8"/>
        </w:numPr>
        <w:suppressAutoHyphens/>
        <w:jc w:val="both"/>
      </w:pPr>
      <w:r w:rsidRPr="003F3803">
        <w:t xml:space="preserve">«Об окончании учебного года, допуске к государственной итоговой аттестации выпускников 9 и 11 классов» (май 2016 г., отв. Л.В. Ракович, директор школы) </w:t>
      </w:r>
    </w:p>
    <w:p w:rsidR="002F4D40" w:rsidRPr="003F3803" w:rsidRDefault="002F4D40" w:rsidP="003F3803">
      <w:pPr>
        <w:numPr>
          <w:ilvl w:val="0"/>
          <w:numId w:val="8"/>
        </w:numPr>
        <w:suppressAutoHyphens/>
        <w:jc w:val="both"/>
      </w:pPr>
      <w:r w:rsidRPr="003F3803">
        <w:t xml:space="preserve">«О переводе в следующий класс учащихся  1-8, 10 классов» (май 2016 г., отв. </w:t>
      </w:r>
      <w:r w:rsidRPr="003F3803">
        <w:br/>
        <w:t xml:space="preserve">Л.В. Ракович, директор школы) </w:t>
      </w:r>
    </w:p>
    <w:p w:rsidR="002F4D40" w:rsidRPr="003F3803" w:rsidRDefault="002F4D40" w:rsidP="003F3803">
      <w:pPr>
        <w:numPr>
          <w:ilvl w:val="0"/>
          <w:numId w:val="8"/>
        </w:numPr>
        <w:suppressAutoHyphens/>
        <w:jc w:val="both"/>
      </w:pPr>
      <w:r w:rsidRPr="003F3803">
        <w:t xml:space="preserve">«О выдаче аттестатов об основном общем образовании и аттестатов о среднем (полном) общем образовании» (июнь  2016 г., отв. Л.В. Ракович, директор школы) </w:t>
      </w:r>
    </w:p>
    <w:p w:rsidR="002F4D40" w:rsidRPr="003F3803" w:rsidRDefault="002F4D40" w:rsidP="003F3803">
      <w:pPr>
        <w:pStyle w:val="NormalWeb"/>
        <w:spacing w:before="0" w:beforeAutospacing="0" w:after="0" w:afterAutospacing="0"/>
        <w:jc w:val="both"/>
        <w:rPr>
          <w:color w:val="000000"/>
        </w:rPr>
      </w:pPr>
      <w:r w:rsidRPr="003F3803">
        <w:rPr>
          <w:color w:val="000000"/>
        </w:rPr>
        <w:tab/>
      </w:r>
      <w:r w:rsidRPr="003F3803">
        <w:rPr>
          <w:b/>
          <w:bCs/>
          <w:color w:val="000000"/>
        </w:rPr>
        <w:t>Цель</w:t>
      </w:r>
      <w:r w:rsidRPr="003F3803">
        <w:rPr>
          <w:color w:val="000000"/>
        </w:rPr>
        <w:t xml:space="preserve"> проведения педсоветов – коллективно выработать управленческое решение по созданию условий для эффективного сотрудничества членов школьного коллектива по той или иной методической проблеме. </w:t>
      </w:r>
    </w:p>
    <w:p w:rsidR="002F4D40" w:rsidRPr="003F3803" w:rsidRDefault="002F4D40" w:rsidP="003F3803">
      <w:pPr>
        <w:ind w:firstLine="708"/>
        <w:jc w:val="both"/>
      </w:pPr>
      <w:r w:rsidRPr="003F3803">
        <w:t xml:space="preserve">В рамках преемственности в обучении и воспитании дошкольников и младших школьников был проведен муниципальный педагогический </w:t>
      </w:r>
      <w:r>
        <w:t>семинар-</w:t>
      </w:r>
      <w:r w:rsidRPr="003F3803">
        <w:t xml:space="preserve">практикум </w:t>
      </w:r>
      <w:r>
        <w:t xml:space="preserve">для педагогов </w:t>
      </w:r>
      <w:r w:rsidRPr="003F3803">
        <w:t xml:space="preserve"> МБОУ СОШ №3 и МДОУ №3 «Золотая рыбка» по теме «Интеграция работы с детьми дошкольного и школьного возраста по духовно-нравственному и патриотическому воспитанию».</w:t>
      </w:r>
    </w:p>
    <w:p w:rsidR="002F4D40" w:rsidRPr="003F3803" w:rsidRDefault="002F4D40" w:rsidP="003F3803">
      <w:pPr>
        <w:tabs>
          <w:tab w:val="num" w:pos="709"/>
        </w:tabs>
        <w:jc w:val="both"/>
      </w:pPr>
      <w:r w:rsidRPr="003F3803">
        <w:t xml:space="preserve">    </w:t>
      </w:r>
      <w:r w:rsidRPr="003F3803">
        <w:tab/>
        <w:t>Также были проведены педагогические консилиумы по преемственности обучения учащихся 5-х классов при переходе из школы перво</w:t>
      </w:r>
      <w:r>
        <w:t>го</w:t>
      </w:r>
      <w:r w:rsidRPr="003F3803">
        <w:t xml:space="preserve"> </w:t>
      </w:r>
      <w:r>
        <w:t>уровня</w:t>
      </w:r>
      <w:r w:rsidRPr="003F3803">
        <w:t xml:space="preserve"> на </w:t>
      </w:r>
      <w:r>
        <w:t xml:space="preserve">второй </w:t>
      </w:r>
      <w:r w:rsidRPr="003F3803">
        <w:t>и учащихся 10-х клас</w:t>
      </w:r>
      <w:r>
        <w:t>сов при переходе из школы второго уровня на третий</w:t>
      </w:r>
      <w:r w:rsidRPr="003F3803">
        <w:t>. В конце 2015-2016  учебного года прошел педагогический консилиум по итогам обучения учащихся 1-х классов и 4а класса.</w:t>
      </w:r>
    </w:p>
    <w:p w:rsidR="002F4D40" w:rsidRPr="003F3803" w:rsidRDefault="002F4D40" w:rsidP="003F3803">
      <w:pPr>
        <w:tabs>
          <w:tab w:val="num" w:pos="709"/>
        </w:tabs>
        <w:jc w:val="both"/>
        <w:rPr>
          <w:b/>
          <w:bCs/>
        </w:rPr>
      </w:pPr>
      <w:r w:rsidRPr="003F3803">
        <w:rPr>
          <w:b/>
          <w:bCs/>
        </w:rPr>
        <w:tab/>
        <w:t xml:space="preserve">В течение учебного года были проведены методические декады: </w:t>
      </w:r>
    </w:p>
    <w:p w:rsidR="002F4D40" w:rsidRPr="003F3803" w:rsidRDefault="002F4D40" w:rsidP="003F3803">
      <w:pPr>
        <w:numPr>
          <w:ilvl w:val="0"/>
          <w:numId w:val="18"/>
        </w:numPr>
        <w:jc w:val="both"/>
      </w:pPr>
      <w:r w:rsidRPr="003F3803">
        <w:t xml:space="preserve">методическая декада «Преемственность в обучении и воспитании учащихся 5-х классов при переходе </w:t>
      </w:r>
      <w:r>
        <w:t>с уровня начального общего образования  на уровень основного общего образования</w:t>
      </w:r>
      <w:r w:rsidRPr="003F3803">
        <w:t xml:space="preserve"> в условиях реализации  ФГОС НОО и ФГОС ООО»; </w:t>
      </w:r>
    </w:p>
    <w:p w:rsidR="002F4D40" w:rsidRPr="003F3803" w:rsidRDefault="002F4D40" w:rsidP="003F3803">
      <w:pPr>
        <w:numPr>
          <w:ilvl w:val="0"/>
          <w:numId w:val="18"/>
        </w:numPr>
        <w:jc w:val="both"/>
      </w:pPr>
      <w:r w:rsidRPr="003F3803">
        <w:t xml:space="preserve">методическая декада «Преемственность в обучении и воспитании учащихся 10а класса при переходе с уровня основного общего образования на уровень среднего общего образования»; </w:t>
      </w:r>
    </w:p>
    <w:p w:rsidR="002F4D40" w:rsidRPr="003F3803" w:rsidRDefault="002F4D40" w:rsidP="003F3803">
      <w:pPr>
        <w:numPr>
          <w:ilvl w:val="0"/>
          <w:numId w:val="18"/>
        </w:numPr>
        <w:jc w:val="both"/>
      </w:pPr>
      <w:r>
        <w:t xml:space="preserve">ШМО </w:t>
      </w:r>
      <w:r w:rsidRPr="003F3803">
        <w:t>учителей гуманитарного цикла предметов «</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t xml:space="preserve">»; </w:t>
      </w:r>
    </w:p>
    <w:p w:rsidR="002F4D40" w:rsidRPr="003F3803" w:rsidRDefault="002F4D40" w:rsidP="003F3803">
      <w:pPr>
        <w:numPr>
          <w:ilvl w:val="0"/>
          <w:numId w:val="18"/>
        </w:numPr>
        <w:jc w:val="both"/>
      </w:pPr>
      <w:r>
        <w:t xml:space="preserve">ШМО </w:t>
      </w:r>
      <w:r w:rsidRPr="003F3803">
        <w:t xml:space="preserve">учителей </w:t>
      </w:r>
      <w:r>
        <w:t>начальных классов</w:t>
      </w:r>
      <w:r w:rsidRPr="003F3803">
        <w:t xml:space="preserve"> «</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t xml:space="preserve">»; </w:t>
      </w:r>
    </w:p>
    <w:p w:rsidR="002F4D40" w:rsidRPr="003F3803" w:rsidRDefault="002F4D40" w:rsidP="003F3803">
      <w:pPr>
        <w:numPr>
          <w:ilvl w:val="0"/>
          <w:numId w:val="18"/>
        </w:numPr>
        <w:jc w:val="both"/>
      </w:pPr>
      <w:r>
        <w:t xml:space="preserve">ШМО </w:t>
      </w:r>
      <w:r w:rsidRPr="003F3803">
        <w:t>учителей естественно-математического цикла предметов «</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t>»;</w:t>
      </w:r>
    </w:p>
    <w:p w:rsidR="002F4D40" w:rsidRPr="003F3803" w:rsidRDefault="002F4D40" w:rsidP="003F3803">
      <w:pPr>
        <w:numPr>
          <w:ilvl w:val="0"/>
          <w:numId w:val="18"/>
        </w:numPr>
        <w:jc w:val="both"/>
        <w:rPr>
          <w:bCs/>
        </w:rPr>
      </w:pPr>
      <w:r w:rsidRPr="003F3803">
        <w:t>месячник по воспитательной работе «</w:t>
      </w:r>
      <w:r w:rsidRPr="003F3803">
        <w:rPr>
          <w:bCs/>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 через внеклассную и внешкольную деятельность</w:t>
      </w:r>
      <w:r w:rsidRPr="003F3803">
        <w:rPr>
          <w:bCs/>
        </w:rPr>
        <w:t>»</w:t>
      </w:r>
    </w:p>
    <w:p w:rsidR="002F4D40" w:rsidRPr="003F3803" w:rsidRDefault="002F4D40" w:rsidP="003F3803">
      <w:pPr>
        <w:ind w:firstLine="708"/>
        <w:jc w:val="both"/>
      </w:pPr>
      <w:r w:rsidRPr="003F3803">
        <w:t xml:space="preserve">В школе в течение многих лет работает Методический совет школы (далее – МС). В него вошли директор школы, заместители директора по УВР, руководители ШМО. </w:t>
      </w:r>
    </w:p>
    <w:p w:rsidR="002F4D40" w:rsidRPr="003F3803" w:rsidRDefault="002F4D40" w:rsidP="003F3803">
      <w:pPr>
        <w:ind w:firstLine="708"/>
        <w:jc w:val="both"/>
        <w:rPr>
          <w:b/>
          <w:bCs/>
        </w:rPr>
      </w:pPr>
      <w:r w:rsidRPr="003F3803">
        <w:rPr>
          <w:b/>
          <w:bCs/>
        </w:rPr>
        <w:t>В 2015-2016 учебном году были проведены заседания МС  со следующей тематикой:</w:t>
      </w:r>
    </w:p>
    <w:p w:rsidR="002F4D40" w:rsidRPr="003F3803" w:rsidRDefault="002F4D40" w:rsidP="003F3803">
      <w:pPr>
        <w:ind w:firstLine="708"/>
        <w:jc w:val="both"/>
      </w:pPr>
      <w:r w:rsidRPr="003F3803">
        <w:rPr>
          <w:b/>
          <w:bCs/>
        </w:rPr>
        <w:t>Первое заседание</w:t>
      </w:r>
      <w:r w:rsidRPr="003F3803">
        <w:t>:</w:t>
      </w:r>
    </w:p>
    <w:p w:rsidR="002F4D40" w:rsidRPr="003F3803" w:rsidRDefault="002F4D40" w:rsidP="006D1BFF">
      <w:pPr>
        <w:numPr>
          <w:ilvl w:val="0"/>
          <w:numId w:val="46"/>
        </w:numPr>
        <w:jc w:val="both"/>
      </w:pPr>
      <w:r w:rsidRPr="003F3803">
        <w:t>Анализ государственной итоговой аттестации 2015 года учащихся 9-х и 11  классов МБОУ СОШ №3</w:t>
      </w:r>
    </w:p>
    <w:p w:rsidR="002F4D40" w:rsidRPr="003F3803" w:rsidRDefault="002F4D40" w:rsidP="006D1BFF">
      <w:pPr>
        <w:numPr>
          <w:ilvl w:val="0"/>
          <w:numId w:val="46"/>
        </w:numPr>
        <w:jc w:val="both"/>
      </w:pPr>
      <w:r w:rsidRPr="003F3803">
        <w:t>Анализ ГИА-2015 на уровне</w:t>
      </w:r>
      <w:r>
        <w:t xml:space="preserve"> Светловского городского округа (анализ</w:t>
      </w:r>
      <w:r w:rsidRPr="003F3803">
        <w:t xml:space="preserve"> результатов по предметам прилагаются</w:t>
      </w:r>
      <w:r>
        <w:t>).</w:t>
      </w:r>
    </w:p>
    <w:p w:rsidR="002F4D40" w:rsidRPr="003F3803" w:rsidRDefault="002F4D40" w:rsidP="003F3803">
      <w:pPr>
        <w:ind w:firstLine="708"/>
        <w:jc w:val="both"/>
        <w:rPr>
          <w:color w:val="0000FF"/>
        </w:rPr>
      </w:pPr>
    </w:p>
    <w:p w:rsidR="002F4D40" w:rsidRPr="003F3803" w:rsidRDefault="002F4D40" w:rsidP="003F3803">
      <w:pPr>
        <w:ind w:firstLine="708"/>
        <w:jc w:val="both"/>
      </w:pPr>
      <w:r w:rsidRPr="003F3803">
        <w:rPr>
          <w:b/>
          <w:bCs/>
        </w:rPr>
        <w:t>Второе заседание</w:t>
      </w:r>
      <w:r w:rsidRPr="003F3803">
        <w:t>:</w:t>
      </w:r>
    </w:p>
    <w:p w:rsidR="002F4D40" w:rsidRPr="003F3803" w:rsidRDefault="002F4D40" w:rsidP="003F3803">
      <w:pPr>
        <w:numPr>
          <w:ilvl w:val="0"/>
          <w:numId w:val="15"/>
        </w:numPr>
        <w:suppressAutoHyphens/>
        <w:ind w:left="360"/>
        <w:jc w:val="both"/>
      </w:pPr>
      <w:r w:rsidRPr="003F3803">
        <w:t>Рассмотрение и согласование рабочих  программ на 2015-2016 учебный год.</w:t>
      </w:r>
    </w:p>
    <w:p w:rsidR="002F4D40" w:rsidRPr="003F3803" w:rsidRDefault="002F4D40" w:rsidP="003F3803">
      <w:pPr>
        <w:numPr>
          <w:ilvl w:val="0"/>
          <w:numId w:val="15"/>
        </w:numPr>
        <w:suppressAutoHyphens/>
        <w:ind w:left="360"/>
        <w:jc w:val="both"/>
      </w:pPr>
      <w:r w:rsidRPr="003F3803">
        <w:t>Рассмотрение рабочих программ элективных курсов по предметам.</w:t>
      </w:r>
    </w:p>
    <w:p w:rsidR="002F4D40" w:rsidRPr="003F3803" w:rsidRDefault="002F4D40" w:rsidP="003F3803">
      <w:pPr>
        <w:numPr>
          <w:ilvl w:val="0"/>
          <w:numId w:val="15"/>
        </w:numPr>
        <w:suppressAutoHyphens/>
        <w:ind w:left="360"/>
        <w:jc w:val="both"/>
      </w:pPr>
      <w:r w:rsidRPr="003F3803">
        <w:t>Анализ работы МС за 2014-2015 уч</w:t>
      </w:r>
      <w:r>
        <w:t xml:space="preserve">ебный </w:t>
      </w:r>
      <w:r w:rsidRPr="003F3803">
        <w:t xml:space="preserve"> год</w:t>
      </w:r>
    </w:p>
    <w:p w:rsidR="002F4D40" w:rsidRPr="003F3803" w:rsidRDefault="002F4D40" w:rsidP="003F3803">
      <w:pPr>
        <w:numPr>
          <w:ilvl w:val="0"/>
          <w:numId w:val="15"/>
        </w:numPr>
        <w:suppressAutoHyphens/>
        <w:ind w:left="360"/>
        <w:jc w:val="both"/>
      </w:pPr>
      <w:r w:rsidRPr="003F3803">
        <w:t>План работы на 2015-2016 уч</w:t>
      </w:r>
      <w:r>
        <w:t xml:space="preserve">ебный </w:t>
      </w:r>
      <w:r w:rsidRPr="003F3803">
        <w:t xml:space="preserve"> год</w:t>
      </w:r>
    </w:p>
    <w:p w:rsidR="002F4D40" w:rsidRPr="003F3803" w:rsidRDefault="002F4D40" w:rsidP="003F3803">
      <w:pPr>
        <w:ind w:firstLine="708"/>
        <w:jc w:val="both"/>
        <w:rPr>
          <w:b/>
          <w:bCs/>
        </w:rPr>
      </w:pPr>
    </w:p>
    <w:p w:rsidR="002F4D40" w:rsidRPr="003F3803" w:rsidRDefault="002F4D40" w:rsidP="003F3803">
      <w:pPr>
        <w:ind w:firstLine="708"/>
        <w:jc w:val="both"/>
      </w:pPr>
      <w:r w:rsidRPr="003F3803">
        <w:rPr>
          <w:b/>
          <w:bCs/>
        </w:rPr>
        <w:t>Третье заседание</w:t>
      </w:r>
      <w:r w:rsidRPr="003F3803">
        <w:t>:</w:t>
      </w:r>
    </w:p>
    <w:p w:rsidR="002F4D40" w:rsidRPr="003F3803" w:rsidRDefault="002F4D40" w:rsidP="006D1BFF">
      <w:pPr>
        <w:pStyle w:val="ListParagraph"/>
        <w:numPr>
          <w:ilvl w:val="0"/>
          <w:numId w:val="47"/>
        </w:numPr>
        <w:tabs>
          <w:tab w:val="clear" w:pos="940"/>
          <w:tab w:val="num" w:pos="360"/>
        </w:tabs>
        <w:suppressAutoHyphens w:val="0"/>
        <w:ind w:left="360"/>
        <w:jc w:val="both"/>
        <w:rPr>
          <w:sz w:val="24"/>
          <w:szCs w:val="24"/>
        </w:rPr>
      </w:pPr>
      <w:r w:rsidRPr="003F3803">
        <w:rPr>
          <w:sz w:val="24"/>
          <w:szCs w:val="24"/>
        </w:rPr>
        <w:t>Рассмотрение графика проведения школьного этапа всероссийской олимпиады школьников.</w:t>
      </w:r>
    </w:p>
    <w:p w:rsidR="002F4D40" w:rsidRPr="003F3803" w:rsidRDefault="002F4D40" w:rsidP="006D1BFF">
      <w:pPr>
        <w:pStyle w:val="ListParagraph"/>
        <w:numPr>
          <w:ilvl w:val="0"/>
          <w:numId w:val="47"/>
        </w:numPr>
        <w:tabs>
          <w:tab w:val="clear" w:pos="940"/>
          <w:tab w:val="num" w:pos="360"/>
        </w:tabs>
        <w:suppressAutoHyphens w:val="0"/>
        <w:ind w:left="360"/>
        <w:jc w:val="both"/>
        <w:rPr>
          <w:sz w:val="24"/>
          <w:szCs w:val="24"/>
        </w:rPr>
      </w:pPr>
      <w:r w:rsidRPr="003F3803">
        <w:rPr>
          <w:sz w:val="24"/>
          <w:szCs w:val="24"/>
        </w:rPr>
        <w:t>Ознакомление с приказом Министерства образования и науки РФ от 28.08.15 г. «Об утверждении перечня олимпиад школьников и их уровней на 2015-2016 учебный год».</w:t>
      </w:r>
    </w:p>
    <w:p w:rsidR="002F4D40" w:rsidRPr="003F3803" w:rsidRDefault="002F4D40" w:rsidP="006D1BFF">
      <w:pPr>
        <w:numPr>
          <w:ilvl w:val="0"/>
          <w:numId w:val="47"/>
        </w:numPr>
        <w:tabs>
          <w:tab w:val="clear" w:pos="940"/>
          <w:tab w:val="num" w:pos="360"/>
        </w:tabs>
        <w:suppressAutoHyphens/>
        <w:ind w:left="360"/>
        <w:jc w:val="both"/>
      </w:pPr>
      <w:r w:rsidRPr="003F3803">
        <w:t>О ходе подготовки  и проведения методической декады ШМО учителей начальных классов «</w:t>
      </w:r>
      <w:r w:rsidRPr="003F3803">
        <w:rPr>
          <w:bCs/>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t>».</w:t>
      </w:r>
    </w:p>
    <w:p w:rsidR="002F4D40" w:rsidRPr="003F3803" w:rsidRDefault="002F4D40" w:rsidP="006D1BFF">
      <w:pPr>
        <w:numPr>
          <w:ilvl w:val="0"/>
          <w:numId w:val="47"/>
        </w:numPr>
        <w:tabs>
          <w:tab w:val="clear" w:pos="940"/>
          <w:tab w:val="num" w:pos="360"/>
        </w:tabs>
        <w:suppressAutoHyphens/>
        <w:ind w:left="360"/>
        <w:jc w:val="both"/>
      </w:pPr>
      <w:r w:rsidRPr="003F3803">
        <w:t>О ходе подготовки  и проведения методической декады «Преемственность в обучении и воспитании учащихся 5-х классов при переходе из школы 1-ой ступени на 2-ую».</w:t>
      </w:r>
    </w:p>
    <w:p w:rsidR="002F4D40" w:rsidRPr="003F3803" w:rsidRDefault="002F4D40" w:rsidP="003F3803">
      <w:pPr>
        <w:tabs>
          <w:tab w:val="num" w:pos="360"/>
        </w:tabs>
        <w:jc w:val="both"/>
        <w:rPr>
          <w:b/>
          <w:bCs/>
        </w:rPr>
      </w:pPr>
    </w:p>
    <w:p w:rsidR="002F4D40" w:rsidRPr="003F3803" w:rsidRDefault="002F4D40" w:rsidP="003F3803">
      <w:pPr>
        <w:ind w:firstLine="708"/>
        <w:jc w:val="both"/>
        <w:rPr>
          <w:b/>
          <w:bCs/>
        </w:rPr>
      </w:pPr>
      <w:r w:rsidRPr="003F3803">
        <w:rPr>
          <w:b/>
          <w:bCs/>
        </w:rPr>
        <w:t>Четвертое заседание:</w:t>
      </w:r>
    </w:p>
    <w:p w:rsidR="002F4D40" w:rsidRPr="003F3803" w:rsidRDefault="002F4D40" w:rsidP="003F3803">
      <w:pPr>
        <w:pStyle w:val="ListParagraph"/>
        <w:suppressAutoHyphens w:val="0"/>
        <w:ind w:left="360" w:hanging="360"/>
        <w:jc w:val="both"/>
        <w:rPr>
          <w:sz w:val="24"/>
          <w:szCs w:val="24"/>
        </w:rPr>
      </w:pPr>
      <w:r w:rsidRPr="003F3803">
        <w:rPr>
          <w:sz w:val="24"/>
          <w:szCs w:val="24"/>
        </w:rPr>
        <w:t>1. О ходе подготовки  и проведения методической декады ШМО учителей гуманитарного цикла «</w:t>
      </w:r>
      <w:r w:rsidRPr="003F3803">
        <w:rPr>
          <w:sz w:val="24"/>
          <w:szCs w:val="24"/>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rPr>
          <w:sz w:val="24"/>
          <w:szCs w:val="24"/>
        </w:rPr>
        <w:t>».</w:t>
      </w:r>
      <w:r w:rsidRPr="003F3803">
        <w:rPr>
          <w:bCs/>
          <w:color w:val="000000"/>
          <w:sz w:val="24"/>
          <w:szCs w:val="24"/>
          <w:shd w:val="clear" w:color="auto" w:fill="FFFFFF"/>
        </w:rPr>
        <w:t xml:space="preserve"> </w:t>
      </w:r>
    </w:p>
    <w:p w:rsidR="002F4D40" w:rsidRPr="003F3803" w:rsidRDefault="002F4D40" w:rsidP="003F3803">
      <w:pPr>
        <w:suppressAutoHyphens/>
        <w:ind w:left="360" w:hanging="360"/>
        <w:jc w:val="both"/>
      </w:pPr>
      <w:r w:rsidRPr="003F3803">
        <w:t>2. О ходе подготовки  руководителей ШМО к педсовету (теоретический материал) «Формирование целостной системы УУД обучающихся, определяющих современное качество образования в условиях реализации ФГОС».  (отв. Гордеева О. Н.)</w:t>
      </w:r>
    </w:p>
    <w:p w:rsidR="002F4D40" w:rsidRPr="003F3803" w:rsidRDefault="002F4D40" w:rsidP="003F3803">
      <w:pPr>
        <w:ind w:firstLine="708"/>
        <w:jc w:val="both"/>
        <w:rPr>
          <w:b/>
          <w:bCs/>
        </w:rPr>
      </w:pPr>
    </w:p>
    <w:p w:rsidR="002F4D40" w:rsidRPr="003F3803" w:rsidRDefault="002F4D40" w:rsidP="003F3803">
      <w:pPr>
        <w:ind w:firstLine="708"/>
        <w:jc w:val="both"/>
        <w:rPr>
          <w:b/>
          <w:bCs/>
        </w:rPr>
      </w:pPr>
      <w:r w:rsidRPr="003F3803">
        <w:rPr>
          <w:b/>
          <w:bCs/>
        </w:rPr>
        <w:t>Пятое заседание:</w:t>
      </w:r>
    </w:p>
    <w:p w:rsidR="002F4D40" w:rsidRPr="003F3803" w:rsidRDefault="002F4D40" w:rsidP="006D1BFF">
      <w:pPr>
        <w:pStyle w:val="ListParagraph"/>
        <w:numPr>
          <w:ilvl w:val="0"/>
          <w:numId w:val="57"/>
        </w:numPr>
        <w:jc w:val="both"/>
        <w:rPr>
          <w:sz w:val="24"/>
        </w:rPr>
      </w:pPr>
      <w:r w:rsidRPr="003F3803">
        <w:rPr>
          <w:sz w:val="24"/>
        </w:rPr>
        <w:t>Итоги методической декады «Преемственность в обучении и воспитании учащихся 5-х классов при переходе из школы 1-ой ступени на 2-ую в условиях реализации  ФГОС НОО и ФГОС ООО».</w:t>
      </w:r>
    </w:p>
    <w:p w:rsidR="002F4D40" w:rsidRPr="003F3803" w:rsidRDefault="002F4D40" w:rsidP="006D1BFF">
      <w:pPr>
        <w:pStyle w:val="ListParagraph"/>
        <w:numPr>
          <w:ilvl w:val="0"/>
          <w:numId w:val="57"/>
        </w:numPr>
        <w:jc w:val="both"/>
        <w:rPr>
          <w:sz w:val="24"/>
        </w:rPr>
      </w:pPr>
      <w:r w:rsidRPr="003F3803">
        <w:rPr>
          <w:sz w:val="24"/>
        </w:rPr>
        <w:t>Результаты мониторинга образовательных, индивидуально-личностных и метапредметных  достижений учащихся 5а класса.</w:t>
      </w:r>
    </w:p>
    <w:p w:rsidR="002F4D40" w:rsidRPr="003F3803" w:rsidRDefault="002F4D40" w:rsidP="006D1BFF">
      <w:pPr>
        <w:pStyle w:val="ListParagraph"/>
        <w:numPr>
          <w:ilvl w:val="0"/>
          <w:numId w:val="57"/>
        </w:numPr>
        <w:jc w:val="both"/>
        <w:rPr>
          <w:sz w:val="24"/>
        </w:rPr>
      </w:pPr>
      <w:r w:rsidRPr="003F3803">
        <w:rPr>
          <w:sz w:val="24"/>
        </w:rPr>
        <w:t>О ходе  подготовки и проведения методической декады «Преемственность в обучении и воспитании учащихся 10а класса при переходе с уровня основного общего образования на уровень среднего общего образования».</w:t>
      </w:r>
    </w:p>
    <w:p w:rsidR="002F4D40" w:rsidRPr="003F3803" w:rsidRDefault="002F4D40" w:rsidP="006D1BFF">
      <w:pPr>
        <w:pStyle w:val="ListParagraph"/>
        <w:numPr>
          <w:ilvl w:val="0"/>
          <w:numId w:val="57"/>
        </w:numPr>
        <w:jc w:val="both"/>
        <w:rPr>
          <w:sz w:val="24"/>
        </w:rPr>
      </w:pPr>
      <w:r w:rsidRPr="003F3803">
        <w:rPr>
          <w:sz w:val="24"/>
        </w:rPr>
        <w:t>О ходе подготовки руководителей ШМО к педсовету (теоретический материал) «Внеурочная деятельность в школе как важное условие реализации ФГОС нового поколения» (отв. Нетесова Н. А.).</w:t>
      </w:r>
    </w:p>
    <w:p w:rsidR="002F4D40" w:rsidRDefault="002F4D40" w:rsidP="003F3803">
      <w:pPr>
        <w:ind w:firstLine="708"/>
        <w:jc w:val="both"/>
        <w:rPr>
          <w:b/>
          <w:bCs/>
        </w:rPr>
      </w:pPr>
    </w:p>
    <w:p w:rsidR="002F4D40" w:rsidRDefault="002F4D40" w:rsidP="003F3803">
      <w:pPr>
        <w:ind w:firstLine="708"/>
        <w:jc w:val="both"/>
        <w:rPr>
          <w:b/>
          <w:bCs/>
        </w:rPr>
      </w:pPr>
    </w:p>
    <w:p w:rsidR="002F4D40" w:rsidRPr="003F3803" w:rsidRDefault="002F4D40" w:rsidP="003F3803">
      <w:pPr>
        <w:ind w:firstLine="708"/>
        <w:jc w:val="both"/>
        <w:rPr>
          <w:b/>
          <w:bCs/>
        </w:rPr>
      </w:pPr>
      <w:r w:rsidRPr="003F3803">
        <w:rPr>
          <w:b/>
          <w:bCs/>
        </w:rPr>
        <w:t>Шестое заседание:</w:t>
      </w:r>
    </w:p>
    <w:p w:rsidR="002F4D40" w:rsidRPr="003F3803" w:rsidRDefault="002F4D40" w:rsidP="006D1BFF">
      <w:pPr>
        <w:pStyle w:val="ListParagraph"/>
        <w:numPr>
          <w:ilvl w:val="0"/>
          <w:numId w:val="58"/>
        </w:numPr>
        <w:jc w:val="both"/>
        <w:rPr>
          <w:sz w:val="24"/>
          <w:szCs w:val="24"/>
        </w:rPr>
      </w:pPr>
      <w:r w:rsidRPr="003F3803">
        <w:rPr>
          <w:sz w:val="24"/>
          <w:szCs w:val="24"/>
        </w:rPr>
        <w:t>Результаты II (муниципального) этапа Всероссийской предметной олимпиады школьников.</w:t>
      </w:r>
    </w:p>
    <w:p w:rsidR="002F4D40" w:rsidRPr="003F3803" w:rsidRDefault="002F4D40" w:rsidP="006D1BFF">
      <w:pPr>
        <w:pStyle w:val="ListParagraph"/>
        <w:numPr>
          <w:ilvl w:val="0"/>
          <w:numId w:val="58"/>
        </w:numPr>
        <w:jc w:val="both"/>
        <w:rPr>
          <w:sz w:val="24"/>
          <w:szCs w:val="24"/>
        </w:rPr>
      </w:pPr>
      <w:r w:rsidRPr="003F3803">
        <w:rPr>
          <w:sz w:val="24"/>
          <w:szCs w:val="24"/>
        </w:rPr>
        <w:t xml:space="preserve">О ходе  подготовки и проведения методической декады по воспитательной работе </w:t>
      </w:r>
      <w:r w:rsidRPr="003F3803">
        <w:rPr>
          <w:color w:val="000000"/>
          <w:sz w:val="24"/>
          <w:szCs w:val="24"/>
          <w:shd w:val="clear" w:color="auto" w:fill="FFFFFF"/>
        </w:rPr>
        <w:t>«Системно-деятельностный подход к обучению как средство реализации ФГОС второго поколения.</w:t>
      </w:r>
      <w:r w:rsidRPr="003F3803">
        <w:rPr>
          <w:b/>
          <w:bCs/>
          <w:color w:val="000000"/>
          <w:sz w:val="24"/>
          <w:szCs w:val="24"/>
          <w:shd w:val="clear" w:color="auto" w:fill="FFFFFF"/>
        </w:rPr>
        <w:t xml:space="preserve"> </w:t>
      </w:r>
      <w:r w:rsidRPr="003F3803">
        <w:rPr>
          <w:color w:val="000000"/>
          <w:sz w:val="24"/>
          <w:szCs w:val="24"/>
          <w:shd w:val="clear" w:color="auto" w:fill="FFFFFF"/>
        </w:rPr>
        <w:t>Формирование образа мира и основных видов компетенций обучающихся». (</w:t>
      </w:r>
      <w:r w:rsidRPr="003F3803">
        <w:rPr>
          <w:sz w:val="24"/>
          <w:szCs w:val="24"/>
        </w:rPr>
        <w:t>Отв. Говорун О. Ю., Шагрова А. А.)</w:t>
      </w:r>
    </w:p>
    <w:p w:rsidR="002F4D40" w:rsidRPr="003F3803" w:rsidRDefault="002F4D40" w:rsidP="006D1BFF">
      <w:pPr>
        <w:pStyle w:val="ListParagraph"/>
        <w:numPr>
          <w:ilvl w:val="0"/>
          <w:numId w:val="58"/>
        </w:numPr>
        <w:suppressAutoHyphens w:val="0"/>
        <w:jc w:val="both"/>
        <w:rPr>
          <w:sz w:val="24"/>
          <w:szCs w:val="24"/>
        </w:rPr>
      </w:pPr>
      <w:r w:rsidRPr="003F3803">
        <w:rPr>
          <w:sz w:val="24"/>
          <w:szCs w:val="24"/>
        </w:rPr>
        <w:t>О ходе подготовки муниципального педагогического семинара-практикума  «Интеграция работы с детьми дошкольного и школьного возраста по духовно-нравственному и патриотическому воспитанию» совместно с МАДОУ д/с «Золотая рыбка».</w:t>
      </w:r>
    </w:p>
    <w:p w:rsidR="002F4D40" w:rsidRPr="003F3803" w:rsidRDefault="002F4D40" w:rsidP="003F3803">
      <w:pPr>
        <w:pStyle w:val="ListParagraph"/>
        <w:suppressAutoHyphens w:val="0"/>
        <w:ind w:left="0"/>
        <w:jc w:val="both"/>
        <w:rPr>
          <w:sz w:val="24"/>
          <w:szCs w:val="24"/>
        </w:rPr>
      </w:pPr>
    </w:p>
    <w:p w:rsidR="002F4D40" w:rsidRPr="003F3803" w:rsidRDefault="002F4D40" w:rsidP="003F3803">
      <w:pPr>
        <w:ind w:firstLine="708"/>
        <w:jc w:val="both"/>
        <w:rPr>
          <w:b/>
          <w:bCs/>
        </w:rPr>
      </w:pPr>
      <w:r w:rsidRPr="003F3803">
        <w:rPr>
          <w:b/>
          <w:bCs/>
        </w:rPr>
        <w:t>Седьмое заседание:</w:t>
      </w:r>
    </w:p>
    <w:p w:rsidR="002F4D40" w:rsidRPr="003F3803" w:rsidRDefault="002F4D40" w:rsidP="006D1BFF">
      <w:pPr>
        <w:numPr>
          <w:ilvl w:val="0"/>
          <w:numId w:val="59"/>
        </w:numPr>
        <w:tabs>
          <w:tab w:val="num" w:pos="885"/>
        </w:tabs>
        <w:jc w:val="both"/>
        <w:rPr>
          <w:bCs/>
        </w:rPr>
      </w:pPr>
      <w:r w:rsidRPr="003F3803">
        <w:rPr>
          <w:bCs/>
        </w:rPr>
        <w:t>О ходе подготовки педсовета «Расширение связей семьи и школы как обязательное условие повышения эффективности воспитательного процесса». (Отв. Говорун О. Ю.)</w:t>
      </w:r>
    </w:p>
    <w:p w:rsidR="002F4D40" w:rsidRPr="003F3803" w:rsidRDefault="002F4D40" w:rsidP="006D1BFF">
      <w:pPr>
        <w:numPr>
          <w:ilvl w:val="0"/>
          <w:numId w:val="59"/>
        </w:numPr>
        <w:tabs>
          <w:tab w:val="num" w:pos="885"/>
        </w:tabs>
        <w:jc w:val="both"/>
        <w:rPr>
          <w:bCs/>
        </w:rPr>
      </w:pPr>
      <w:r w:rsidRPr="003F3803">
        <w:rPr>
          <w:bCs/>
        </w:rPr>
        <w:t>О ходе подготовки</w:t>
      </w:r>
      <w:r w:rsidRPr="003F3803">
        <w:t xml:space="preserve"> и проведения методической недели ШМО учителей общетехнических дисциплин, ИЗО и музыки, физической культуры </w:t>
      </w:r>
      <w:r w:rsidRPr="003F3803">
        <w:rPr>
          <w:color w:val="000000"/>
          <w:shd w:val="clear" w:color="auto" w:fill="FFFFFF"/>
        </w:rPr>
        <w:t>«Системно-деятельностный подход к обучению как средство реализации ФГОС второго поколения.</w:t>
      </w:r>
      <w:r w:rsidRPr="003F3803">
        <w:rPr>
          <w:b/>
          <w:bCs/>
          <w:color w:val="000000"/>
          <w:shd w:val="clear" w:color="auto" w:fill="FFFFFF"/>
        </w:rPr>
        <w:t xml:space="preserve"> </w:t>
      </w:r>
      <w:r w:rsidRPr="003F3803">
        <w:rPr>
          <w:color w:val="000000"/>
          <w:shd w:val="clear" w:color="auto" w:fill="FFFFFF"/>
        </w:rPr>
        <w:t>Формирование образа мира и основных видов компетенций обучающихся». (Отв. Кариневская И. Л.)</w:t>
      </w:r>
    </w:p>
    <w:p w:rsidR="002F4D40" w:rsidRPr="003F3803" w:rsidRDefault="002F4D40" w:rsidP="003F3803"/>
    <w:p w:rsidR="002F4D40" w:rsidRPr="003F3803" w:rsidRDefault="002F4D40" w:rsidP="003F3803">
      <w:pPr>
        <w:ind w:firstLine="708"/>
        <w:jc w:val="both"/>
        <w:rPr>
          <w:b/>
          <w:bCs/>
        </w:rPr>
      </w:pPr>
      <w:r w:rsidRPr="003F3803">
        <w:rPr>
          <w:b/>
          <w:bCs/>
        </w:rPr>
        <w:t>Восьмое заседание:</w:t>
      </w:r>
    </w:p>
    <w:p w:rsidR="002F4D40" w:rsidRPr="003F3803" w:rsidRDefault="002F4D40" w:rsidP="003F3803">
      <w:pPr>
        <w:suppressAutoHyphens/>
        <w:ind w:left="360" w:hanging="360"/>
        <w:jc w:val="both"/>
      </w:pPr>
      <w:r w:rsidRPr="003F3803">
        <w:t>1.  Согласование программ и учебников на 2016-2017 учебный год.</w:t>
      </w:r>
    </w:p>
    <w:p w:rsidR="002F4D40" w:rsidRPr="003F3803" w:rsidRDefault="002F4D40" w:rsidP="003F3803"/>
    <w:p w:rsidR="002F4D40" w:rsidRPr="003F3803" w:rsidRDefault="002F4D40" w:rsidP="003F3803">
      <w:pPr>
        <w:ind w:firstLine="708"/>
        <w:jc w:val="both"/>
        <w:rPr>
          <w:b/>
          <w:bCs/>
        </w:rPr>
      </w:pPr>
      <w:r w:rsidRPr="003F3803">
        <w:rPr>
          <w:b/>
          <w:bCs/>
        </w:rPr>
        <w:t>Девятое заседание:</w:t>
      </w:r>
    </w:p>
    <w:p w:rsidR="002F4D40" w:rsidRPr="003F3803" w:rsidRDefault="002F4D40" w:rsidP="003F3803">
      <w:pPr>
        <w:tabs>
          <w:tab w:val="num" w:pos="0"/>
        </w:tabs>
        <w:jc w:val="both"/>
        <w:rPr>
          <w:color w:val="000000"/>
          <w:shd w:val="clear" w:color="auto" w:fill="FFFFFF"/>
        </w:rPr>
      </w:pPr>
      <w:r w:rsidRPr="003F3803">
        <w:t xml:space="preserve">1.  О ходе подготовки и проведения методической недели ШМО учителей естественно-математического цикла </w:t>
      </w:r>
      <w:r w:rsidRPr="003F3803">
        <w:rPr>
          <w:color w:val="000000"/>
          <w:shd w:val="clear" w:color="auto" w:fill="FFFFFF"/>
        </w:rPr>
        <w:t>«Системно-деятельностный подход к обучению как средство реализации ФГОС второго поколения.</w:t>
      </w:r>
      <w:r w:rsidRPr="003F3803">
        <w:rPr>
          <w:b/>
          <w:bCs/>
          <w:color w:val="000000"/>
          <w:shd w:val="clear" w:color="auto" w:fill="FFFFFF"/>
        </w:rPr>
        <w:t xml:space="preserve"> </w:t>
      </w:r>
      <w:r w:rsidRPr="003F3803">
        <w:rPr>
          <w:color w:val="000000"/>
          <w:shd w:val="clear" w:color="auto" w:fill="FFFFFF"/>
        </w:rPr>
        <w:t>Формирование образа мира и основных видов компетенций обучающихся». (отв. Нетесова Н. А.)</w:t>
      </w:r>
    </w:p>
    <w:p w:rsidR="002F4D40" w:rsidRPr="003F3803" w:rsidRDefault="002F4D40" w:rsidP="003F3803">
      <w:pPr>
        <w:suppressAutoHyphens/>
        <w:ind w:left="360" w:hanging="360"/>
        <w:jc w:val="both"/>
        <w:rPr>
          <w:color w:val="000000"/>
          <w:shd w:val="clear" w:color="auto" w:fill="FFFFFF"/>
        </w:rPr>
      </w:pPr>
    </w:p>
    <w:p w:rsidR="002F4D40" w:rsidRPr="003F3803" w:rsidRDefault="002F4D40" w:rsidP="003F3803">
      <w:pPr>
        <w:ind w:firstLine="708"/>
        <w:jc w:val="both"/>
        <w:rPr>
          <w:b/>
          <w:bCs/>
        </w:rPr>
      </w:pPr>
      <w:r w:rsidRPr="003F3803">
        <w:rPr>
          <w:b/>
          <w:bCs/>
        </w:rPr>
        <w:t>Десятое заседание:</w:t>
      </w:r>
    </w:p>
    <w:p w:rsidR="002F4D40" w:rsidRPr="003F3803" w:rsidRDefault="002F4D40" w:rsidP="003F3803">
      <w:pPr>
        <w:suppressAutoHyphens/>
        <w:ind w:left="360" w:hanging="360"/>
        <w:jc w:val="both"/>
      </w:pPr>
      <w:r w:rsidRPr="003F3803">
        <w:t>1.  Анализ работы методического совета за 2015-2016 уч</w:t>
      </w:r>
      <w:r>
        <w:t>ебный</w:t>
      </w:r>
      <w:r w:rsidRPr="003F3803">
        <w:t xml:space="preserve"> го</w:t>
      </w:r>
      <w:r>
        <w:t>д и план работы на 2016-2017 учебный</w:t>
      </w:r>
      <w:r w:rsidRPr="003F3803">
        <w:t xml:space="preserve"> год.</w:t>
      </w:r>
    </w:p>
    <w:p w:rsidR="002F4D40" w:rsidRPr="003F3803" w:rsidRDefault="002F4D40" w:rsidP="003F3803">
      <w:pPr>
        <w:suppressAutoHyphens/>
        <w:ind w:left="360" w:hanging="360"/>
        <w:jc w:val="both"/>
      </w:pPr>
      <w:r w:rsidRPr="003F3803">
        <w:t>2. Анализ государственной итоговой аттестации 2016 года учащихся 9-х и 11  классов МБОУ СОШ №3</w:t>
      </w:r>
      <w:r>
        <w:t>.</w:t>
      </w:r>
    </w:p>
    <w:p w:rsidR="002F4D40" w:rsidRPr="003F3803" w:rsidRDefault="002F4D40" w:rsidP="003F3803">
      <w:pPr>
        <w:tabs>
          <w:tab w:val="num" w:pos="0"/>
        </w:tabs>
        <w:jc w:val="both"/>
        <w:rPr>
          <w:color w:val="000000"/>
          <w:shd w:val="clear" w:color="auto" w:fill="FFFFFF"/>
        </w:rPr>
      </w:pPr>
    </w:p>
    <w:p w:rsidR="002F4D40" w:rsidRPr="003F3803" w:rsidRDefault="002F4D40" w:rsidP="003F3803">
      <w:pPr>
        <w:jc w:val="both"/>
        <w:rPr>
          <w:b/>
          <w:bCs/>
        </w:rPr>
      </w:pPr>
      <w:r>
        <w:rPr>
          <w:noProof/>
        </w:rPr>
        <w:pict>
          <v:rect id="_x0000_s1075" style="position:absolute;left:0;text-align:left;margin-left:4.95pt;margin-top:8.15pt;width:461pt;height:39pt;z-index:251619328" strokecolor="#fabf8f" strokeweight="1pt">
            <v:fill color2="#fbd4b4" focusposition="1" focussize="" focus="100%" type="gradient"/>
            <v:shadow on="t" type="perspective" color="#974706" opacity=".5" offset="1pt" offset2="-3pt"/>
            <v:textbox>
              <w:txbxContent>
                <w:p w:rsidR="002F4D40" w:rsidRPr="00580172" w:rsidRDefault="002F4D40" w:rsidP="00F67FDF">
                  <w:pPr>
                    <w:jc w:val="center"/>
                    <w:rPr>
                      <w:b/>
                      <w:i/>
                      <w:sz w:val="28"/>
                    </w:rPr>
                  </w:pPr>
                  <w:r w:rsidRPr="00580172">
                    <w:rPr>
                      <w:b/>
                      <w:i/>
                      <w:sz w:val="28"/>
                    </w:rPr>
                    <w:t xml:space="preserve">Направления </w:t>
                  </w:r>
                  <w:r w:rsidRPr="00580172">
                    <w:rPr>
                      <w:b/>
                      <w:i/>
                      <w:sz w:val="28"/>
                    </w:rPr>
                    <w:br/>
                    <w:t>деятельности школьных методических объединений</w:t>
                  </w:r>
                </w:p>
              </w:txbxContent>
            </v:textbox>
          </v:rect>
        </w:pict>
      </w: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r>
        <w:rPr>
          <w:noProof/>
        </w:rPr>
        <w:pict>
          <v:shapetype id="_x0000_t32" coordsize="21600,21600" o:spt="32" o:oned="t" path="m,l21600,21600e" filled="f">
            <v:path arrowok="t" fillok="f" o:connecttype="none"/>
            <o:lock v:ext="edit" shapetype="t"/>
          </v:shapetype>
          <v:shape id="_x0000_s1076" type="#_x0000_t32" style="position:absolute;left:0;text-align:left;margin-left:380.45pt;margin-top:9.65pt;width:0;height:13.5pt;z-index:251631616" o:connectortype="straight"/>
        </w:pict>
      </w:r>
      <w:r>
        <w:rPr>
          <w:noProof/>
        </w:rPr>
        <w:pict>
          <v:shape id="_x0000_s1077" type="#_x0000_t32" style="position:absolute;left:0;text-align:left;margin-left:89.45pt;margin-top:9.65pt;width:0;height:13.5pt;z-index:251630592" o:connectortype="straight"/>
        </w:pict>
      </w:r>
    </w:p>
    <w:p w:rsidR="002F4D40" w:rsidRPr="003F3803" w:rsidRDefault="002F4D40" w:rsidP="003F3803">
      <w:pPr>
        <w:jc w:val="both"/>
        <w:rPr>
          <w:b/>
          <w:bCs/>
        </w:rPr>
      </w:pPr>
      <w:r>
        <w:rPr>
          <w:noProof/>
        </w:rPr>
        <w:pict>
          <v:roundrect id="_x0000_s1078" style="position:absolute;left:0;text-align:left;margin-left:291.95pt;margin-top:12.15pt;width:174pt;height:50.5pt;z-index:251621376" arcsize="10923f" strokecolor="#b2a1c7" strokeweight="1pt">
            <v:fill color2="#ccc0d9" focusposition="1" focussize="" focus="100%" type="gradient"/>
            <v:shadow on="t" type="perspective" color="#3f3151" opacity=".5" offset="1pt" offset2="-3pt"/>
            <v:textbox>
              <w:txbxContent>
                <w:p w:rsidR="002F4D40" w:rsidRPr="00580172" w:rsidRDefault="002F4D40" w:rsidP="00F67FDF">
                  <w:pPr>
                    <w:jc w:val="center"/>
                    <w:rPr>
                      <w:sz w:val="22"/>
                      <w:szCs w:val="22"/>
                    </w:rPr>
                  </w:pPr>
                  <w:r w:rsidRPr="00580172">
                    <w:rPr>
                      <w:sz w:val="22"/>
                      <w:szCs w:val="22"/>
                    </w:rPr>
                    <w:t>Профессиональная поддержка и индивидуальное консультирование</w:t>
                  </w:r>
                </w:p>
              </w:txbxContent>
            </v:textbox>
          </v:roundrect>
        </w:pict>
      </w:r>
      <w:r>
        <w:rPr>
          <w:noProof/>
        </w:rPr>
        <w:pict>
          <v:roundrect id="_x0000_s1079" style="position:absolute;left:0;text-align:left;margin-left:8.45pt;margin-top:10.65pt;width:174pt;height:52pt;z-index:251620352" arcsize="10923f" strokecolor="#b2a1c7" strokeweight="1pt">
            <v:fill color2="#ccc0d9" focusposition="1" focussize="" focus="100%" type="gradient"/>
            <v:shadow on="t" type="perspective" color="#3f3151" opacity=".5" offset="1pt" offset2="-3pt"/>
            <v:textbox>
              <w:txbxContent>
                <w:p w:rsidR="002F4D40" w:rsidRPr="00580172" w:rsidRDefault="002F4D40" w:rsidP="00F67FDF">
                  <w:pPr>
                    <w:jc w:val="center"/>
                  </w:pPr>
                  <w:r w:rsidRPr="00580172">
                    <w:t xml:space="preserve">Анализ </w:t>
                  </w:r>
                  <w:r w:rsidRPr="00580172">
                    <w:br/>
                    <w:t>и планирование работы</w:t>
                  </w:r>
                </w:p>
              </w:txbxContent>
            </v:textbox>
          </v:roundrect>
        </w:pict>
      </w:r>
    </w:p>
    <w:p w:rsidR="002F4D40" w:rsidRPr="003F3803" w:rsidRDefault="002F4D40" w:rsidP="003F3803">
      <w:pPr>
        <w:jc w:val="both"/>
        <w:rPr>
          <w:b/>
          <w:bCs/>
        </w:rPr>
      </w:pPr>
    </w:p>
    <w:p w:rsidR="002F4D40" w:rsidRPr="003F3803" w:rsidRDefault="002F4D40" w:rsidP="003F3803">
      <w:pPr>
        <w:jc w:val="both"/>
        <w:rPr>
          <w:b/>
          <w:bCs/>
        </w:rPr>
      </w:pPr>
      <w:r>
        <w:rPr>
          <w:noProof/>
        </w:rPr>
        <w:pict>
          <v:shape id="_x0000_s1080" type="#_x0000_t32" style="position:absolute;left:0;text-align:left;margin-left:182.95pt;margin-top:9.65pt;width:109pt;height:1pt;z-index:251637760" o:connectortype="straight"/>
        </w:pict>
      </w: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r>
        <w:rPr>
          <w:noProof/>
        </w:rPr>
        <w:pict>
          <v:shape id="_x0000_s1081" type="#_x0000_t32" style="position:absolute;left:0;text-align:left;margin-left:380.45pt;margin-top:2.7pt;width:0;height:12.5pt;z-index:251636736" o:connectortype="straight"/>
        </w:pict>
      </w:r>
      <w:r>
        <w:rPr>
          <w:noProof/>
        </w:rPr>
        <w:pict>
          <v:shape id="_x0000_s1082" type="#_x0000_t32" style="position:absolute;left:0;text-align:left;margin-left:89.45pt;margin-top:2.7pt;width:0;height:12.5pt;z-index:251632640" o:connectortype="straight"/>
        </w:pict>
      </w:r>
    </w:p>
    <w:p w:rsidR="002F4D40" w:rsidRPr="003F3803" w:rsidRDefault="002F4D40" w:rsidP="003F3803">
      <w:pPr>
        <w:jc w:val="both"/>
        <w:rPr>
          <w:b/>
          <w:bCs/>
        </w:rPr>
      </w:pPr>
      <w:r>
        <w:rPr>
          <w:noProof/>
        </w:rPr>
        <w:pict>
          <v:rect id="_x0000_s1083" style="position:absolute;left:0;text-align:left;margin-left:291.95pt;margin-top:2.7pt;width:174pt;height:63pt;z-index:251623424" strokecolor="#c2d69b" strokeweight="1pt">
            <v:fill color2="#d6e3bc" focusposition="1" focussize="" focus="100%" type="gradient"/>
            <v:shadow on="t" type="perspective" color="#4e6128" opacity=".5" offset="1pt" offset2="-3pt"/>
            <v:textbox>
              <w:txbxContent>
                <w:p w:rsidR="002F4D40" w:rsidRPr="00580172" w:rsidRDefault="002F4D40" w:rsidP="00F67FDF">
                  <w:pPr>
                    <w:jc w:val="center"/>
                    <w:rPr>
                      <w:sz w:val="22"/>
                    </w:rPr>
                  </w:pPr>
                  <w:r w:rsidRPr="00580172">
                    <w:rPr>
                      <w:sz w:val="22"/>
                    </w:rPr>
                    <w:t xml:space="preserve">Текущий анализ </w:t>
                  </w:r>
                  <w:r w:rsidRPr="00580172">
                    <w:rPr>
                      <w:sz w:val="22"/>
                    </w:rPr>
                    <w:br/>
                    <w:t>деятельности и состояния учебно-воспитательного процесса</w:t>
                  </w:r>
                </w:p>
              </w:txbxContent>
            </v:textbox>
          </v:rect>
        </w:pict>
      </w:r>
      <w:r>
        <w:rPr>
          <w:noProof/>
        </w:rPr>
        <w:pict>
          <v:rect id="_x0000_s1084" style="position:absolute;left:0;text-align:left;margin-left:8.45pt;margin-top:2.7pt;width:174pt;height:63pt;z-index:251622400" strokecolor="#c2d69b" strokeweight="1pt">
            <v:fill color2="#d6e3bc" focusposition="1" focussize="" focus="100%" type="gradient"/>
            <v:shadow on="t" type="perspective" color="#4e6128" opacity=".5" offset="1pt" offset2="-3pt"/>
            <v:textbox>
              <w:txbxContent>
                <w:p w:rsidR="002F4D40" w:rsidRPr="00580172" w:rsidRDefault="002F4D40" w:rsidP="00F67FDF">
                  <w:pPr>
                    <w:jc w:val="center"/>
                    <w:rPr>
                      <w:sz w:val="22"/>
                    </w:rPr>
                  </w:pPr>
                  <w:r w:rsidRPr="00580172">
                    <w:rPr>
                      <w:sz w:val="22"/>
                    </w:rPr>
                    <w:t>Диагностика педагогической успешности, разработка процедур самодиагностики и самореализации</w:t>
                  </w:r>
                </w:p>
              </w:txbxContent>
            </v:textbox>
          </v:rect>
        </w:pict>
      </w: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r>
        <w:rPr>
          <w:noProof/>
        </w:rPr>
        <w:pict>
          <v:shape id="_x0000_s1085" type="#_x0000_t32" style="position:absolute;left:0;text-align:left;margin-left:383.45pt;margin-top:5.7pt;width:0;height:13.5pt;z-index:251638784" o:connectortype="straight"/>
        </w:pict>
      </w:r>
      <w:r>
        <w:rPr>
          <w:noProof/>
        </w:rPr>
        <w:pict>
          <v:shape id="_x0000_s1086" type="#_x0000_t32" style="position:absolute;left:0;text-align:left;margin-left:89.45pt;margin-top:5.7pt;width:0;height:12.5pt;z-index:251633664" o:connectortype="straight"/>
        </w:pict>
      </w:r>
    </w:p>
    <w:p w:rsidR="002F4D40" w:rsidRPr="003F3803" w:rsidRDefault="002F4D40" w:rsidP="003F3803">
      <w:pPr>
        <w:jc w:val="both"/>
        <w:rPr>
          <w:b/>
          <w:bCs/>
        </w:rPr>
      </w:pPr>
      <w:r>
        <w:rPr>
          <w:noProof/>
        </w:rPr>
        <w:pict>
          <v:rect id="_x0000_s1087" style="position:absolute;left:0;text-align:left;margin-left:291.95pt;margin-top:6.7pt;width:174pt;height:31.5pt;z-index:251625472"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 xml:space="preserve">Апробация </w:t>
                  </w:r>
                  <w:r w:rsidRPr="00580172">
                    <w:rPr>
                      <w:sz w:val="22"/>
                    </w:rPr>
                    <w:br/>
                    <w:t>новых методик и технологий</w:t>
                  </w:r>
                </w:p>
              </w:txbxContent>
            </v:textbox>
          </v:rect>
        </w:pict>
      </w:r>
      <w:r>
        <w:rPr>
          <w:noProof/>
        </w:rPr>
        <w:pict>
          <v:rect id="_x0000_s1088" style="position:absolute;left:0;text-align:left;margin-left:8.95pt;margin-top:5.7pt;width:174pt;height:31.5pt;z-index:251624448"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 xml:space="preserve">Диагностика </w:t>
                  </w:r>
                  <w:r w:rsidRPr="00580172">
                    <w:rPr>
                      <w:sz w:val="22"/>
                    </w:rPr>
                    <w:br/>
                    <w:t>качества знаний учащихся</w:t>
                  </w:r>
                </w:p>
              </w:txbxContent>
            </v:textbox>
          </v:rect>
        </w:pict>
      </w: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r>
        <w:rPr>
          <w:noProof/>
        </w:rPr>
        <w:pict>
          <v:shape id="_x0000_s1089" type="#_x0000_t32" style="position:absolute;left:0;text-align:left;margin-left:383.45pt;margin-top:3.2pt;width:0;height:9.5pt;z-index:251639808" o:connectortype="straight"/>
        </w:pict>
      </w:r>
      <w:r>
        <w:rPr>
          <w:noProof/>
        </w:rPr>
        <w:pict>
          <v:shape id="_x0000_s1090" type="#_x0000_t32" style="position:absolute;left:0;text-align:left;margin-left:89.45pt;margin-top:3.2pt;width:0;height:9.5pt;z-index:251634688" o:connectortype="straight"/>
        </w:pict>
      </w:r>
    </w:p>
    <w:p w:rsidR="002F4D40" w:rsidRPr="003F3803" w:rsidRDefault="002F4D40" w:rsidP="003F3803">
      <w:pPr>
        <w:jc w:val="both"/>
        <w:rPr>
          <w:b/>
          <w:bCs/>
        </w:rPr>
      </w:pPr>
      <w:r>
        <w:rPr>
          <w:noProof/>
        </w:rPr>
        <w:pict>
          <v:rect id="_x0000_s1091" style="position:absolute;left:0;text-align:left;margin-left:291.95pt;margin-top:.2pt;width:174pt;height:45pt;z-index:251628544"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Организация индивидуальной и микрогрупповой работы учителей</w:t>
                  </w:r>
                </w:p>
              </w:txbxContent>
            </v:textbox>
          </v:rect>
        </w:pict>
      </w:r>
      <w:r>
        <w:rPr>
          <w:noProof/>
        </w:rPr>
        <w:pict>
          <v:rect id="_x0000_s1092" style="position:absolute;left:0;text-align:left;margin-left:8.95pt;margin-top:.2pt;width:174pt;height:45pt;z-index:251626496"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Организация инновационной  и исследовательской деятельности педагогов</w:t>
                  </w:r>
                </w:p>
              </w:txbxContent>
            </v:textbox>
          </v:rect>
        </w:pict>
      </w:r>
    </w:p>
    <w:p w:rsidR="002F4D40" w:rsidRPr="003F3803" w:rsidRDefault="002F4D40" w:rsidP="003F3803">
      <w:pPr>
        <w:jc w:val="both"/>
        <w:rPr>
          <w:b/>
          <w:bCs/>
        </w:rPr>
      </w:pPr>
      <w:r>
        <w:rPr>
          <w:noProof/>
        </w:rPr>
        <w:pict>
          <v:shape id="_x0000_s1093" type="#_x0000_t32" style="position:absolute;left:0;text-align:left;margin-left:182.95pt;margin-top:70.2pt;width:106.5pt;height:0;z-index:251641856" o:connectortype="straight"/>
        </w:pict>
      </w:r>
      <w:r>
        <w:rPr>
          <w:noProof/>
        </w:rPr>
        <w:pict>
          <v:shape id="_x0000_s1094" type="#_x0000_t32" style="position:absolute;left:0;text-align:left;margin-left:383.45pt;margin-top:32.7pt;width:0;height:15.5pt;z-index:251640832" o:connectortype="straight"/>
        </w:pict>
      </w:r>
      <w:r>
        <w:rPr>
          <w:noProof/>
        </w:rPr>
        <w:pict>
          <v:shape id="_x0000_s1095" type="#_x0000_t32" style="position:absolute;left:0;text-align:left;margin-left:89.45pt;margin-top:32.7pt;width:0;height:15.5pt;z-index:251635712" o:connectortype="straight"/>
        </w:pict>
      </w:r>
      <w:r>
        <w:rPr>
          <w:noProof/>
        </w:rPr>
        <w:pict>
          <v:rect id="_x0000_s1096" style="position:absolute;left:0;text-align:left;margin-left:291.95pt;margin-top:48.2pt;width:174pt;height:44pt;z-index:251629568"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Подготовка и проведение предметных конкурсов</w:t>
                  </w:r>
                </w:p>
              </w:txbxContent>
            </v:textbox>
          </v:rect>
        </w:pict>
      </w:r>
      <w:r>
        <w:rPr>
          <w:noProof/>
        </w:rPr>
        <w:pict>
          <v:rect id="_x0000_s1097" style="position:absolute;left:0;text-align:left;margin-left:8.45pt;margin-top:48.2pt;width:174pt;height:44pt;z-index:251627520" strokecolor="#c2d69b" strokeweight="1pt">
            <v:fill color2="#d6e3bc" focusposition="1" focussize="" focus="100%" type="gradient"/>
            <v:shadow on="t" type="perspective" color="#4e6128" opacity=".5" offset="1pt" offset2="-3pt"/>
            <v:textbox>
              <w:txbxContent>
                <w:p w:rsidR="002F4D40" w:rsidRPr="00580172" w:rsidRDefault="002F4D40" w:rsidP="000B7C23">
                  <w:pPr>
                    <w:jc w:val="center"/>
                    <w:rPr>
                      <w:sz w:val="22"/>
                    </w:rPr>
                  </w:pPr>
                  <w:r w:rsidRPr="00580172">
                    <w:rPr>
                      <w:sz w:val="22"/>
                    </w:rPr>
                    <w:t>Подготовка методических декад и открытых мероприятий</w:t>
                  </w:r>
                </w:p>
              </w:txbxContent>
            </v:textbox>
          </v:rect>
        </w:pict>
      </w: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p>
    <w:p w:rsidR="002F4D40" w:rsidRPr="003F3803" w:rsidRDefault="002F4D40" w:rsidP="003F3803">
      <w:pPr>
        <w:jc w:val="both"/>
        <w:rPr>
          <w:b/>
          <w:bCs/>
        </w:rPr>
      </w:pPr>
      <w:r w:rsidRPr="003F3803">
        <w:t xml:space="preserve">      </w:t>
      </w:r>
      <w:r w:rsidRPr="003F3803">
        <w:tab/>
        <w:t xml:space="preserve">Все ШМО работали над единой методической темой школы и в своей деятельности, прежде всего, ориентировались на организацию методической помощи учителю в межкурсовой период. </w:t>
      </w:r>
      <w:r w:rsidRPr="003F3803">
        <w:rPr>
          <w:b/>
          <w:bCs/>
        </w:rPr>
        <w:t xml:space="preserve">Кроме этого на всех заседаниях ШМО обсуждались следующие вопросы: </w:t>
      </w:r>
    </w:p>
    <w:p w:rsidR="002F4D40" w:rsidRPr="003F3803" w:rsidRDefault="002F4D40" w:rsidP="003F3803">
      <w:pPr>
        <w:pStyle w:val="ListParagraph"/>
        <w:numPr>
          <w:ilvl w:val="0"/>
          <w:numId w:val="9"/>
        </w:numPr>
        <w:jc w:val="both"/>
        <w:rPr>
          <w:sz w:val="24"/>
          <w:szCs w:val="24"/>
        </w:rPr>
      </w:pPr>
      <w:r w:rsidRPr="003F3803">
        <w:rPr>
          <w:sz w:val="24"/>
          <w:szCs w:val="24"/>
        </w:rPr>
        <w:t xml:space="preserve">Работа с федеральными государственными образовательными стандартами (ФГОС НОО и ФГОС ООО); </w:t>
      </w:r>
    </w:p>
    <w:p w:rsidR="002F4D40" w:rsidRPr="003F3803" w:rsidRDefault="002F4D40" w:rsidP="003F3803">
      <w:pPr>
        <w:pStyle w:val="ListParagraph"/>
        <w:numPr>
          <w:ilvl w:val="0"/>
          <w:numId w:val="9"/>
        </w:numPr>
        <w:jc w:val="both"/>
        <w:rPr>
          <w:sz w:val="24"/>
          <w:szCs w:val="24"/>
        </w:rPr>
      </w:pPr>
      <w:r w:rsidRPr="003F3803">
        <w:rPr>
          <w:sz w:val="24"/>
          <w:szCs w:val="24"/>
        </w:rPr>
        <w:t xml:space="preserve">Методы работы по ликвидации пробелов в знаниях учащихся; </w:t>
      </w:r>
    </w:p>
    <w:p w:rsidR="002F4D40" w:rsidRPr="003F3803" w:rsidRDefault="002F4D40" w:rsidP="003F3803">
      <w:pPr>
        <w:pStyle w:val="ListParagraph"/>
        <w:numPr>
          <w:ilvl w:val="0"/>
          <w:numId w:val="9"/>
        </w:numPr>
        <w:jc w:val="both"/>
        <w:rPr>
          <w:sz w:val="24"/>
          <w:szCs w:val="24"/>
        </w:rPr>
      </w:pPr>
      <w:r w:rsidRPr="003F3803">
        <w:rPr>
          <w:sz w:val="24"/>
          <w:szCs w:val="24"/>
        </w:rPr>
        <w:t xml:space="preserve">Формы и методы промежуточного и итогового контроля; </w:t>
      </w:r>
    </w:p>
    <w:p w:rsidR="002F4D40" w:rsidRPr="003F3803" w:rsidRDefault="002F4D40" w:rsidP="003F3803">
      <w:pPr>
        <w:pStyle w:val="ListParagraph"/>
        <w:numPr>
          <w:ilvl w:val="0"/>
          <w:numId w:val="9"/>
        </w:numPr>
        <w:jc w:val="both"/>
        <w:rPr>
          <w:sz w:val="24"/>
          <w:szCs w:val="24"/>
        </w:rPr>
      </w:pPr>
      <w:r w:rsidRPr="003F3803">
        <w:rPr>
          <w:sz w:val="24"/>
          <w:szCs w:val="24"/>
        </w:rPr>
        <w:t xml:space="preserve">Требования к оформлению письменных работ; </w:t>
      </w:r>
    </w:p>
    <w:p w:rsidR="002F4D40" w:rsidRPr="003F3803" w:rsidRDefault="002F4D40" w:rsidP="003F3803">
      <w:pPr>
        <w:pStyle w:val="ListParagraph"/>
        <w:numPr>
          <w:ilvl w:val="0"/>
          <w:numId w:val="9"/>
        </w:numPr>
        <w:jc w:val="both"/>
        <w:rPr>
          <w:sz w:val="24"/>
          <w:szCs w:val="24"/>
        </w:rPr>
      </w:pPr>
      <w:r w:rsidRPr="003F3803">
        <w:rPr>
          <w:sz w:val="24"/>
          <w:szCs w:val="24"/>
        </w:rPr>
        <w:t xml:space="preserve">Формы организации самостоятельной работы учащихся на уроке и вне школы; </w:t>
      </w:r>
    </w:p>
    <w:p w:rsidR="002F4D40" w:rsidRPr="003F3803" w:rsidRDefault="002F4D40" w:rsidP="003F3803">
      <w:pPr>
        <w:pStyle w:val="ListParagraph"/>
        <w:numPr>
          <w:ilvl w:val="0"/>
          <w:numId w:val="9"/>
        </w:numPr>
        <w:jc w:val="both"/>
        <w:rPr>
          <w:sz w:val="24"/>
          <w:szCs w:val="24"/>
        </w:rPr>
      </w:pPr>
      <w:r w:rsidRPr="003F3803">
        <w:rPr>
          <w:sz w:val="24"/>
          <w:szCs w:val="24"/>
        </w:rPr>
        <w:t xml:space="preserve">Отчеты учителей по темам самообразования. </w:t>
      </w:r>
    </w:p>
    <w:p w:rsidR="002F4D40" w:rsidRPr="003F3803" w:rsidRDefault="002F4D40" w:rsidP="003F3803">
      <w:pPr>
        <w:pStyle w:val="ListParagraph"/>
        <w:ind w:left="60"/>
        <w:jc w:val="both"/>
        <w:rPr>
          <w:sz w:val="24"/>
          <w:szCs w:val="24"/>
        </w:rPr>
      </w:pPr>
    </w:p>
    <w:p w:rsidR="002F4D40" w:rsidRPr="003F3803" w:rsidRDefault="002F4D40" w:rsidP="003F3803">
      <w:pPr>
        <w:jc w:val="both"/>
        <w:rPr>
          <w:b/>
          <w:bCs/>
        </w:rPr>
      </w:pPr>
      <w:r w:rsidRPr="003F3803">
        <w:t xml:space="preserve">      </w:t>
      </w:r>
      <w:r w:rsidRPr="003F3803">
        <w:tab/>
      </w:r>
      <w:r w:rsidRPr="003F3803">
        <w:rPr>
          <w:b/>
          <w:bCs/>
        </w:rPr>
        <w:t xml:space="preserve">Школьными методическими объединениями традиционно применялись следующие формы работы с учащимися: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Олимпиады по предметам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Конкурсы чтецов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Конкурсы на лучшую тетрадь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Литературные вечера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Выпуск предметных газет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Защита проектов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Математические и литературные КВНы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Математические регаты</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Викторины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Просмотр видеофильмов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Защита рефератов</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Интеллектуальные игры «Поле чудес», «Что? Где? Когда?»</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Конкурсы плакатов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Конкурсы творческих работ по истории, литературе, информатике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Посещение музеев </w:t>
      </w:r>
    </w:p>
    <w:p w:rsidR="002F4D40" w:rsidRPr="003F3803" w:rsidRDefault="002F4D40" w:rsidP="003F3803">
      <w:pPr>
        <w:pStyle w:val="ListParagraph"/>
        <w:numPr>
          <w:ilvl w:val="0"/>
          <w:numId w:val="10"/>
        </w:numPr>
        <w:tabs>
          <w:tab w:val="left" w:pos="720"/>
        </w:tabs>
        <w:jc w:val="both"/>
        <w:rPr>
          <w:sz w:val="24"/>
          <w:szCs w:val="24"/>
        </w:rPr>
      </w:pPr>
      <w:r w:rsidRPr="003F3803">
        <w:rPr>
          <w:sz w:val="24"/>
          <w:szCs w:val="24"/>
        </w:rPr>
        <w:t xml:space="preserve">Инсценирование художественных произведений. </w:t>
      </w:r>
    </w:p>
    <w:p w:rsidR="002F4D40" w:rsidRPr="003F3803" w:rsidRDefault="002F4D40" w:rsidP="003F3803">
      <w:pPr>
        <w:jc w:val="both"/>
      </w:pPr>
      <w:r w:rsidRPr="003F3803">
        <w:t xml:space="preserve">       </w:t>
      </w:r>
    </w:p>
    <w:p w:rsidR="002F4D40" w:rsidRPr="003F3803" w:rsidRDefault="002F4D40" w:rsidP="003F3803">
      <w:pPr>
        <w:ind w:firstLine="708"/>
        <w:jc w:val="both"/>
      </w:pPr>
      <w:r w:rsidRPr="003F3803">
        <w:t xml:space="preserve">Был разработан и проводился внутренний мониторинг, одним из направлений которого является отслеживание качества обучения учащихся. </w:t>
      </w:r>
    </w:p>
    <w:p w:rsidR="002F4D40" w:rsidRPr="003F3803" w:rsidRDefault="002F4D40" w:rsidP="003F3803">
      <w:pPr>
        <w:jc w:val="both"/>
      </w:pPr>
      <w:r w:rsidRPr="003F3803">
        <w:t xml:space="preserve">       </w:t>
      </w:r>
      <w:r w:rsidRPr="003F3803">
        <w:tab/>
        <w:t xml:space="preserve"> Инновационная деятельность в школе по организации профильного и предпрофильного обучения проводилась в соответствии с требованиями по модернизации содержания образовательных программ и апробации элективных курсов и курсов по выбору. </w:t>
      </w:r>
    </w:p>
    <w:p w:rsidR="002F4D40" w:rsidRPr="003F3803" w:rsidRDefault="002F4D40" w:rsidP="003F3803">
      <w:pPr>
        <w:ind w:firstLine="360"/>
        <w:jc w:val="both"/>
        <w:rPr>
          <w:b/>
          <w:bCs/>
        </w:rPr>
      </w:pPr>
      <w:r w:rsidRPr="003F3803">
        <w:rPr>
          <w:bCs/>
        </w:rPr>
        <w:t xml:space="preserve">В 2015-2016 учебном году продолжали реализовывать программы следующих </w:t>
      </w:r>
      <w:r w:rsidRPr="003F3803">
        <w:rPr>
          <w:b/>
          <w:bCs/>
        </w:rPr>
        <w:t xml:space="preserve">элективных курсов: </w:t>
      </w:r>
    </w:p>
    <w:p w:rsidR="002F4D40" w:rsidRPr="003F3803" w:rsidRDefault="002F4D40" w:rsidP="003F3803">
      <w:pPr>
        <w:numPr>
          <w:ilvl w:val="0"/>
          <w:numId w:val="11"/>
        </w:numPr>
        <w:suppressAutoHyphens/>
        <w:jc w:val="both"/>
      </w:pPr>
      <w:r w:rsidRPr="003F3803">
        <w:t>«Литература: теория и практика написания сочинения» (10-11 класс)</w:t>
      </w:r>
    </w:p>
    <w:p w:rsidR="002F4D40" w:rsidRPr="003F3803" w:rsidRDefault="002F4D40" w:rsidP="003F3803">
      <w:pPr>
        <w:numPr>
          <w:ilvl w:val="0"/>
          <w:numId w:val="11"/>
        </w:numPr>
        <w:suppressAutoHyphens/>
        <w:jc w:val="both"/>
      </w:pPr>
      <w:r w:rsidRPr="003F3803">
        <w:t>«Многообразие органического мира» (11 класс)</w:t>
      </w:r>
    </w:p>
    <w:p w:rsidR="002F4D40" w:rsidRPr="003F3803" w:rsidRDefault="002F4D40" w:rsidP="003F3803">
      <w:pPr>
        <w:numPr>
          <w:ilvl w:val="0"/>
          <w:numId w:val="11"/>
        </w:numPr>
        <w:suppressAutoHyphens/>
        <w:jc w:val="both"/>
      </w:pPr>
      <w:r w:rsidRPr="003F3803">
        <w:t>«Математика. Повторение. Подготовка к ЕГЭ» (11 класс)</w:t>
      </w:r>
    </w:p>
    <w:p w:rsidR="002F4D40" w:rsidRPr="003F3803" w:rsidRDefault="002F4D40" w:rsidP="003F3803">
      <w:pPr>
        <w:numPr>
          <w:ilvl w:val="0"/>
          <w:numId w:val="11"/>
        </w:numPr>
        <w:suppressAutoHyphens/>
        <w:jc w:val="both"/>
      </w:pPr>
      <w:r w:rsidRPr="003F3803">
        <w:t>«Физика: решение задач повышенной сложности» (11 класс)</w:t>
      </w:r>
    </w:p>
    <w:p w:rsidR="002F4D40" w:rsidRPr="003F3803" w:rsidRDefault="002F4D40" w:rsidP="003F3803">
      <w:pPr>
        <w:numPr>
          <w:ilvl w:val="0"/>
          <w:numId w:val="11"/>
        </w:numPr>
        <w:suppressAutoHyphens/>
        <w:jc w:val="both"/>
      </w:pPr>
      <w:r w:rsidRPr="003F3803">
        <w:t>«Деловой русский язык» (профильный уровень для учащихся 10-11-х классов)</w:t>
      </w:r>
    </w:p>
    <w:p w:rsidR="002F4D40" w:rsidRPr="003F3803" w:rsidRDefault="002F4D40" w:rsidP="003F3803">
      <w:pPr>
        <w:numPr>
          <w:ilvl w:val="0"/>
          <w:numId w:val="11"/>
        </w:numPr>
        <w:suppressAutoHyphens/>
        <w:jc w:val="both"/>
      </w:pPr>
      <w:r w:rsidRPr="003F3803">
        <w:t>«Английский язык: Страноведение» (9 класс)</w:t>
      </w:r>
    </w:p>
    <w:p w:rsidR="002F4D40" w:rsidRPr="003F3803" w:rsidRDefault="002F4D40" w:rsidP="003F3803">
      <w:pPr>
        <w:numPr>
          <w:ilvl w:val="0"/>
          <w:numId w:val="11"/>
        </w:numPr>
        <w:suppressAutoHyphens/>
        <w:jc w:val="both"/>
      </w:pPr>
      <w:r w:rsidRPr="003F3803">
        <w:t>«Алгебра: уравнения и неравенства с параметрами» (10 класс)</w:t>
      </w:r>
    </w:p>
    <w:p w:rsidR="002F4D40" w:rsidRPr="003F3803" w:rsidRDefault="002F4D40" w:rsidP="003F3803">
      <w:pPr>
        <w:numPr>
          <w:ilvl w:val="0"/>
          <w:numId w:val="11"/>
        </w:numPr>
        <w:suppressAutoHyphens/>
        <w:jc w:val="both"/>
      </w:pPr>
      <w:r w:rsidRPr="003F3803">
        <w:t>«Основы права» (10 класс)</w:t>
      </w:r>
    </w:p>
    <w:p w:rsidR="002F4D40" w:rsidRPr="003F3803" w:rsidRDefault="002F4D40" w:rsidP="003F3803">
      <w:pPr>
        <w:numPr>
          <w:ilvl w:val="0"/>
          <w:numId w:val="11"/>
        </w:numPr>
        <w:suppressAutoHyphens/>
        <w:jc w:val="both"/>
      </w:pPr>
      <w:r w:rsidRPr="003F3803">
        <w:t xml:space="preserve"> «Я в мире профессий» (9 класс)</w:t>
      </w:r>
    </w:p>
    <w:p w:rsidR="002F4D40" w:rsidRPr="003F3803" w:rsidRDefault="002F4D40" w:rsidP="003F3803">
      <w:pPr>
        <w:jc w:val="both"/>
        <w:rPr>
          <w:color w:val="FF0000"/>
        </w:rPr>
      </w:pPr>
    </w:p>
    <w:p w:rsidR="002F4D40" w:rsidRPr="003F3803" w:rsidRDefault="002F4D40" w:rsidP="003F3803">
      <w:pPr>
        <w:jc w:val="both"/>
      </w:pPr>
      <w:r w:rsidRPr="003F3803">
        <w:t xml:space="preserve">       </w:t>
      </w:r>
      <w:r w:rsidRPr="003F3803">
        <w:tab/>
        <w:t>С 2007 года педагогический коллектив школы проводит инновационную деятельность по организации школьного информационного пространства.  Создается база. Имеется кабинет информатики, оснащенный современными компьютерами, а также мобильный компьютерный класс на 30 нетбуков для начальной школы.  В семи</w:t>
      </w:r>
      <w:r w:rsidRPr="003F3803">
        <w:rPr>
          <w:color w:val="FF0000"/>
        </w:rPr>
        <w:t xml:space="preserve"> </w:t>
      </w:r>
      <w:r w:rsidRPr="003F3803">
        <w:t>кабинетах установлено интерактивное оборудование (кабинет биологии, кабинет математики №12 и кабинет информатики, кабинет иностранного языка №13,  кабинет истории №21, в начальной школе кабинет №3, №4), также установлены компьютеры и плазменные панели в кабинетах № 2, 5, 6, 7, 8, 16, 17, 18, 19, 22, 24, 26, 27).</w:t>
      </w:r>
    </w:p>
    <w:p w:rsidR="002F4D40" w:rsidRPr="003F3803" w:rsidRDefault="002F4D40" w:rsidP="003F3803">
      <w:pPr>
        <w:jc w:val="both"/>
      </w:pPr>
    </w:p>
    <w:tbl>
      <w:tblPr>
        <w:tblW w:w="9899" w:type="dxa"/>
        <w:tblInd w:w="-106" w:type="dxa"/>
        <w:tblLayout w:type="fixed"/>
        <w:tblLook w:val="0000"/>
      </w:tblPr>
      <w:tblGrid>
        <w:gridCol w:w="685"/>
        <w:gridCol w:w="2909"/>
        <w:gridCol w:w="3610"/>
        <w:gridCol w:w="2695"/>
      </w:tblGrid>
      <w:tr w:rsidR="002F4D40" w:rsidRPr="003F3803">
        <w:tc>
          <w:tcPr>
            <w:tcW w:w="685" w:type="dxa"/>
            <w:tcBorders>
              <w:top w:val="single" w:sz="4" w:space="0" w:color="000000"/>
              <w:left w:val="single" w:sz="4" w:space="0" w:color="000000"/>
              <w:bottom w:val="single" w:sz="4" w:space="0" w:color="000000"/>
            </w:tcBorders>
          </w:tcPr>
          <w:p w:rsidR="002F4D40" w:rsidRPr="00F9561F" w:rsidRDefault="002F4D40" w:rsidP="003F3803">
            <w:pPr>
              <w:snapToGrid w:val="0"/>
              <w:jc w:val="center"/>
              <w:rPr>
                <w:b/>
                <w:bCs/>
              </w:rPr>
            </w:pPr>
            <w:r w:rsidRPr="00F9561F">
              <w:rPr>
                <w:b/>
                <w:bCs/>
                <w:sz w:val="22"/>
              </w:rPr>
              <w:t>№ п/п</w:t>
            </w:r>
          </w:p>
        </w:tc>
        <w:tc>
          <w:tcPr>
            <w:tcW w:w="2909" w:type="dxa"/>
            <w:tcBorders>
              <w:top w:val="single" w:sz="4" w:space="0" w:color="000000"/>
              <w:left w:val="single" w:sz="4" w:space="0" w:color="000000"/>
              <w:bottom w:val="single" w:sz="4" w:space="0" w:color="000000"/>
            </w:tcBorders>
          </w:tcPr>
          <w:p w:rsidR="002F4D40" w:rsidRPr="00F9561F" w:rsidRDefault="002F4D40" w:rsidP="003F3803">
            <w:pPr>
              <w:snapToGrid w:val="0"/>
              <w:jc w:val="center"/>
              <w:rPr>
                <w:b/>
                <w:bCs/>
              </w:rPr>
            </w:pPr>
            <w:r w:rsidRPr="00F9561F">
              <w:rPr>
                <w:b/>
                <w:bCs/>
                <w:sz w:val="22"/>
              </w:rPr>
              <w:t>В содержании образования</w:t>
            </w:r>
          </w:p>
        </w:tc>
        <w:tc>
          <w:tcPr>
            <w:tcW w:w="3610" w:type="dxa"/>
            <w:tcBorders>
              <w:top w:val="single" w:sz="4" w:space="0" w:color="000000"/>
              <w:left w:val="single" w:sz="4" w:space="0" w:color="000000"/>
              <w:bottom w:val="single" w:sz="4" w:space="0" w:color="000000"/>
            </w:tcBorders>
          </w:tcPr>
          <w:p w:rsidR="002F4D40" w:rsidRPr="00F9561F" w:rsidRDefault="002F4D40" w:rsidP="003F3803">
            <w:pPr>
              <w:snapToGrid w:val="0"/>
              <w:jc w:val="center"/>
              <w:rPr>
                <w:b/>
                <w:bCs/>
              </w:rPr>
            </w:pPr>
            <w:r w:rsidRPr="00F9561F">
              <w:rPr>
                <w:b/>
                <w:bCs/>
                <w:sz w:val="22"/>
              </w:rPr>
              <w:t>В образовательных технологиях</w:t>
            </w:r>
          </w:p>
        </w:tc>
        <w:tc>
          <w:tcPr>
            <w:tcW w:w="2695" w:type="dxa"/>
            <w:tcBorders>
              <w:top w:val="single" w:sz="4" w:space="0" w:color="000000"/>
              <w:left w:val="single" w:sz="4" w:space="0" w:color="000000"/>
              <w:bottom w:val="single" w:sz="4" w:space="0" w:color="000000"/>
              <w:right w:val="single" w:sz="4" w:space="0" w:color="000000"/>
            </w:tcBorders>
          </w:tcPr>
          <w:p w:rsidR="002F4D40" w:rsidRPr="00F9561F" w:rsidRDefault="002F4D40" w:rsidP="003F3803">
            <w:pPr>
              <w:snapToGrid w:val="0"/>
              <w:jc w:val="center"/>
              <w:rPr>
                <w:b/>
                <w:bCs/>
              </w:rPr>
            </w:pPr>
            <w:r w:rsidRPr="00F9561F">
              <w:rPr>
                <w:b/>
                <w:bCs/>
                <w:sz w:val="22"/>
              </w:rPr>
              <w:t>В управлении</w:t>
            </w:r>
          </w:p>
        </w:tc>
      </w:tr>
      <w:tr w:rsidR="002F4D40" w:rsidRPr="003F3803">
        <w:tc>
          <w:tcPr>
            <w:tcW w:w="685" w:type="dxa"/>
            <w:tcBorders>
              <w:top w:val="single" w:sz="4" w:space="0" w:color="000000"/>
              <w:left w:val="single" w:sz="4" w:space="0" w:color="000000"/>
              <w:bottom w:val="single" w:sz="4" w:space="0" w:color="000000"/>
            </w:tcBorders>
          </w:tcPr>
          <w:p w:rsidR="002F4D40" w:rsidRPr="00F9561F" w:rsidRDefault="002F4D40" w:rsidP="003F3803">
            <w:pPr>
              <w:snapToGrid w:val="0"/>
              <w:jc w:val="both"/>
              <w:rPr>
                <w:b/>
                <w:bCs/>
              </w:rPr>
            </w:pPr>
            <w:r w:rsidRPr="00F9561F">
              <w:rPr>
                <w:b/>
                <w:bCs/>
                <w:sz w:val="22"/>
              </w:rPr>
              <w:t>1.</w:t>
            </w:r>
          </w:p>
        </w:tc>
        <w:tc>
          <w:tcPr>
            <w:tcW w:w="2909" w:type="dxa"/>
            <w:tcBorders>
              <w:top w:val="single" w:sz="4" w:space="0" w:color="000000"/>
              <w:left w:val="single" w:sz="4" w:space="0" w:color="000000"/>
              <w:bottom w:val="single" w:sz="4" w:space="0" w:color="000000"/>
            </w:tcBorders>
          </w:tcPr>
          <w:p w:rsidR="002F4D40" w:rsidRPr="00F9561F" w:rsidRDefault="002F4D40" w:rsidP="003F3803">
            <w:pPr>
              <w:snapToGrid w:val="0"/>
              <w:jc w:val="both"/>
            </w:pPr>
            <w:r w:rsidRPr="00F9561F">
              <w:rPr>
                <w:sz w:val="22"/>
              </w:rPr>
              <w:t xml:space="preserve">Тематическое планирование школьного компонента для профильной и предпрофильной подготовки учащихся </w:t>
            </w:r>
          </w:p>
        </w:tc>
        <w:tc>
          <w:tcPr>
            <w:tcW w:w="3610" w:type="dxa"/>
            <w:tcBorders>
              <w:top w:val="single" w:sz="4" w:space="0" w:color="000000"/>
              <w:left w:val="single" w:sz="4" w:space="0" w:color="000000"/>
              <w:bottom w:val="single" w:sz="4" w:space="0" w:color="000000"/>
            </w:tcBorders>
          </w:tcPr>
          <w:p w:rsidR="002F4D40" w:rsidRPr="00F9561F" w:rsidRDefault="002F4D40" w:rsidP="003F3803">
            <w:pPr>
              <w:snapToGrid w:val="0"/>
              <w:jc w:val="both"/>
            </w:pPr>
            <w:r w:rsidRPr="00F9561F">
              <w:rPr>
                <w:sz w:val="22"/>
              </w:rPr>
              <w:t xml:space="preserve">Проведение нестандартных уроков: брэйн-рингов, ролевых игр, уроков-экскурсий и т.д. </w:t>
            </w:r>
          </w:p>
        </w:tc>
        <w:tc>
          <w:tcPr>
            <w:tcW w:w="2695" w:type="dxa"/>
            <w:tcBorders>
              <w:top w:val="single" w:sz="4" w:space="0" w:color="000000"/>
              <w:left w:val="single" w:sz="4" w:space="0" w:color="000000"/>
              <w:bottom w:val="single" w:sz="4" w:space="0" w:color="000000"/>
              <w:right w:val="single" w:sz="4" w:space="0" w:color="000000"/>
            </w:tcBorders>
          </w:tcPr>
          <w:p w:rsidR="002F4D40" w:rsidRPr="00F9561F" w:rsidRDefault="002F4D40" w:rsidP="003F3803">
            <w:pPr>
              <w:snapToGrid w:val="0"/>
              <w:jc w:val="both"/>
            </w:pPr>
            <w:r w:rsidRPr="00F9561F">
              <w:rPr>
                <w:sz w:val="22"/>
              </w:rPr>
              <w:t xml:space="preserve">Использование компьютера. Создание пакета документов административной деятельности в электронном виде </w:t>
            </w:r>
          </w:p>
        </w:tc>
      </w:tr>
      <w:tr w:rsidR="002F4D40" w:rsidRPr="003F3803">
        <w:tc>
          <w:tcPr>
            <w:tcW w:w="685" w:type="dxa"/>
            <w:tcBorders>
              <w:top w:val="single" w:sz="4" w:space="0" w:color="000000"/>
              <w:left w:val="single" w:sz="4" w:space="0" w:color="000000"/>
              <w:bottom w:val="single" w:sz="4" w:space="0" w:color="000000"/>
            </w:tcBorders>
          </w:tcPr>
          <w:p w:rsidR="002F4D40" w:rsidRPr="00F9561F" w:rsidRDefault="002F4D40" w:rsidP="003F3803">
            <w:pPr>
              <w:snapToGrid w:val="0"/>
              <w:jc w:val="both"/>
              <w:rPr>
                <w:b/>
                <w:bCs/>
              </w:rPr>
            </w:pPr>
            <w:r w:rsidRPr="00F9561F">
              <w:rPr>
                <w:b/>
                <w:bCs/>
                <w:sz w:val="22"/>
              </w:rPr>
              <w:t>2.</w:t>
            </w:r>
          </w:p>
        </w:tc>
        <w:tc>
          <w:tcPr>
            <w:tcW w:w="2909" w:type="dxa"/>
            <w:tcBorders>
              <w:top w:val="single" w:sz="4" w:space="0" w:color="000000"/>
              <w:left w:val="single" w:sz="4" w:space="0" w:color="000000"/>
              <w:bottom w:val="single" w:sz="4" w:space="0" w:color="000000"/>
            </w:tcBorders>
          </w:tcPr>
          <w:p w:rsidR="002F4D40" w:rsidRPr="00F9561F" w:rsidRDefault="002F4D40" w:rsidP="003F3803">
            <w:pPr>
              <w:snapToGrid w:val="0"/>
              <w:jc w:val="both"/>
            </w:pPr>
            <w:r w:rsidRPr="00F9561F">
              <w:rPr>
                <w:sz w:val="22"/>
              </w:rPr>
              <w:t>Апробация новых учебных пособий по биологии, иностранному языку, географии, истории, МХК, начальной школы, УМК «Школа 2100», УМК «Перспективная начальная школа»</w:t>
            </w:r>
          </w:p>
        </w:tc>
        <w:tc>
          <w:tcPr>
            <w:tcW w:w="3610" w:type="dxa"/>
            <w:tcBorders>
              <w:top w:val="single" w:sz="4" w:space="0" w:color="000000"/>
              <w:left w:val="single" w:sz="4" w:space="0" w:color="000000"/>
              <w:bottom w:val="single" w:sz="4" w:space="0" w:color="000000"/>
            </w:tcBorders>
          </w:tcPr>
          <w:p w:rsidR="002F4D40" w:rsidRPr="00F9561F" w:rsidRDefault="002F4D40" w:rsidP="003F3803">
            <w:pPr>
              <w:snapToGrid w:val="0"/>
              <w:jc w:val="both"/>
            </w:pPr>
            <w:r w:rsidRPr="00F9561F">
              <w:rPr>
                <w:sz w:val="22"/>
              </w:rPr>
              <w:t>Видеоуроки по литературе, биологии, физике, МХК, географии, истории, иностранному языку, ОБЖ.</w:t>
            </w:r>
          </w:p>
          <w:p w:rsidR="002F4D40" w:rsidRPr="00F9561F" w:rsidRDefault="002F4D40" w:rsidP="003F3803">
            <w:pPr>
              <w:jc w:val="both"/>
            </w:pPr>
            <w:r w:rsidRPr="00F9561F">
              <w:rPr>
                <w:sz w:val="22"/>
              </w:rPr>
              <w:t xml:space="preserve">Компьютерные технологии на уроках. </w:t>
            </w:r>
          </w:p>
          <w:p w:rsidR="002F4D40" w:rsidRPr="00F9561F" w:rsidRDefault="002F4D40" w:rsidP="003F3803">
            <w:pPr>
              <w:jc w:val="both"/>
            </w:pPr>
            <w:r w:rsidRPr="00F9561F">
              <w:rPr>
                <w:sz w:val="22"/>
              </w:rPr>
              <w:t xml:space="preserve">Разработка элективных курсов для предпрофильной подготовки учащихся. </w:t>
            </w:r>
          </w:p>
          <w:p w:rsidR="002F4D40" w:rsidRPr="00F9561F" w:rsidRDefault="002F4D40" w:rsidP="003F3803">
            <w:pPr>
              <w:jc w:val="both"/>
            </w:pPr>
            <w:r w:rsidRPr="00F9561F">
              <w:rPr>
                <w:sz w:val="22"/>
              </w:rPr>
              <w:t xml:space="preserve">Апробация введения предпрофильной подготовки в 5-11 классах (математика, информатика, физика, ин. язык) </w:t>
            </w:r>
          </w:p>
        </w:tc>
        <w:tc>
          <w:tcPr>
            <w:tcW w:w="2695" w:type="dxa"/>
            <w:tcBorders>
              <w:top w:val="single" w:sz="4" w:space="0" w:color="000000"/>
              <w:left w:val="single" w:sz="4" w:space="0" w:color="000000"/>
              <w:bottom w:val="single" w:sz="4" w:space="0" w:color="000000"/>
              <w:right w:val="single" w:sz="4" w:space="0" w:color="000000"/>
            </w:tcBorders>
          </w:tcPr>
          <w:p w:rsidR="002F4D40" w:rsidRPr="00F9561F" w:rsidRDefault="002F4D40" w:rsidP="003F3803">
            <w:pPr>
              <w:snapToGrid w:val="0"/>
              <w:jc w:val="both"/>
            </w:pPr>
            <w:r w:rsidRPr="00F9561F">
              <w:rPr>
                <w:sz w:val="22"/>
              </w:rPr>
              <w:t xml:space="preserve">Организация методической службы, создание методического кабинета  </w:t>
            </w:r>
          </w:p>
        </w:tc>
      </w:tr>
    </w:tbl>
    <w:p w:rsidR="002F4D40" w:rsidRPr="003F3803" w:rsidRDefault="002F4D40" w:rsidP="003F3803">
      <w:pPr>
        <w:ind w:firstLine="708"/>
        <w:jc w:val="both"/>
      </w:pPr>
    </w:p>
    <w:p w:rsidR="002F4D40" w:rsidRPr="003F3803" w:rsidRDefault="002F4D40" w:rsidP="003F3803">
      <w:pPr>
        <w:ind w:firstLine="708"/>
        <w:jc w:val="both"/>
      </w:pPr>
      <w:r w:rsidRPr="003F3803">
        <w:t>Опыт работы педагогов, активно внедряющих в учебный процесс современные педагогические технологии, был представлен на школьных научно-практических семинарах. Результаты своей работы учителя школы представляли на городских педагогических чтениях в августе, в КОИРО (презентация опыта работы), на сайте школы.</w:t>
      </w:r>
    </w:p>
    <w:p w:rsidR="002F4D40" w:rsidRPr="003F3803" w:rsidRDefault="002F4D40" w:rsidP="003F3803">
      <w:pPr>
        <w:ind w:firstLine="708"/>
        <w:jc w:val="both"/>
      </w:pPr>
      <w:r w:rsidRPr="003F3803">
        <w:t xml:space="preserve">Все учителя школы владеют навыками работы на компьютере, интерактивных досках, активно применяют в работе информационные технологии в учебной и внеурочной деятельности. </w:t>
      </w:r>
    </w:p>
    <w:p w:rsidR="002F4D40" w:rsidRPr="003F3803" w:rsidRDefault="002F4D40" w:rsidP="003F3803">
      <w:pPr>
        <w:jc w:val="both"/>
      </w:pPr>
      <w:r w:rsidRPr="003F3803">
        <w:t xml:space="preserve">    </w:t>
      </w:r>
      <w:r w:rsidRPr="003F3803">
        <w:tab/>
        <w:t xml:space="preserve">В школе постоянно проводится исследовательская деятельность по следующим направлениям. </w:t>
      </w:r>
    </w:p>
    <w:p w:rsidR="002F4D40" w:rsidRPr="003F3803" w:rsidRDefault="002F4D40" w:rsidP="003F3803">
      <w:pPr>
        <w:pStyle w:val="ListParagraph"/>
        <w:numPr>
          <w:ilvl w:val="0"/>
          <w:numId w:val="19"/>
        </w:numPr>
        <w:jc w:val="both"/>
        <w:rPr>
          <w:sz w:val="24"/>
          <w:szCs w:val="24"/>
        </w:rPr>
      </w:pPr>
      <w:r w:rsidRPr="003F3803">
        <w:rPr>
          <w:sz w:val="24"/>
          <w:szCs w:val="24"/>
        </w:rPr>
        <w:t xml:space="preserve">Мотивация обучения учащихся </w:t>
      </w:r>
    </w:p>
    <w:p w:rsidR="002F4D40" w:rsidRPr="003F3803" w:rsidRDefault="002F4D40" w:rsidP="003F3803">
      <w:pPr>
        <w:pStyle w:val="ListParagraph"/>
        <w:numPr>
          <w:ilvl w:val="0"/>
          <w:numId w:val="19"/>
        </w:numPr>
        <w:jc w:val="both"/>
        <w:rPr>
          <w:sz w:val="24"/>
          <w:szCs w:val="24"/>
        </w:rPr>
      </w:pPr>
      <w:r w:rsidRPr="003F3803">
        <w:rPr>
          <w:sz w:val="24"/>
          <w:szCs w:val="24"/>
        </w:rPr>
        <w:t xml:space="preserve">Использование методов мотивации на уроке учителем </w:t>
      </w:r>
    </w:p>
    <w:p w:rsidR="002F4D40" w:rsidRPr="003F3803" w:rsidRDefault="002F4D40" w:rsidP="003F3803">
      <w:pPr>
        <w:pStyle w:val="ListParagraph"/>
        <w:numPr>
          <w:ilvl w:val="0"/>
          <w:numId w:val="19"/>
        </w:numPr>
        <w:jc w:val="both"/>
        <w:rPr>
          <w:sz w:val="24"/>
          <w:szCs w:val="24"/>
        </w:rPr>
      </w:pPr>
      <w:r w:rsidRPr="003F3803">
        <w:rPr>
          <w:sz w:val="24"/>
          <w:szCs w:val="24"/>
        </w:rPr>
        <w:t xml:space="preserve">Взаимодействие учителя и ученика на уроке </w:t>
      </w:r>
    </w:p>
    <w:p w:rsidR="002F4D40" w:rsidRPr="003F3803" w:rsidRDefault="002F4D40" w:rsidP="003F3803">
      <w:pPr>
        <w:pStyle w:val="ListParagraph"/>
        <w:numPr>
          <w:ilvl w:val="0"/>
          <w:numId w:val="19"/>
        </w:numPr>
        <w:jc w:val="both"/>
        <w:rPr>
          <w:sz w:val="24"/>
          <w:szCs w:val="24"/>
        </w:rPr>
      </w:pPr>
      <w:r w:rsidRPr="003F3803">
        <w:rPr>
          <w:sz w:val="24"/>
          <w:szCs w:val="24"/>
        </w:rPr>
        <w:t xml:space="preserve">Формирование ОУУН </w:t>
      </w:r>
    </w:p>
    <w:p w:rsidR="002F4D40" w:rsidRPr="003F3803" w:rsidRDefault="002F4D40" w:rsidP="003F3803">
      <w:pPr>
        <w:pStyle w:val="ListParagraph"/>
        <w:numPr>
          <w:ilvl w:val="0"/>
          <w:numId w:val="19"/>
        </w:numPr>
        <w:jc w:val="both"/>
        <w:rPr>
          <w:sz w:val="24"/>
          <w:szCs w:val="24"/>
        </w:rPr>
      </w:pPr>
      <w:r w:rsidRPr="003F3803">
        <w:rPr>
          <w:sz w:val="24"/>
          <w:szCs w:val="24"/>
        </w:rPr>
        <w:t xml:space="preserve">Дозирование домашнего задания </w:t>
      </w:r>
    </w:p>
    <w:p w:rsidR="002F4D40" w:rsidRPr="003F3803" w:rsidRDefault="002F4D40" w:rsidP="003F3803">
      <w:pPr>
        <w:pStyle w:val="ListParagraph"/>
        <w:numPr>
          <w:ilvl w:val="0"/>
          <w:numId w:val="19"/>
        </w:numPr>
        <w:jc w:val="both"/>
        <w:rPr>
          <w:sz w:val="24"/>
          <w:szCs w:val="24"/>
        </w:rPr>
      </w:pPr>
      <w:r w:rsidRPr="003F3803">
        <w:rPr>
          <w:sz w:val="24"/>
          <w:szCs w:val="24"/>
        </w:rPr>
        <w:t xml:space="preserve">Состояние здоровья учащихся </w:t>
      </w:r>
    </w:p>
    <w:p w:rsidR="002F4D40" w:rsidRPr="003F3803" w:rsidRDefault="002F4D40" w:rsidP="003F3803">
      <w:pPr>
        <w:pStyle w:val="ListParagraph"/>
        <w:numPr>
          <w:ilvl w:val="0"/>
          <w:numId w:val="19"/>
        </w:numPr>
        <w:jc w:val="both"/>
        <w:rPr>
          <w:sz w:val="24"/>
          <w:szCs w:val="24"/>
        </w:rPr>
      </w:pPr>
      <w:r w:rsidRPr="003F3803">
        <w:rPr>
          <w:sz w:val="24"/>
          <w:szCs w:val="24"/>
        </w:rPr>
        <w:t xml:space="preserve">Нормализация учебной нагрузки. </w:t>
      </w:r>
    </w:p>
    <w:p w:rsidR="002F4D40" w:rsidRPr="003F3803" w:rsidRDefault="002F4D40" w:rsidP="003F3803">
      <w:pPr>
        <w:ind w:firstLine="708"/>
        <w:jc w:val="both"/>
      </w:pPr>
      <w:r w:rsidRPr="003F3803">
        <w:t xml:space="preserve">В течение учебного года с учителями проводилась работа по использованию современных педагогических технологий в учебном процессе, по изучению ФГОС ООО.  </w:t>
      </w:r>
    </w:p>
    <w:p w:rsidR="002F4D40" w:rsidRPr="003F3803" w:rsidRDefault="002F4D40" w:rsidP="003F3803">
      <w:pPr>
        <w:ind w:firstLine="708"/>
        <w:jc w:val="both"/>
      </w:pPr>
      <w:r w:rsidRPr="003F3803">
        <w:t xml:space="preserve">Согласно требований ФГОС в школе активно развита проектная деятельность по предметам. Учащиеся защищают проектные работы в школе, на городских и областных конкурсах. </w:t>
      </w:r>
    </w:p>
    <w:p w:rsidR="002F4D40" w:rsidRPr="003F3803" w:rsidRDefault="002F4D40" w:rsidP="003F3803">
      <w:pPr>
        <w:ind w:firstLine="708"/>
        <w:jc w:val="both"/>
      </w:pPr>
    </w:p>
    <w:p w:rsidR="002F4D40" w:rsidRPr="003F3803" w:rsidRDefault="002F4D40" w:rsidP="003F3803">
      <w:pPr>
        <w:jc w:val="center"/>
        <w:rPr>
          <w:b/>
          <w:bCs/>
          <w:i/>
          <w:iCs/>
          <w:color w:val="FF0000"/>
        </w:rPr>
      </w:pPr>
      <w:r>
        <w:rPr>
          <w:noProof/>
        </w:rPr>
        <w:pict>
          <v:shape id="Рисунок 74" o:spid="_x0000_s1098" type="#_x0000_t75" style="position:absolute;left:0;text-align:left;margin-left:18pt;margin-top:10.45pt;width:89.75pt;height:59.7pt;z-index:251694080;visibility:visible">
            <v:imagedata r:id="rId11" o:title=""/>
          </v:shape>
        </w:pict>
      </w:r>
      <w:r>
        <w:rPr>
          <w:noProof/>
        </w:rPr>
        <w:pict>
          <v:rect id="_x0000_s1099" style="position:absolute;left:0;text-align:left;margin-left:96pt;margin-top:1.7pt;width:376.7pt;height:51.6pt;z-index:251618304" stroked="f">
            <v:textbox style="mso-next-textbox:#_x0000_s1099">
              <w:txbxContent>
                <w:p w:rsidR="002F4D40" w:rsidRPr="00580172" w:rsidRDefault="002F4D40" w:rsidP="00A62C63">
                  <w:pPr>
                    <w:jc w:val="center"/>
                    <w:rPr>
                      <w:b/>
                      <w:bCs/>
                      <w:iCs/>
                    </w:rPr>
                  </w:pPr>
                  <w:r w:rsidRPr="00580172">
                    <w:rPr>
                      <w:b/>
                      <w:bCs/>
                      <w:iCs/>
                    </w:rPr>
                    <w:t xml:space="preserve">Анализ </w:t>
                  </w:r>
                </w:p>
                <w:p w:rsidR="002F4D40" w:rsidRPr="00580172" w:rsidRDefault="002F4D40" w:rsidP="00A62C63">
                  <w:pPr>
                    <w:jc w:val="center"/>
                    <w:rPr>
                      <w:b/>
                      <w:bCs/>
                      <w:iCs/>
                    </w:rPr>
                  </w:pPr>
                  <w:r w:rsidRPr="00580172">
                    <w:rPr>
                      <w:b/>
                      <w:bCs/>
                      <w:iCs/>
                    </w:rPr>
                    <w:t xml:space="preserve">работы школьного методического объединения учителей </w:t>
                  </w:r>
                </w:p>
                <w:p w:rsidR="002F4D40" w:rsidRPr="00580172" w:rsidRDefault="002F4D40" w:rsidP="00A62C63">
                  <w:pPr>
                    <w:jc w:val="center"/>
                    <w:rPr>
                      <w:b/>
                      <w:bCs/>
                      <w:iCs/>
                    </w:rPr>
                  </w:pPr>
                  <w:r w:rsidRPr="00580172">
                    <w:rPr>
                      <w:b/>
                      <w:bCs/>
                      <w:iCs/>
                    </w:rPr>
                    <w:t xml:space="preserve">естественно-математического цикла </w:t>
                  </w:r>
                  <w:r>
                    <w:rPr>
                      <w:b/>
                      <w:bCs/>
                      <w:iCs/>
                    </w:rPr>
                    <w:t>предметов</w:t>
                  </w:r>
                </w:p>
                <w:p w:rsidR="002F4D40" w:rsidRPr="00F67669" w:rsidRDefault="002F4D40" w:rsidP="00A62C63">
                  <w:pPr>
                    <w:jc w:val="center"/>
                    <w:rPr>
                      <w:rFonts w:ascii="Georgia" w:hAnsi="Georgia" w:cs="Georgia"/>
                      <w:sz w:val="22"/>
                      <w:szCs w:val="22"/>
                    </w:rPr>
                  </w:pPr>
                </w:p>
                <w:p w:rsidR="002F4D40" w:rsidRDefault="002F4D40"/>
              </w:txbxContent>
            </v:textbox>
          </v:rect>
        </w:pict>
      </w:r>
    </w:p>
    <w:p w:rsidR="002F4D40" w:rsidRPr="003F3803" w:rsidRDefault="002F4D40" w:rsidP="003F3803">
      <w:pPr>
        <w:jc w:val="center"/>
        <w:rPr>
          <w:b/>
          <w:bCs/>
          <w:i/>
          <w:iCs/>
          <w:color w:val="FF0000"/>
        </w:rPr>
      </w:pPr>
    </w:p>
    <w:p w:rsidR="002F4D40" w:rsidRPr="003F3803" w:rsidRDefault="002F4D40" w:rsidP="003F3803">
      <w:pPr>
        <w:jc w:val="center"/>
        <w:rPr>
          <w:b/>
          <w:bCs/>
          <w:i/>
          <w:iCs/>
          <w:color w:val="FF0000"/>
        </w:rPr>
      </w:pPr>
    </w:p>
    <w:p w:rsidR="002F4D40" w:rsidRPr="003F3803" w:rsidRDefault="002F4D40" w:rsidP="003F3803">
      <w:pPr>
        <w:jc w:val="center"/>
        <w:rPr>
          <w:b/>
          <w:bCs/>
          <w:i/>
          <w:iCs/>
          <w:color w:val="FF0000"/>
        </w:rPr>
      </w:pPr>
    </w:p>
    <w:p w:rsidR="002F4D40" w:rsidRPr="003F3803" w:rsidRDefault="002F4D40" w:rsidP="003F3803">
      <w:pPr>
        <w:jc w:val="center"/>
        <w:rPr>
          <w:b/>
          <w:bCs/>
          <w:i/>
          <w:iCs/>
          <w:color w:val="FF0000"/>
        </w:rPr>
      </w:pPr>
    </w:p>
    <w:p w:rsidR="002F4D40" w:rsidRPr="003F3803" w:rsidRDefault="002F4D40" w:rsidP="003F3803">
      <w:pPr>
        <w:jc w:val="right"/>
        <w:rPr>
          <w:bCs/>
          <w:i/>
          <w:iCs/>
        </w:rPr>
      </w:pPr>
      <w:r w:rsidRPr="003F3803">
        <w:rPr>
          <w:bCs/>
          <w:i/>
          <w:iCs/>
        </w:rPr>
        <w:t xml:space="preserve">руководитель Нетесова Н.А., </w:t>
      </w:r>
      <w:r w:rsidRPr="003F3803">
        <w:rPr>
          <w:bCs/>
          <w:i/>
          <w:iCs/>
        </w:rPr>
        <w:br/>
        <w:t>учитель информатики</w:t>
      </w:r>
    </w:p>
    <w:p w:rsidR="002F4D40" w:rsidRPr="003F3803" w:rsidRDefault="002F4D40" w:rsidP="003F3803">
      <w:pPr>
        <w:jc w:val="right"/>
        <w:rPr>
          <w:bCs/>
          <w:i/>
          <w:iCs/>
        </w:rPr>
      </w:pPr>
      <w:r w:rsidRPr="003F3803">
        <w:rPr>
          <w:bCs/>
          <w:i/>
          <w:iCs/>
        </w:rPr>
        <w:t xml:space="preserve"> высшей квалификационной категории</w:t>
      </w:r>
    </w:p>
    <w:p w:rsidR="002F4D40" w:rsidRPr="003F3803" w:rsidRDefault="002F4D40" w:rsidP="003F3803">
      <w:pPr>
        <w:rPr>
          <w:b/>
          <w:bCs/>
          <w:i/>
          <w:iCs/>
          <w:color w:val="FF0000"/>
        </w:rPr>
      </w:pPr>
    </w:p>
    <w:p w:rsidR="002F4D40" w:rsidRPr="003F3803" w:rsidRDefault="002F4D40" w:rsidP="003F3803">
      <w:pPr>
        <w:jc w:val="center"/>
        <w:rPr>
          <w:b/>
          <w:bCs/>
          <w:i/>
          <w:iCs/>
          <w:color w:val="FF0000"/>
        </w:rPr>
      </w:pPr>
    </w:p>
    <w:p w:rsidR="002F4D40" w:rsidRPr="003F3803" w:rsidRDefault="002F4D40" w:rsidP="003F3803">
      <w:pPr>
        <w:pStyle w:val="ListParagraph"/>
        <w:numPr>
          <w:ilvl w:val="0"/>
          <w:numId w:val="39"/>
        </w:numPr>
        <w:tabs>
          <w:tab w:val="left" w:pos="567"/>
        </w:tabs>
        <w:rPr>
          <w:b/>
          <w:bCs/>
          <w:sz w:val="24"/>
          <w:szCs w:val="24"/>
        </w:rPr>
      </w:pPr>
      <w:r w:rsidRPr="003F3803">
        <w:rPr>
          <w:b/>
          <w:bCs/>
          <w:sz w:val="24"/>
          <w:szCs w:val="24"/>
        </w:rPr>
        <w:t>Состав методического объединения</w:t>
      </w:r>
    </w:p>
    <w:p w:rsidR="002F4D40" w:rsidRPr="003F3803" w:rsidRDefault="002F4D40" w:rsidP="003F3803">
      <w:pPr>
        <w:pStyle w:val="ListParagraph"/>
        <w:tabs>
          <w:tab w:val="left" w:pos="567"/>
        </w:tabs>
        <w:ind w:left="360"/>
        <w:rPr>
          <w:b/>
          <w:bCs/>
          <w:sz w:val="24"/>
          <w:szCs w:val="24"/>
        </w:rPr>
      </w:pPr>
    </w:p>
    <w:p w:rsidR="002F4D40" w:rsidRPr="003F3803" w:rsidRDefault="002F4D40" w:rsidP="003F3803">
      <w:pPr>
        <w:ind w:firstLine="708"/>
        <w:jc w:val="both"/>
      </w:pPr>
      <w:r w:rsidRPr="003F3803">
        <w:t xml:space="preserve">В школьном МО учителей естественно-математического  цикла в </w:t>
      </w:r>
      <w:r>
        <w:t>2015-2016</w:t>
      </w:r>
      <w:r w:rsidRPr="003F3803">
        <w:t xml:space="preserve"> учебном году работали:</w:t>
      </w:r>
    </w:p>
    <w:p w:rsidR="002F4D40" w:rsidRPr="003F3803" w:rsidRDefault="002F4D40" w:rsidP="003F3803">
      <w:pPr>
        <w:numPr>
          <w:ilvl w:val="0"/>
          <w:numId w:val="16"/>
        </w:numPr>
      </w:pPr>
      <w:r w:rsidRPr="003F3803">
        <w:t>Гордеева О. Н., учитель математики</w:t>
      </w:r>
    </w:p>
    <w:p w:rsidR="002F4D40" w:rsidRPr="003F3803" w:rsidRDefault="002F4D40" w:rsidP="003F3803">
      <w:pPr>
        <w:numPr>
          <w:ilvl w:val="0"/>
          <w:numId w:val="16"/>
        </w:numPr>
      </w:pPr>
      <w:r w:rsidRPr="003F3803">
        <w:t>Бохан С.В., учитель математики</w:t>
      </w:r>
    </w:p>
    <w:p w:rsidR="002F4D40" w:rsidRPr="003F3803" w:rsidRDefault="002F4D40" w:rsidP="003F3803">
      <w:pPr>
        <w:numPr>
          <w:ilvl w:val="0"/>
          <w:numId w:val="16"/>
        </w:numPr>
      </w:pPr>
      <w:r w:rsidRPr="003F3803">
        <w:t>Бабкина К. С., учитель математики</w:t>
      </w:r>
    </w:p>
    <w:p w:rsidR="002F4D40" w:rsidRPr="003F3803" w:rsidRDefault="002F4D40" w:rsidP="003F3803">
      <w:pPr>
        <w:numPr>
          <w:ilvl w:val="0"/>
          <w:numId w:val="16"/>
        </w:numPr>
      </w:pPr>
      <w:r w:rsidRPr="003F3803">
        <w:t>Локоть Ю. В., учитель физики</w:t>
      </w:r>
    </w:p>
    <w:p w:rsidR="002F4D40" w:rsidRPr="003F3803" w:rsidRDefault="002F4D40" w:rsidP="003F3803">
      <w:pPr>
        <w:numPr>
          <w:ilvl w:val="0"/>
          <w:numId w:val="16"/>
        </w:numPr>
      </w:pPr>
      <w:r w:rsidRPr="003F3803">
        <w:t>Нетесова Н. А., учитель информатики</w:t>
      </w:r>
    </w:p>
    <w:p w:rsidR="002F4D40" w:rsidRPr="003F3803" w:rsidRDefault="002F4D40" w:rsidP="003F3803">
      <w:pPr>
        <w:numPr>
          <w:ilvl w:val="0"/>
          <w:numId w:val="16"/>
        </w:numPr>
      </w:pPr>
      <w:r w:rsidRPr="003F3803">
        <w:t>Говорун О. Ю.,  учитель биологии и экологии</w:t>
      </w:r>
    </w:p>
    <w:p w:rsidR="002F4D40" w:rsidRPr="003F3803" w:rsidRDefault="002F4D40" w:rsidP="003F3803">
      <w:pPr>
        <w:numPr>
          <w:ilvl w:val="0"/>
          <w:numId w:val="16"/>
        </w:numPr>
      </w:pPr>
      <w:r w:rsidRPr="003F3803">
        <w:t>Лашко Н. С., учитель географии</w:t>
      </w:r>
    </w:p>
    <w:p w:rsidR="002F4D40" w:rsidRPr="003F3803" w:rsidRDefault="002F4D40" w:rsidP="003F3803">
      <w:pPr>
        <w:numPr>
          <w:ilvl w:val="0"/>
          <w:numId w:val="16"/>
        </w:numPr>
      </w:pPr>
      <w:r w:rsidRPr="003F3803">
        <w:t>Ракович Л.В., учитель химии.</w:t>
      </w:r>
    </w:p>
    <w:p w:rsidR="002F4D40" w:rsidRPr="003F3803" w:rsidRDefault="002F4D40" w:rsidP="003F3803">
      <w:pPr>
        <w:tabs>
          <w:tab w:val="left" w:pos="2096"/>
        </w:tabs>
        <w:jc w:val="both"/>
        <w:rPr>
          <w:b/>
          <w:bCs/>
        </w:rPr>
      </w:pPr>
      <w:r w:rsidRPr="003F3803">
        <w:rPr>
          <w:b/>
          <w:bCs/>
        </w:rPr>
        <w:tab/>
      </w:r>
    </w:p>
    <w:p w:rsidR="002F4D40" w:rsidRPr="003F3803" w:rsidRDefault="002F4D40" w:rsidP="003F3803">
      <w:pPr>
        <w:numPr>
          <w:ilvl w:val="0"/>
          <w:numId w:val="26"/>
        </w:numPr>
        <w:jc w:val="both"/>
        <w:rPr>
          <w:b/>
          <w:bCs/>
        </w:rPr>
      </w:pPr>
      <w:r w:rsidRPr="003F3803">
        <w:rPr>
          <w:b/>
          <w:bCs/>
        </w:rPr>
        <w:t>Квалификация и категория</w:t>
      </w:r>
    </w:p>
    <w:p w:rsidR="002F4D40" w:rsidRPr="003F3803" w:rsidRDefault="002F4D40" w:rsidP="003F3803">
      <w:pPr>
        <w:jc w:val="both"/>
      </w:pP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134"/>
        <w:gridCol w:w="1402"/>
        <w:gridCol w:w="1419"/>
        <w:gridCol w:w="1991"/>
        <w:gridCol w:w="1622"/>
      </w:tblGrid>
      <w:tr w:rsidR="002F4D40" w:rsidRPr="003F3803">
        <w:trPr>
          <w:trHeight w:val="431"/>
          <w:jc w:val="center"/>
        </w:trPr>
        <w:tc>
          <w:tcPr>
            <w:tcW w:w="1548" w:type="dxa"/>
            <w:vMerge w:val="restart"/>
            <w:vAlign w:val="center"/>
          </w:tcPr>
          <w:p w:rsidR="002F4D40" w:rsidRPr="00F9561F" w:rsidRDefault="002F4D40" w:rsidP="003F3803">
            <w:pPr>
              <w:jc w:val="center"/>
            </w:pPr>
            <w:r w:rsidRPr="00F9561F">
              <w:rPr>
                <w:sz w:val="22"/>
              </w:rPr>
              <w:t>количество</w:t>
            </w:r>
          </w:p>
        </w:tc>
        <w:tc>
          <w:tcPr>
            <w:tcW w:w="7568" w:type="dxa"/>
            <w:gridSpan w:val="5"/>
            <w:vAlign w:val="center"/>
          </w:tcPr>
          <w:p w:rsidR="002F4D40" w:rsidRPr="00F9561F" w:rsidRDefault="002F4D40" w:rsidP="003F3803">
            <w:pPr>
              <w:jc w:val="center"/>
            </w:pPr>
            <w:r w:rsidRPr="00F9561F">
              <w:rPr>
                <w:sz w:val="22"/>
              </w:rPr>
              <w:t>Квалификационная категория</w:t>
            </w:r>
          </w:p>
        </w:tc>
      </w:tr>
      <w:tr w:rsidR="002F4D40" w:rsidRPr="003F3803">
        <w:trPr>
          <w:trHeight w:val="589"/>
          <w:jc w:val="center"/>
        </w:trPr>
        <w:tc>
          <w:tcPr>
            <w:tcW w:w="1548" w:type="dxa"/>
            <w:vMerge/>
          </w:tcPr>
          <w:p w:rsidR="002F4D40" w:rsidRPr="00F9561F" w:rsidRDefault="002F4D40" w:rsidP="003F3803">
            <w:pPr>
              <w:jc w:val="both"/>
            </w:pPr>
          </w:p>
        </w:tc>
        <w:tc>
          <w:tcPr>
            <w:tcW w:w="1134" w:type="dxa"/>
            <w:vAlign w:val="center"/>
          </w:tcPr>
          <w:p w:rsidR="002F4D40" w:rsidRPr="00F9561F" w:rsidRDefault="002F4D40" w:rsidP="003F3803">
            <w:pPr>
              <w:jc w:val="center"/>
            </w:pPr>
            <w:r w:rsidRPr="00F9561F">
              <w:rPr>
                <w:sz w:val="22"/>
              </w:rPr>
              <w:t>высшая</w:t>
            </w:r>
          </w:p>
        </w:tc>
        <w:tc>
          <w:tcPr>
            <w:tcW w:w="1402" w:type="dxa"/>
            <w:vAlign w:val="center"/>
          </w:tcPr>
          <w:p w:rsidR="002F4D40" w:rsidRPr="00F9561F" w:rsidRDefault="002F4D40" w:rsidP="003F3803">
            <w:pPr>
              <w:jc w:val="center"/>
            </w:pPr>
            <w:r w:rsidRPr="00F9561F">
              <w:rPr>
                <w:sz w:val="22"/>
              </w:rPr>
              <w:t>1 категория</w:t>
            </w:r>
          </w:p>
        </w:tc>
        <w:tc>
          <w:tcPr>
            <w:tcW w:w="1419" w:type="dxa"/>
            <w:vAlign w:val="center"/>
          </w:tcPr>
          <w:p w:rsidR="002F4D40" w:rsidRPr="00F9561F" w:rsidRDefault="002F4D40" w:rsidP="003F3803">
            <w:pPr>
              <w:jc w:val="center"/>
            </w:pPr>
            <w:r w:rsidRPr="00F9561F">
              <w:rPr>
                <w:sz w:val="22"/>
              </w:rPr>
              <w:t>2 категория</w:t>
            </w:r>
          </w:p>
        </w:tc>
        <w:tc>
          <w:tcPr>
            <w:tcW w:w="1991" w:type="dxa"/>
            <w:vAlign w:val="center"/>
          </w:tcPr>
          <w:p w:rsidR="002F4D40" w:rsidRPr="00F9561F" w:rsidRDefault="002F4D40" w:rsidP="003F3803">
            <w:pPr>
              <w:jc w:val="center"/>
            </w:pPr>
            <w:r w:rsidRPr="00F9561F">
              <w:rPr>
                <w:sz w:val="22"/>
              </w:rPr>
              <w:t xml:space="preserve">соответствие занимаемой должности </w:t>
            </w:r>
          </w:p>
        </w:tc>
        <w:tc>
          <w:tcPr>
            <w:tcW w:w="1622" w:type="dxa"/>
            <w:vAlign w:val="center"/>
          </w:tcPr>
          <w:p w:rsidR="002F4D40" w:rsidRPr="00F9561F" w:rsidRDefault="002F4D40" w:rsidP="003F3803">
            <w:pPr>
              <w:jc w:val="center"/>
            </w:pPr>
            <w:r w:rsidRPr="00F9561F">
              <w:rPr>
                <w:sz w:val="22"/>
              </w:rPr>
              <w:t>без категории</w:t>
            </w:r>
          </w:p>
        </w:tc>
      </w:tr>
      <w:tr w:rsidR="002F4D40" w:rsidRPr="003F3803">
        <w:trPr>
          <w:trHeight w:val="191"/>
          <w:jc w:val="center"/>
        </w:trPr>
        <w:tc>
          <w:tcPr>
            <w:tcW w:w="1548" w:type="dxa"/>
          </w:tcPr>
          <w:p w:rsidR="002F4D40" w:rsidRPr="00F9561F" w:rsidRDefault="002F4D40" w:rsidP="003F3803">
            <w:pPr>
              <w:jc w:val="center"/>
            </w:pPr>
            <w:r w:rsidRPr="00F9561F">
              <w:rPr>
                <w:sz w:val="22"/>
              </w:rPr>
              <w:t>9</w:t>
            </w:r>
          </w:p>
        </w:tc>
        <w:tc>
          <w:tcPr>
            <w:tcW w:w="1134" w:type="dxa"/>
          </w:tcPr>
          <w:p w:rsidR="002F4D40" w:rsidRPr="00F9561F" w:rsidRDefault="002F4D40" w:rsidP="003F3803">
            <w:pPr>
              <w:jc w:val="center"/>
            </w:pPr>
            <w:r w:rsidRPr="00F9561F">
              <w:rPr>
                <w:sz w:val="22"/>
              </w:rPr>
              <w:t>2</w:t>
            </w:r>
          </w:p>
        </w:tc>
        <w:tc>
          <w:tcPr>
            <w:tcW w:w="1402" w:type="dxa"/>
          </w:tcPr>
          <w:p w:rsidR="002F4D40" w:rsidRPr="00F9561F" w:rsidRDefault="002F4D40" w:rsidP="003F3803">
            <w:pPr>
              <w:jc w:val="center"/>
            </w:pPr>
            <w:r w:rsidRPr="00F9561F">
              <w:rPr>
                <w:sz w:val="22"/>
              </w:rPr>
              <w:t>4</w:t>
            </w:r>
          </w:p>
        </w:tc>
        <w:tc>
          <w:tcPr>
            <w:tcW w:w="1419" w:type="dxa"/>
          </w:tcPr>
          <w:p w:rsidR="002F4D40" w:rsidRPr="00F9561F" w:rsidRDefault="002F4D40" w:rsidP="003F3803">
            <w:pPr>
              <w:jc w:val="center"/>
            </w:pPr>
            <w:r w:rsidRPr="00F9561F">
              <w:rPr>
                <w:sz w:val="22"/>
              </w:rPr>
              <w:t>нет</w:t>
            </w:r>
          </w:p>
        </w:tc>
        <w:tc>
          <w:tcPr>
            <w:tcW w:w="1991" w:type="dxa"/>
          </w:tcPr>
          <w:p w:rsidR="002F4D40" w:rsidRPr="00F9561F" w:rsidRDefault="002F4D40" w:rsidP="003F3803">
            <w:pPr>
              <w:jc w:val="center"/>
            </w:pPr>
            <w:r w:rsidRPr="00F9561F">
              <w:rPr>
                <w:sz w:val="22"/>
              </w:rPr>
              <w:t>2</w:t>
            </w:r>
          </w:p>
        </w:tc>
        <w:tc>
          <w:tcPr>
            <w:tcW w:w="1622" w:type="dxa"/>
          </w:tcPr>
          <w:p w:rsidR="002F4D40" w:rsidRPr="00F9561F" w:rsidRDefault="002F4D40" w:rsidP="003F3803">
            <w:pPr>
              <w:jc w:val="center"/>
            </w:pPr>
            <w:r w:rsidRPr="00F9561F">
              <w:rPr>
                <w:sz w:val="22"/>
              </w:rPr>
              <w:t>1</w:t>
            </w:r>
          </w:p>
        </w:tc>
      </w:tr>
    </w:tbl>
    <w:p w:rsidR="002F4D40" w:rsidRPr="003F3803" w:rsidRDefault="002F4D40" w:rsidP="003F3803">
      <w:pPr>
        <w:jc w:val="both"/>
      </w:pPr>
    </w:p>
    <w:p w:rsidR="002F4D40" w:rsidRDefault="002F4D40" w:rsidP="003F3803">
      <w:pPr>
        <w:tabs>
          <w:tab w:val="left" w:pos="0"/>
          <w:tab w:val="left" w:pos="567"/>
        </w:tabs>
        <w:jc w:val="both"/>
      </w:pPr>
      <w:r w:rsidRPr="003F3803">
        <w:tab/>
        <w:t xml:space="preserve">В течение 2015-2016 учебного года аттестацию прошли: </w:t>
      </w:r>
    </w:p>
    <w:p w:rsidR="002F4D40" w:rsidRPr="00F9561F" w:rsidRDefault="002F4D40" w:rsidP="006D1BFF">
      <w:pPr>
        <w:pStyle w:val="ListParagraph"/>
        <w:numPr>
          <w:ilvl w:val="0"/>
          <w:numId w:val="60"/>
        </w:numPr>
        <w:tabs>
          <w:tab w:val="left" w:pos="0"/>
          <w:tab w:val="left" w:pos="567"/>
        </w:tabs>
        <w:jc w:val="both"/>
        <w:rPr>
          <w:sz w:val="24"/>
        </w:rPr>
      </w:pPr>
      <w:r w:rsidRPr="00F9561F">
        <w:rPr>
          <w:sz w:val="24"/>
        </w:rPr>
        <w:t>Ракович Л. В. - первая категория,</w:t>
      </w:r>
    </w:p>
    <w:p w:rsidR="002F4D40" w:rsidRPr="00F9561F" w:rsidRDefault="002F4D40" w:rsidP="006D1BFF">
      <w:pPr>
        <w:pStyle w:val="ListParagraph"/>
        <w:numPr>
          <w:ilvl w:val="0"/>
          <w:numId w:val="60"/>
        </w:numPr>
        <w:tabs>
          <w:tab w:val="left" w:pos="0"/>
          <w:tab w:val="left" w:pos="567"/>
        </w:tabs>
        <w:jc w:val="both"/>
        <w:rPr>
          <w:sz w:val="24"/>
        </w:rPr>
      </w:pPr>
      <w:r w:rsidRPr="00F9561F">
        <w:rPr>
          <w:sz w:val="24"/>
        </w:rPr>
        <w:t>Локоть Ю. В. и Лашко Н. С. – соответствие занимаемой должности.</w:t>
      </w:r>
    </w:p>
    <w:p w:rsidR="002F4D40" w:rsidRPr="003F3803" w:rsidRDefault="002F4D40" w:rsidP="003F3803">
      <w:pPr>
        <w:shd w:val="clear" w:color="auto" w:fill="FFFFFF"/>
        <w:ind w:firstLine="567"/>
        <w:jc w:val="both"/>
      </w:pPr>
      <w:r w:rsidRPr="003F3803">
        <w:rPr>
          <w:color w:val="000000"/>
        </w:rPr>
        <w:t>Методическое объединение  учителей естественно-математического цикла  предметов</w:t>
      </w:r>
      <w:r w:rsidRPr="003F3803">
        <w:rPr>
          <w:color w:val="000000"/>
          <w:spacing w:val="-1"/>
        </w:rPr>
        <w:t xml:space="preserve">  в   2015-2016 учебном году работало по теме «</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t xml:space="preserve">. В связи с этим  были определены следующие </w:t>
      </w:r>
      <w:r w:rsidRPr="003F3803">
        <w:rPr>
          <w:b/>
          <w:bCs/>
        </w:rPr>
        <w:t xml:space="preserve">задачи </w:t>
      </w:r>
      <w:r w:rsidRPr="003F3803">
        <w:t>методического объединения:</w:t>
      </w:r>
    </w:p>
    <w:p w:rsidR="002F4D40" w:rsidRPr="003F3803" w:rsidRDefault="002F4D40" w:rsidP="006D1BFF">
      <w:pPr>
        <w:numPr>
          <w:ilvl w:val="0"/>
          <w:numId w:val="61"/>
        </w:numPr>
        <w:shd w:val="clear" w:color="auto" w:fill="FFFFFF"/>
        <w:jc w:val="both"/>
      </w:pPr>
      <w:r w:rsidRPr="003F3803">
        <w:t>реализация системно-деятельностного подхода в процессе обучения;</w:t>
      </w:r>
    </w:p>
    <w:p w:rsidR="002F4D40" w:rsidRPr="003F3803" w:rsidRDefault="002F4D40" w:rsidP="006D1BFF">
      <w:pPr>
        <w:numPr>
          <w:ilvl w:val="0"/>
          <w:numId w:val="61"/>
        </w:numPr>
        <w:shd w:val="clear" w:color="auto" w:fill="FFFFFF"/>
        <w:jc w:val="both"/>
      </w:pPr>
      <w:r w:rsidRPr="003F3803">
        <w:t>определение возможных рисков при использовании ФГОС второго поколения в образовательном процессе;</w:t>
      </w:r>
    </w:p>
    <w:p w:rsidR="002F4D40" w:rsidRPr="003F3803" w:rsidRDefault="002F4D40" w:rsidP="006D1BFF">
      <w:pPr>
        <w:numPr>
          <w:ilvl w:val="0"/>
          <w:numId w:val="61"/>
        </w:numPr>
        <w:shd w:val="clear" w:color="auto" w:fill="FFFFFF"/>
        <w:jc w:val="both"/>
      </w:pPr>
      <w:r w:rsidRPr="003F3803">
        <w:t>выявление первых «плюсов» и «минусов» ФГОС второго поколения;</w:t>
      </w:r>
    </w:p>
    <w:p w:rsidR="002F4D40" w:rsidRPr="003F3803" w:rsidRDefault="002F4D40" w:rsidP="006D1BFF">
      <w:pPr>
        <w:numPr>
          <w:ilvl w:val="0"/>
          <w:numId w:val="61"/>
        </w:numPr>
        <w:shd w:val="clear" w:color="auto" w:fill="FFFFFF"/>
        <w:jc w:val="both"/>
      </w:pPr>
      <w:r w:rsidRPr="003F3803">
        <w:t>обеспечение роста профессиональной компетенции учителей;</w:t>
      </w:r>
    </w:p>
    <w:p w:rsidR="002F4D40" w:rsidRPr="003F3803" w:rsidRDefault="002F4D40" w:rsidP="006D1BFF">
      <w:pPr>
        <w:numPr>
          <w:ilvl w:val="0"/>
          <w:numId w:val="61"/>
        </w:numPr>
        <w:shd w:val="clear" w:color="auto" w:fill="FFFFFF"/>
        <w:jc w:val="both"/>
      </w:pPr>
      <w:r w:rsidRPr="003F3803">
        <w:t>создание оптимальных условий для выявления, развития, реализации потенциальных способностей одаренных и высокомотивированных обучающихся;</w:t>
      </w:r>
    </w:p>
    <w:p w:rsidR="002F4D40" w:rsidRPr="003F3803" w:rsidRDefault="002F4D40" w:rsidP="006D1BFF">
      <w:pPr>
        <w:numPr>
          <w:ilvl w:val="0"/>
          <w:numId w:val="61"/>
        </w:numPr>
        <w:shd w:val="clear" w:color="auto" w:fill="FFFFFF"/>
        <w:jc w:val="both"/>
      </w:pPr>
      <w:r w:rsidRPr="003F3803">
        <w:t>совершенствование работы учителей с разными категориями обучающихся на основе личностно-ориентированного подхода;</w:t>
      </w:r>
    </w:p>
    <w:p w:rsidR="002F4D40" w:rsidRPr="003F3803" w:rsidRDefault="002F4D40" w:rsidP="006D1BFF">
      <w:pPr>
        <w:numPr>
          <w:ilvl w:val="0"/>
          <w:numId w:val="61"/>
        </w:numPr>
        <w:shd w:val="clear" w:color="auto" w:fill="FFFFFF"/>
        <w:jc w:val="both"/>
      </w:pPr>
      <w:r w:rsidRPr="003F3803">
        <w:t xml:space="preserve">оказание помощи в развитии творческого потенциала педагогов; </w:t>
      </w:r>
    </w:p>
    <w:p w:rsidR="002F4D40" w:rsidRPr="003F3803" w:rsidRDefault="002F4D40" w:rsidP="006D1BFF">
      <w:pPr>
        <w:numPr>
          <w:ilvl w:val="0"/>
          <w:numId w:val="61"/>
        </w:numPr>
        <w:shd w:val="clear" w:color="auto" w:fill="FFFFFF"/>
        <w:jc w:val="both"/>
      </w:pPr>
      <w:r w:rsidRPr="003F3803">
        <w:t>использование ИКТ на уроках для повышения их эффективности;</w:t>
      </w:r>
    </w:p>
    <w:p w:rsidR="002F4D40" w:rsidRPr="003F3803" w:rsidRDefault="002F4D40" w:rsidP="006D1BFF">
      <w:pPr>
        <w:numPr>
          <w:ilvl w:val="0"/>
          <w:numId w:val="61"/>
        </w:numPr>
        <w:shd w:val="clear" w:color="auto" w:fill="FFFFFF"/>
        <w:jc w:val="both"/>
      </w:pPr>
      <w:r w:rsidRPr="003F3803">
        <w:t>организация системной подготовки к ГИА и ЕГЭ по математике, информатике, физике, биологии, химии, географии;</w:t>
      </w:r>
    </w:p>
    <w:p w:rsidR="002F4D40" w:rsidRPr="003F3803" w:rsidRDefault="002F4D40" w:rsidP="006D1BFF">
      <w:pPr>
        <w:numPr>
          <w:ilvl w:val="0"/>
          <w:numId w:val="61"/>
        </w:numPr>
        <w:shd w:val="clear" w:color="auto" w:fill="FFFFFF"/>
        <w:jc w:val="both"/>
      </w:pPr>
      <w:r w:rsidRPr="003F3803">
        <w:t>внедрение новых образовательных технологий в педагогическую деятельность учителя с целью повышения творческого потенциала обучающихся;</w:t>
      </w:r>
    </w:p>
    <w:p w:rsidR="002F4D40" w:rsidRPr="003F3803" w:rsidRDefault="002F4D40" w:rsidP="006D1BFF">
      <w:pPr>
        <w:numPr>
          <w:ilvl w:val="0"/>
          <w:numId w:val="61"/>
        </w:numPr>
        <w:shd w:val="clear" w:color="auto" w:fill="FFFFFF"/>
        <w:jc w:val="both"/>
      </w:pPr>
      <w:r w:rsidRPr="003F3803">
        <w:t>развитие ключевых компетенций обучающихся, которые приобретаются ими в учебном процессе: ценностно-смысловая, образовательная, учебная, познавательная, информационно-коммуникативная, общекультурная, социально-трудовая.</w:t>
      </w:r>
    </w:p>
    <w:p w:rsidR="002F4D40" w:rsidRPr="003F3803" w:rsidRDefault="002F4D40" w:rsidP="003F3803">
      <w:pPr>
        <w:shd w:val="clear" w:color="auto" w:fill="FFFFFF"/>
        <w:ind w:firstLine="567"/>
        <w:jc w:val="both"/>
      </w:pPr>
    </w:p>
    <w:p w:rsidR="002F4D40" w:rsidRPr="003F3803" w:rsidRDefault="002F4D40" w:rsidP="003F3803">
      <w:pPr>
        <w:shd w:val="clear" w:color="auto" w:fill="FFFFFF"/>
        <w:ind w:firstLine="567"/>
        <w:jc w:val="both"/>
        <w:rPr>
          <w:color w:val="000000"/>
        </w:rPr>
      </w:pPr>
      <w:r w:rsidRPr="003F3803">
        <w:rPr>
          <w:color w:val="000000"/>
        </w:rPr>
        <w:t xml:space="preserve">В течение учебного года все учителя  продолжили работу над совершенствованием методики </w:t>
      </w:r>
      <w:r w:rsidRPr="003F3803">
        <w:rPr>
          <w:color w:val="000000"/>
          <w:spacing w:val="-2"/>
        </w:rPr>
        <w:t>преподавания, внедряя в практику работы новые технологии. Обучение   ориентируется на повы</w:t>
      </w:r>
      <w:r w:rsidRPr="003F3803">
        <w:rPr>
          <w:color w:val="000000"/>
          <w:spacing w:val="-2"/>
        </w:rPr>
        <w:softHyphen/>
        <w:t xml:space="preserve">шении   качества знаний   учащихся, творческой   самореализации, культуры </w:t>
      </w:r>
      <w:r w:rsidRPr="003F3803">
        <w:rPr>
          <w:color w:val="000000"/>
          <w:spacing w:val="-1"/>
        </w:rPr>
        <w:t>поведения, создавая тем самым   базу   для освоения   программ и развития основных видов компетенций.</w:t>
      </w:r>
    </w:p>
    <w:p w:rsidR="002F4D40" w:rsidRPr="003F3803" w:rsidRDefault="002F4D40" w:rsidP="003F3803">
      <w:pPr>
        <w:shd w:val="clear" w:color="auto" w:fill="FFFFFF"/>
        <w:tabs>
          <w:tab w:val="left" w:pos="1680"/>
        </w:tabs>
        <w:ind w:firstLine="567"/>
        <w:jc w:val="both"/>
        <w:rPr>
          <w:spacing w:val="-1"/>
        </w:rPr>
      </w:pPr>
      <w:r w:rsidRPr="003F3803">
        <w:t>Целью работы ШМО является повышение качества знаний учащихся, развитие   их творческих способностей, повышение их познавательной активно</w:t>
      </w:r>
      <w:r w:rsidRPr="003F3803">
        <w:softHyphen/>
        <w:t xml:space="preserve">сти. Именно эти цели легли в основу проведения методических декад по преемственности и методической недели, прошедшей в мае 2016 г.,  согласно которой </w:t>
      </w:r>
      <w:r w:rsidRPr="003F3803">
        <w:rPr>
          <w:spacing w:val="-1"/>
        </w:rPr>
        <w:t>учителя демонстрировали свое мастерство, разнообразие   методов и приемов, используемых при изучении математики, физики, информатики, биологии, географии.</w:t>
      </w:r>
    </w:p>
    <w:p w:rsidR="002F4D40" w:rsidRPr="003F3803" w:rsidRDefault="002F4D40" w:rsidP="003F3803">
      <w:pPr>
        <w:jc w:val="center"/>
        <w:rPr>
          <w:b/>
          <w:bCs/>
        </w:rPr>
      </w:pPr>
    </w:p>
    <w:p w:rsidR="002F4D40" w:rsidRPr="003F3803" w:rsidRDefault="002F4D40" w:rsidP="003F3803">
      <w:pPr>
        <w:numPr>
          <w:ilvl w:val="0"/>
          <w:numId w:val="26"/>
        </w:numPr>
        <w:rPr>
          <w:b/>
          <w:bCs/>
        </w:rPr>
      </w:pPr>
      <w:r w:rsidRPr="003F3803">
        <w:rPr>
          <w:b/>
          <w:bCs/>
        </w:rPr>
        <w:t>Тематика заседаний ШМО</w:t>
      </w:r>
    </w:p>
    <w:p w:rsidR="002F4D40" w:rsidRPr="003F3803" w:rsidRDefault="002F4D40" w:rsidP="003F3803">
      <w:pPr>
        <w:ind w:firstLine="180"/>
        <w:jc w:val="both"/>
      </w:pPr>
      <w:r w:rsidRPr="003F3803">
        <w:t>Тематика заседаний ШМО соответствует задачам, поставленным на 2015-2016 учебный год:</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 xml:space="preserve">Рассмотрение программ элективных курсов, предпрофильной подготовки. </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Рассмотрение рабочих программ на 2015-2016 учебный год.</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 xml:space="preserve">Утверждение учебников и учебных пособий на 2015-2016 учебный год </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Планирование работы МО на 2015-2016 уч</w:t>
      </w:r>
      <w:r>
        <w:t>ебный</w:t>
      </w:r>
      <w:r w:rsidRPr="003F3803">
        <w:t xml:space="preserve"> год. </w:t>
      </w:r>
    </w:p>
    <w:p w:rsidR="002F4D40" w:rsidRPr="003F3803" w:rsidRDefault="002F4D40" w:rsidP="003F3803">
      <w:pPr>
        <w:pStyle w:val="10"/>
        <w:numPr>
          <w:ilvl w:val="0"/>
          <w:numId w:val="21"/>
        </w:numPr>
        <w:tabs>
          <w:tab w:val="left" w:pos="284"/>
        </w:tabs>
        <w:ind w:left="0" w:firstLine="0"/>
        <w:jc w:val="both"/>
      </w:pPr>
      <w:r w:rsidRPr="003F3803">
        <w:t>Семинары и курсы повышения квалификации на 2015-2016 уч</w:t>
      </w:r>
      <w:r>
        <w:t>ебный</w:t>
      </w:r>
      <w:r w:rsidRPr="003F3803">
        <w:t xml:space="preserve"> год.  </w:t>
      </w:r>
    </w:p>
    <w:p w:rsidR="002F4D40" w:rsidRPr="003F3803" w:rsidRDefault="002F4D40" w:rsidP="003F3803">
      <w:pPr>
        <w:pStyle w:val="10"/>
        <w:numPr>
          <w:ilvl w:val="0"/>
          <w:numId w:val="21"/>
        </w:numPr>
        <w:tabs>
          <w:tab w:val="left" w:pos="284"/>
        </w:tabs>
        <w:ind w:left="0" w:firstLine="0"/>
        <w:jc w:val="both"/>
      </w:pPr>
      <w:r w:rsidRPr="003F3803">
        <w:t xml:space="preserve">Дистанционные формы обучения для учителей. </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 xml:space="preserve">Анализ итогов олимпиады по математике, физике, информатике, биологии, экологии, географии, химии. </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Знакомство и обсуждение документов по подготовке и проведению  ГИА-2016;</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Рассмотрение итогов промежуточных мониторингов по математике, физике, информатике, биологии, экологии, географии, химии;</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Рассмотрение итогов промежуточных мониторингов овладения и сформированности УУД при обучении математике, биологии, информатике, как средство реализации ФГОС ООО;</w:t>
      </w:r>
    </w:p>
    <w:p w:rsidR="002F4D40" w:rsidRPr="003F3803" w:rsidRDefault="002F4D40" w:rsidP="003F3803">
      <w:pPr>
        <w:pStyle w:val="BodyTextIndent"/>
        <w:numPr>
          <w:ilvl w:val="0"/>
          <w:numId w:val="21"/>
        </w:numPr>
        <w:tabs>
          <w:tab w:val="left" w:pos="284"/>
        </w:tabs>
        <w:suppressAutoHyphens/>
        <w:spacing w:after="0"/>
        <w:ind w:left="0" w:firstLine="0"/>
        <w:jc w:val="both"/>
      </w:pPr>
      <w:r w:rsidRPr="003F3803">
        <w:t xml:space="preserve">Планирование мероприятий недели естественно-математического цикла. </w:t>
      </w:r>
    </w:p>
    <w:p w:rsidR="002F4D40" w:rsidRPr="003F3803" w:rsidRDefault="002F4D40" w:rsidP="003F3803">
      <w:pPr>
        <w:tabs>
          <w:tab w:val="left" w:pos="3331"/>
        </w:tabs>
        <w:jc w:val="both"/>
        <w:rPr>
          <w:b/>
          <w:bCs/>
          <w:u w:val="single"/>
        </w:rPr>
      </w:pPr>
      <w:r w:rsidRPr="003F3803">
        <w:rPr>
          <w:b/>
          <w:bCs/>
        </w:rPr>
        <w:tab/>
      </w:r>
    </w:p>
    <w:p w:rsidR="002F4D40" w:rsidRPr="003F3803" w:rsidRDefault="002F4D40" w:rsidP="003F3803">
      <w:pPr>
        <w:jc w:val="center"/>
        <w:rPr>
          <w:b/>
          <w:bCs/>
        </w:rPr>
      </w:pPr>
      <w:r w:rsidRPr="003F3803">
        <w:rPr>
          <w:b/>
          <w:bCs/>
          <w:lang w:val="en-US"/>
        </w:rPr>
        <w:t>I</w:t>
      </w:r>
      <w:r w:rsidRPr="003F3803">
        <w:rPr>
          <w:b/>
          <w:bCs/>
        </w:rPr>
        <w:t>.  Повыш</w:t>
      </w:r>
      <w:r>
        <w:rPr>
          <w:b/>
          <w:bCs/>
        </w:rPr>
        <w:t>ение педагогического мастерства</w:t>
      </w:r>
    </w:p>
    <w:p w:rsidR="002F4D40" w:rsidRPr="003F3803" w:rsidRDefault="002F4D40" w:rsidP="003F3803">
      <w:pPr>
        <w:ind w:left="1080"/>
        <w:jc w:val="both"/>
        <w:rPr>
          <w:b/>
          <w:bCs/>
          <w:u w:val="single"/>
        </w:rPr>
      </w:pPr>
    </w:p>
    <w:p w:rsidR="002F4D40" w:rsidRPr="003F3803" w:rsidRDefault="002F4D40" w:rsidP="003F3803">
      <w:pPr>
        <w:pStyle w:val="ListParagraph"/>
        <w:numPr>
          <w:ilvl w:val="0"/>
          <w:numId w:val="39"/>
        </w:numPr>
        <w:jc w:val="both"/>
        <w:rPr>
          <w:b/>
          <w:bCs/>
          <w:sz w:val="24"/>
          <w:szCs w:val="24"/>
        </w:rPr>
      </w:pPr>
      <w:r w:rsidRPr="003F3803">
        <w:rPr>
          <w:b/>
          <w:bCs/>
          <w:sz w:val="24"/>
          <w:szCs w:val="24"/>
        </w:rPr>
        <w:t>Самообразование учителей в 2015-2016 учебном году</w:t>
      </w:r>
    </w:p>
    <w:p w:rsidR="002F4D40" w:rsidRPr="003F3803" w:rsidRDefault="002F4D40" w:rsidP="003F3803">
      <w:pPr>
        <w:ind w:left="360"/>
        <w:jc w:val="both"/>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119"/>
        <w:gridCol w:w="1701"/>
        <w:gridCol w:w="5104"/>
      </w:tblGrid>
      <w:tr w:rsidR="002F4D40" w:rsidRPr="003F3803">
        <w:tc>
          <w:tcPr>
            <w:tcW w:w="647" w:type="dxa"/>
          </w:tcPr>
          <w:p w:rsidR="002F4D40" w:rsidRPr="003F3803" w:rsidRDefault="002F4D40" w:rsidP="003F3803">
            <w:pPr>
              <w:jc w:val="center"/>
            </w:pPr>
            <w:r w:rsidRPr="003F3803">
              <w:t>№ п/п</w:t>
            </w:r>
          </w:p>
        </w:tc>
        <w:tc>
          <w:tcPr>
            <w:tcW w:w="2119" w:type="dxa"/>
          </w:tcPr>
          <w:p w:rsidR="002F4D40" w:rsidRPr="003F3803" w:rsidRDefault="002F4D40" w:rsidP="003F3803">
            <w:pPr>
              <w:jc w:val="center"/>
            </w:pPr>
            <w:r w:rsidRPr="003F3803">
              <w:t>Фамилия И. О.</w:t>
            </w:r>
          </w:p>
        </w:tc>
        <w:tc>
          <w:tcPr>
            <w:tcW w:w="1701" w:type="dxa"/>
          </w:tcPr>
          <w:p w:rsidR="002F4D40" w:rsidRPr="003F3803" w:rsidRDefault="002F4D40" w:rsidP="003F3803">
            <w:pPr>
              <w:jc w:val="center"/>
            </w:pPr>
            <w:r w:rsidRPr="003F3803">
              <w:t>Предмет</w:t>
            </w:r>
          </w:p>
        </w:tc>
        <w:tc>
          <w:tcPr>
            <w:tcW w:w="5104" w:type="dxa"/>
          </w:tcPr>
          <w:p w:rsidR="002F4D40" w:rsidRPr="003F3803" w:rsidRDefault="002F4D40" w:rsidP="003F3803">
            <w:pPr>
              <w:jc w:val="center"/>
            </w:pPr>
            <w:r w:rsidRPr="003F3803">
              <w:t>Тема самообразования</w:t>
            </w:r>
          </w:p>
        </w:tc>
      </w:tr>
      <w:tr w:rsidR="002F4D40" w:rsidRPr="003F3803">
        <w:tc>
          <w:tcPr>
            <w:tcW w:w="647" w:type="dxa"/>
          </w:tcPr>
          <w:p w:rsidR="002F4D40" w:rsidRPr="003F3803" w:rsidRDefault="002F4D40" w:rsidP="003F3803">
            <w:pPr>
              <w:jc w:val="center"/>
            </w:pPr>
            <w:r w:rsidRPr="003F3803">
              <w:t>1</w:t>
            </w:r>
          </w:p>
        </w:tc>
        <w:tc>
          <w:tcPr>
            <w:tcW w:w="2119" w:type="dxa"/>
          </w:tcPr>
          <w:p w:rsidR="002F4D40" w:rsidRPr="003F3803" w:rsidRDefault="002F4D40" w:rsidP="003F3803">
            <w:pPr>
              <w:jc w:val="center"/>
            </w:pPr>
            <w:r w:rsidRPr="003F3803">
              <w:t xml:space="preserve">Говорун </w:t>
            </w:r>
          </w:p>
          <w:p w:rsidR="002F4D40" w:rsidRDefault="002F4D40" w:rsidP="003F3803">
            <w:pPr>
              <w:jc w:val="center"/>
            </w:pPr>
            <w:r w:rsidRPr="003F3803">
              <w:t xml:space="preserve">Ольга </w:t>
            </w:r>
          </w:p>
          <w:p w:rsidR="002F4D40" w:rsidRPr="003F3803" w:rsidRDefault="002F4D40" w:rsidP="003F3803">
            <w:pPr>
              <w:jc w:val="center"/>
            </w:pPr>
            <w:r w:rsidRPr="003F3803">
              <w:t>Юрьевна</w:t>
            </w:r>
          </w:p>
        </w:tc>
        <w:tc>
          <w:tcPr>
            <w:tcW w:w="1701" w:type="dxa"/>
          </w:tcPr>
          <w:p w:rsidR="002F4D40" w:rsidRPr="003F3803" w:rsidRDefault="002F4D40" w:rsidP="003F3803">
            <w:pPr>
              <w:jc w:val="center"/>
            </w:pPr>
            <w:r w:rsidRPr="003F3803">
              <w:t>учитель биологии и экологии</w:t>
            </w:r>
          </w:p>
        </w:tc>
        <w:tc>
          <w:tcPr>
            <w:tcW w:w="5104" w:type="dxa"/>
          </w:tcPr>
          <w:p w:rsidR="002F4D40" w:rsidRPr="003F3803" w:rsidRDefault="002F4D40" w:rsidP="003F3803">
            <w:pPr>
              <w:jc w:val="both"/>
            </w:pPr>
            <w:r w:rsidRPr="003F3803">
              <w:t>Проектирование современного урока биологии в условиях внедрения ФГОС ООО</w:t>
            </w:r>
          </w:p>
        </w:tc>
      </w:tr>
      <w:tr w:rsidR="002F4D40" w:rsidRPr="003F3803">
        <w:tc>
          <w:tcPr>
            <w:tcW w:w="647" w:type="dxa"/>
          </w:tcPr>
          <w:p w:rsidR="002F4D40" w:rsidRPr="003F3803" w:rsidRDefault="002F4D40" w:rsidP="003F3803">
            <w:pPr>
              <w:jc w:val="center"/>
            </w:pPr>
            <w:r w:rsidRPr="003F3803">
              <w:t>2</w:t>
            </w:r>
          </w:p>
        </w:tc>
        <w:tc>
          <w:tcPr>
            <w:tcW w:w="2119" w:type="dxa"/>
          </w:tcPr>
          <w:p w:rsidR="002F4D40" w:rsidRPr="003F3803" w:rsidRDefault="002F4D40" w:rsidP="003F3803">
            <w:pPr>
              <w:jc w:val="center"/>
            </w:pPr>
            <w:r w:rsidRPr="003F3803">
              <w:t xml:space="preserve">Гордеева </w:t>
            </w:r>
          </w:p>
          <w:p w:rsidR="002F4D40" w:rsidRDefault="002F4D40" w:rsidP="003F3803">
            <w:pPr>
              <w:jc w:val="center"/>
            </w:pPr>
            <w:r w:rsidRPr="003F3803">
              <w:t xml:space="preserve">Ольга </w:t>
            </w:r>
          </w:p>
          <w:p w:rsidR="002F4D40" w:rsidRPr="003F3803" w:rsidRDefault="002F4D40" w:rsidP="003F3803">
            <w:pPr>
              <w:jc w:val="center"/>
            </w:pPr>
            <w:r w:rsidRPr="003F3803">
              <w:t>Николаевна</w:t>
            </w:r>
          </w:p>
        </w:tc>
        <w:tc>
          <w:tcPr>
            <w:tcW w:w="1701" w:type="dxa"/>
          </w:tcPr>
          <w:p w:rsidR="002F4D40" w:rsidRPr="003F3803" w:rsidRDefault="002F4D40" w:rsidP="003F3803">
            <w:pPr>
              <w:jc w:val="center"/>
            </w:pPr>
            <w:r w:rsidRPr="003F3803">
              <w:t>учитель математики</w:t>
            </w:r>
          </w:p>
        </w:tc>
        <w:tc>
          <w:tcPr>
            <w:tcW w:w="5104" w:type="dxa"/>
          </w:tcPr>
          <w:p w:rsidR="002F4D40" w:rsidRPr="003F3803" w:rsidRDefault="002F4D40" w:rsidP="003F3803">
            <w:pPr>
              <w:jc w:val="both"/>
            </w:pPr>
            <w:r w:rsidRPr="003F3803">
              <w:t>Применение инновационных образовательных технологий в преподавании математики в условиях перехода на  ФГОС ООО</w:t>
            </w:r>
          </w:p>
        </w:tc>
      </w:tr>
      <w:tr w:rsidR="002F4D40" w:rsidRPr="003F3803">
        <w:tc>
          <w:tcPr>
            <w:tcW w:w="647" w:type="dxa"/>
          </w:tcPr>
          <w:p w:rsidR="002F4D40" w:rsidRPr="003F3803" w:rsidRDefault="002F4D40" w:rsidP="003F3803">
            <w:pPr>
              <w:jc w:val="center"/>
            </w:pPr>
            <w:r w:rsidRPr="003F3803">
              <w:t>3</w:t>
            </w:r>
          </w:p>
        </w:tc>
        <w:tc>
          <w:tcPr>
            <w:tcW w:w="2119" w:type="dxa"/>
          </w:tcPr>
          <w:p w:rsidR="002F4D40" w:rsidRDefault="002F4D40" w:rsidP="003F3803">
            <w:pPr>
              <w:jc w:val="center"/>
            </w:pPr>
            <w:r w:rsidRPr="003F3803">
              <w:t xml:space="preserve">Нетесова </w:t>
            </w:r>
          </w:p>
          <w:p w:rsidR="002F4D40" w:rsidRPr="003F3803" w:rsidRDefault="002F4D40" w:rsidP="003F3803">
            <w:pPr>
              <w:jc w:val="center"/>
            </w:pPr>
            <w:r w:rsidRPr="003F3803">
              <w:t>Наталья Александровна</w:t>
            </w:r>
          </w:p>
        </w:tc>
        <w:tc>
          <w:tcPr>
            <w:tcW w:w="1701" w:type="dxa"/>
          </w:tcPr>
          <w:p w:rsidR="002F4D40" w:rsidRPr="003F3803" w:rsidRDefault="002F4D40" w:rsidP="003F3803">
            <w:pPr>
              <w:jc w:val="center"/>
            </w:pPr>
            <w:r w:rsidRPr="003F3803">
              <w:t>учитель информатики</w:t>
            </w:r>
          </w:p>
        </w:tc>
        <w:tc>
          <w:tcPr>
            <w:tcW w:w="5104" w:type="dxa"/>
          </w:tcPr>
          <w:p w:rsidR="002F4D40" w:rsidRPr="003F3803" w:rsidRDefault="002F4D40" w:rsidP="003F3803">
            <w:pPr>
              <w:jc w:val="both"/>
            </w:pPr>
            <w:r w:rsidRPr="003F3803">
              <w:t>Развитие компетентностей обучающихся средствами проектной деятельности на уроках информатики и ИКТ в рамках реализации ФГОС</w:t>
            </w:r>
          </w:p>
        </w:tc>
      </w:tr>
      <w:tr w:rsidR="002F4D40" w:rsidRPr="003F3803">
        <w:tc>
          <w:tcPr>
            <w:tcW w:w="647" w:type="dxa"/>
          </w:tcPr>
          <w:p w:rsidR="002F4D40" w:rsidRPr="003F3803" w:rsidRDefault="002F4D40" w:rsidP="003F3803">
            <w:pPr>
              <w:jc w:val="center"/>
            </w:pPr>
            <w:r w:rsidRPr="003F3803">
              <w:t>4</w:t>
            </w:r>
          </w:p>
        </w:tc>
        <w:tc>
          <w:tcPr>
            <w:tcW w:w="2119" w:type="dxa"/>
          </w:tcPr>
          <w:p w:rsidR="002F4D40" w:rsidRPr="003F3803" w:rsidRDefault="002F4D40" w:rsidP="003F3803">
            <w:pPr>
              <w:jc w:val="center"/>
            </w:pPr>
            <w:r w:rsidRPr="003F3803">
              <w:t xml:space="preserve">Лашко </w:t>
            </w:r>
          </w:p>
          <w:p w:rsidR="002F4D40" w:rsidRPr="003F3803" w:rsidRDefault="002F4D40" w:rsidP="003F3803">
            <w:pPr>
              <w:jc w:val="center"/>
            </w:pPr>
            <w:r w:rsidRPr="003F3803">
              <w:t>Наталья Сергеевна</w:t>
            </w:r>
          </w:p>
        </w:tc>
        <w:tc>
          <w:tcPr>
            <w:tcW w:w="1701" w:type="dxa"/>
          </w:tcPr>
          <w:p w:rsidR="002F4D40" w:rsidRPr="003F3803" w:rsidRDefault="002F4D40" w:rsidP="003F3803">
            <w:pPr>
              <w:jc w:val="center"/>
            </w:pPr>
            <w:r w:rsidRPr="003F3803">
              <w:t>учитель географии</w:t>
            </w:r>
          </w:p>
        </w:tc>
        <w:tc>
          <w:tcPr>
            <w:tcW w:w="5104" w:type="dxa"/>
          </w:tcPr>
          <w:p w:rsidR="002F4D40" w:rsidRPr="003F3803" w:rsidRDefault="002F4D40" w:rsidP="003F3803">
            <w:pPr>
              <w:jc w:val="both"/>
            </w:pPr>
            <w:r w:rsidRPr="003F3803">
              <w:t>Активные методы обучения географии как один из путей развития способностей учащихся в рамках ФГОС ООО</w:t>
            </w:r>
          </w:p>
        </w:tc>
      </w:tr>
      <w:tr w:rsidR="002F4D40" w:rsidRPr="003F3803">
        <w:tc>
          <w:tcPr>
            <w:tcW w:w="647" w:type="dxa"/>
          </w:tcPr>
          <w:p w:rsidR="002F4D40" w:rsidRPr="003F3803" w:rsidRDefault="002F4D40" w:rsidP="003F3803">
            <w:pPr>
              <w:jc w:val="center"/>
            </w:pPr>
            <w:r w:rsidRPr="003F3803">
              <w:t>5</w:t>
            </w:r>
          </w:p>
        </w:tc>
        <w:tc>
          <w:tcPr>
            <w:tcW w:w="2119" w:type="dxa"/>
          </w:tcPr>
          <w:p w:rsidR="002F4D40" w:rsidRPr="003F3803" w:rsidRDefault="002F4D40" w:rsidP="003F3803">
            <w:pPr>
              <w:jc w:val="center"/>
            </w:pPr>
            <w:r w:rsidRPr="003F3803">
              <w:t xml:space="preserve">Ракович </w:t>
            </w:r>
          </w:p>
          <w:p w:rsidR="002F4D40" w:rsidRPr="003F3803" w:rsidRDefault="002F4D40" w:rsidP="003F3803">
            <w:pPr>
              <w:jc w:val="center"/>
            </w:pPr>
            <w:r w:rsidRPr="003F3803">
              <w:t>Лариса Викторовна</w:t>
            </w:r>
          </w:p>
        </w:tc>
        <w:tc>
          <w:tcPr>
            <w:tcW w:w="1701" w:type="dxa"/>
          </w:tcPr>
          <w:p w:rsidR="002F4D40" w:rsidRPr="003F3803" w:rsidRDefault="002F4D40" w:rsidP="003F3803">
            <w:pPr>
              <w:jc w:val="center"/>
            </w:pPr>
            <w:r w:rsidRPr="003F3803">
              <w:t xml:space="preserve">учитель </w:t>
            </w:r>
            <w:r w:rsidRPr="003F3803">
              <w:br/>
              <w:t>химии</w:t>
            </w:r>
          </w:p>
        </w:tc>
        <w:tc>
          <w:tcPr>
            <w:tcW w:w="5104" w:type="dxa"/>
          </w:tcPr>
          <w:p w:rsidR="002F4D40" w:rsidRPr="003F3803" w:rsidRDefault="002F4D40" w:rsidP="003F3803">
            <w:pPr>
              <w:jc w:val="both"/>
            </w:pPr>
            <w:r w:rsidRPr="003F3803">
              <w:t>Использование метапредметной интеграции для повышения эффективности уроков химии</w:t>
            </w:r>
          </w:p>
        </w:tc>
      </w:tr>
      <w:tr w:rsidR="002F4D40" w:rsidRPr="003F3803">
        <w:tc>
          <w:tcPr>
            <w:tcW w:w="647" w:type="dxa"/>
          </w:tcPr>
          <w:p w:rsidR="002F4D40" w:rsidRPr="003F3803" w:rsidRDefault="002F4D40" w:rsidP="003F3803">
            <w:pPr>
              <w:jc w:val="center"/>
            </w:pPr>
            <w:r w:rsidRPr="003F3803">
              <w:t>6</w:t>
            </w:r>
          </w:p>
        </w:tc>
        <w:tc>
          <w:tcPr>
            <w:tcW w:w="2119" w:type="dxa"/>
          </w:tcPr>
          <w:p w:rsidR="002F4D40" w:rsidRPr="003F3803" w:rsidRDefault="002F4D40" w:rsidP="003F3803">
            <w:pPr>
              <w:jc w:val="center"/>
            </w:pPr>
            <w:r w:rsidRPr="003F3803">
              <w:t xml:space="preserve">Бохан </w:t>
            </w:r>
          </w:p>
          <w:p w:rsidR="002F4D40" w:rsidRPr="003F3803" w:rsidRDefault="002F4D40" w:rsidP="003F3803">
            <w:pPr>
              <w:jc w:val="center"/>
            </w:pPr>
            <w:r w:rsidRPr="003F3803">
              <w:t>Светлана Владимировна</w:t>
            </w:r>
          </w:p>
        </w:tc>
        <w:tc>
          <w:tcPr>
            <w:tcW w:w="1701" w:type="dxa"/>
          </w:tcPr>
          <w:p w:rsidR="002F4D40" w:rsidRPr="003F3803" w:rsidRDefault="002F4D40" w:rsidP="003F3803">
            <w:pPr>
              <w:jc w:val="center"/>
            </w:pPr>
            <w:r w:rsidRPr="003F3803">
              <w:t>учитель математики</w:t>
            </w:r>
          </w:p>
        </w:tc>
        <w:tc>
          <w:tcPr>
            <w:tcW w:w="5104" w:type="dxa"/>
          </w:tcPr>
          <w:p w:rsidR="002F4D40" w:rsidRPr="003F3803" w:rsidRDefault="002F4D40" w:rsidP="003F3803">
            <w:pPr>
              <w:jc w:val="both"/>
            </w:pPr>
            <w:r w:rsidRPr="003F3803">
              <w:t xml:space="preserve">Проблемное обучение на уроках математики в условиях реализации ФГОС ООО </w:t>
            </w:r>
          </w:p>
        </w:tc>
      </w:tr>
      <w:tr w:rsidR="002F4D40" w:rsidRPr="003F3803">
        <w:tc>
          <w:tcPr>
            <w:tcW w:w="647" w:type="dxa"/>
          </w:tcPr>
          <w:p w:rsidR="002F4D40" w:rsidRPr="003F3803" w:rsidRDefault="002F4D40" w:rsidP="003F3803">
            <w:pPr>
              <w:jc w:val="center"/>
            </w:pPr>
            <w:r w:rsidRPr="003F3803">
              <w:t>7</w:t>
            </w:r>
          </w:p>
        </w:tc>
        <w:tc>
          <w:tcPr>
            <w:tcW w:w="2119" w:type="dxa"/>
          </w:tcPr>
          <w:p w:rsidR="002F4D40" w:rsidRPr="003F3803" w:rsidRDefault="002F4D40" w:rsidP="003F3803">
            <w:pPr>
              <w:jc w:val="center"/>
            </w:pPr>
            <w:r w:rsidRPr="003F3803">
              <w:t>Бабкина</w:t>
            </w:r>
            <w:r w:rsidRPr="003F3803">
              <w:br/>
              <w:t xml:space="preserve"> Ксения Сергеевна</w:t>
            </w:r>
          </w:p>
        </w:tc>
        <w:tc>
          <w:tcPr>
            <w:tcW w:w="1701" w:type="dxa"/>
          </w:tcPr>
          <w:p w:rsidR="002F4D40" w:rsidRPr="003F3803" w:rsidRDefault="002F4D40" w:rsidP="003F3803">
            <w:pPr>
              <w:jc w:val="center"/>
            </w:pPr>
            <w:r w:rsidRPr="003F3803">
              <w:t>учитель математики</w:t>
            </w:r>
          </w:p>
        </w:tc>
        <w:tc>
          <w:tcPr>
            <w:tcW w:w="5104" w:type="dxa"/>
          </w:tcPr>
          <w:p w:rsidR="002F4D40" w:rsidRPr="003F3803" w:rsidRDefault="002F4D40" w:rsidP="003F3803">
            <w:pPr>
              <w:jc w:val="both"/>
              <w:rPr>
                <w:color w:val="C00000"/>
              </w:rPr>
            </w:pPr>
            <w:r w:rsidRPr="003F3803">
              <w:t>Повышение мотивации учащихся через использование элементов игровых технологий на уроках математики в рамках реализации ФГОС</w:t>
            </w:r>
            <w:r>
              <w:t xml:space="preserve"> ООО</w:t>
            </w:r>
          </w:p>
        </w:tc>
      </w:tr>
      <w:tr w:rsidR="002F4D40" w:rsidRPr="003F3803">
        <w:tc>
          <w:tcPr>
            <w:tcW w:w="647" w:type="dxa"/>
          </w:tcPr>
          <w:p w:rsidR="002F4D40" w:rsidRPr="003F3803" w:rsidRDefault="002F4D40" w:rsidP="003F3803">
            <w:pPr>
              <w:jc w:val="center"/>
            </w:pPr>
            <w:r w:rsidRPr="003F3803">
              <w:t>8</w:t>
            </w:r>
          </w:p>
        </w:tc>
        <w:tc>
          <w:tcPr>
            <w:tcW w:w="2119" w:type="dxa"/>
          </w:tcPr>
          <w:p w:rsidR="002F4D40" w:rsidRPr="003F3803" w:rsidRDefault="002F4D40" w:rsidP="003F3803">
            <w:pPr>
              <w:jc w:val="center"/>
            </w:pPr>
            <w:r w:rsidRPr="003F3803">
              <w:t xml:space="preserve">Локоть </w:t>
            </w:r>
          </w:p>
          <w:p w:rsidR="002F4D40" w:rsidRDefault="002F4D40" w:rsidP="003F3803">
            <w:pPr>
              <w:jc w:val="center"/>
            </w:pPr>
            <w:r w:rsidRPr="003F3803">
              <w:t xml:space="preserve">Юлия </w:t>
            </w:r>
          </w:p>
          <w:p w:rsidR="002F4D40" w:rsidRPr="003F3803" w:rsidRDefault="002F4D40" w:rsidP="003F3803">
            <w:pPr>
              <w:jc w:val="center"/>
            </w:pPr>
            <w:r w:rsidRPr="003F3803">
              <w:t>Викторовна</w:t>
            </w:r>
          </w:p>
        </w:tc>
        <w:tc>
          <w:tcPr>
            <w:tcW w:w="1701" w:type="dxa"/>
          </w:tcPr>
          <w:p w:rsidR="002F4D40" w:rsidRPr="003F3803" w:rsidRDefault="002F4D40" w:rsidP="003F3803">
            <w:pPr>
              <w:jc w:val="center"/>
            </w:pPr>
            <w:r w:rsidRPr="003F3803">
              <w:t>учитель физики</w:t>
            </w:r>
          </w:p>
        </w:tc>
        <w:tc>
          <w:tcPr>
            <w:tcW w:w="5104" w:type="dxa"/>
          </w:tcPr>
          <w:p w:rsidR="002F4D40" w:rsidRPr="003F3803" w:rsidRDefault="002F4D40" w:rsidP="003F3803">
            <w:pPr>
              <w:jc w:val="both"/>
            </w:pPr>
            <w:r w:rsidRPr="003F3803">
              <w:t>Формирование учебно-познавательной компетенции через организацию самостоятельной деятельности учащихся на уроках физики в рамках требований ФГОС ООО</w:t>
            </w:r>
          </w:p>
        </w:tc>
      </w:tr>
    </w:tbl>
    <w:p w:rsidR="002F4D40" w:rsidRPr="003F3803" w:rsidRDefault="002F4D40" w:rsidP="003F3803">
      <w:pPr>
        <w:ind w:left="360"/>
        <w:jc w:val="both"/>
        <w:rPr>
          <w:b/>
          <w:bCs/>
        </w:rPr>
      </w:pPr>
    </w:p>
    <w:p w:rsidR="002F4D40" w:rsidRPr="003F3803" w:rsidRDefault="002F4D40" w:rsidP="003F3803">
      <w:pPr>
        <w:ind w:left="180"/>
        <w:jc w:val="both"/>
        <w:rPr>
          <w:b/>
          <w:bCs/>
        </w:rPr>
      </w:pPr>
      <w:r w:rsidRPr="003F3803">
        <w:rPr>
          <w:b/>
          <w:bCs/>
          <w:lang w:val="en-US"/>
        </w:rPr>
        <w:t>II</w:t>
      </w:r>
      <w:r w:rsidRPr="003F3803">
        <w:rPr>
          <w:b/>
          <w:bCs/>
        </w:rPr>
        <w:t>.   Изучение, обобщение и распространение педагогического опыта.</w:t>
      </w:r>
    </w:p>
    <w:p w:rsidR="002F4D40" w:rsidRPr="003F3803" w:rsidRDefault="002F4D40" w:rsidP="003F3803">
      <w:pPr>
        <w:ind w:left="180"/>
        <w:jc w:val="both"/>
        <w:rPr>
          <w:b/>
          <w:bCs/>
          <w:u w:val="single"/>
        </w:rPr>
      </w:pPr>
    </w:p>
    <w:p w:rsidR="002F4D40" w:rsidRPr="003F3803" w:rsidRDefault="002F4D40" w:rsidP="003F3803">
      <w:pPr>
        <w:jc w:val="both"/>
        <w:rPr>
          <w:b/>
          <w:bCs/>
        </w:rPr>
      </w:pPr>
      <w:r w:rsidRPr="003F3803">
        <w:rPr>
          <w:bCs/>
        </w:rPr>
        <w:t>Учителя ШМО принимали участие в следующих</w:t>
      </w:r>
      <w:r w:rsidRPr="003F3803">
        <w:rPr>
          <w:b/>
          <w:bCs/>
        </w:rPr>
        <w:t xml:space="preserve"> методических неделях:</w:t>
      </w:r>
    </w:p>
    <w:p w:rsidR="002F4D40" w:rsidRPr="003F3803" w:rsidRDefault="002F4D40" w:rsidP="003F3803">
      <w:pPr>
        <w:jc w:val="both"/>
      </w:pPr>
      <w:r w:rsidRPr="003F3803">
        <w:t>1)  «Преемственность в обучении и воспитании учащихся 5-х классов при переходе из школы 1-ой ступени на 2-ую в условиях реализации ФГОС НОО и ФГОС ООО»:</w:t>
      </w:r>
    </w:p>
    <w:p w:rsidR="002F4D40" w:rsidRPr="003F3803" w:rsidRDefault="002F4D40" w:rsidP="003F3803">
      <w:pPr>
        <w:tabs>
          <w:tab w:val="left" w:pos="5448"/>
        </w:tabs>
        <w:jc w:val="both"/>
      </w:pPr>
    </w:p>
    <w:tbl>
      <w:tblPr>
        <w:tblW w:w="947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02"/>
        <w:gridCol w:w="1985"/>
        <w:gridCol w:w="3801"/>
        <w:gridCol w:w="1984"/>
      </w:tblGrid>
      <w:tr w:rsidR="002F4D40" w:rsidRPr="003F3803">
        <w:tc>
          <w:tcPr>
            <w:tcW w:w="1702" w:type="dxa"/>
            <w:vAlign w:val="center"/>
          </w:tcPr>
          <w:p w:rsidR="002F4D40" w:rsidRPr="00F9561F" w:rsidRDefault="002F4D40" w:rsidP="003F3803">
            <w:pPr>
              <w:jc w:val="center"/>
              <w:rPr>
                <w:b/>
                <w:bCs/>
              </w:rPr>
            </w:pPr>
            <w:r w:rsidRPr="00F9561F">
              <w:rPr>
                <w:b/>
                <w:bCs/>
                <w:sz w:val="22"/>
              </w:rPr>
              <w:t>Дата</w:t>
            </w:r>
          </w:p>
        </w:tc>
        <w:tc>
          <w:tcPr>
            <w:tcW w:w="1985" w:type="dxa"/>
            <w:tcBorders>
              <w:left w:val="single" w:sz="4" w:space="0" w:color="auto"/>
            </w:tcBorders>
            <w:vAlign w:val="center"/>
          </w:tcPr>
          <w:p w:rsidR="002F4D40" w:rsidRPr="00F9561F" w:rsidRDefault="002F4D40" w:rsidP="003F3803">
            <w:pPr>
              <w:jc w:val="center"/>
              <w:rPr>
                <w:b/>
                <w:bCs/>
              </w:rPr>
            </w:pPr>
            <w:r w:rsidRPr="00F9561F">
              <w:rPr>
                <w:b/>
                <w:bCs/>
                <w:sz w:val="22"/>
              </w:rPr>
              <w:t>Предмет</w:t>
            </w:r>
          </w:p>
        </w:tc>
        <w:tc>
          <w:tcPr>
            <w:tcW w:w="3801" w:type="dxa"/>
            <w:vAlign w:val="center"/>
          </w:tcPr>
          <w:p w:rsidR="002F4D40" w:rsidRPr="00F9561F" w:rsidRDefault="002F4D40" w:rsidP="003F3803">
            <w:pPr>
              <w:jc w:val="center"/>
              <w:rPr>
                <w:b/>
                <w:bCs/>
              </w:rPr>
            </w:pPr>
            <w:r w:rsidRPr="00F9561F">
              <w:rPr>
                <w:b/>
                <w:bCs/>
                <w:sz w:val="22"/>
              </w:rPr>
              <w:t>Тема урока</w:t>
            </w:r>
          </w:p>
        </w:tc>
        <w:tc>
          <w:tcPr>
            <w:tcW w:w="1984" w:type="dxa"/>
            <w:vAlign w:val="center"/>
          </w:tcPr>
          <w:p w:rsidR="002F4D40" w:rsidRPr="00F9561F" w:rsidRDefault="002F4D40" w:rsidP="003F3803">
            <w:pPr>
              <w:jc w:val="center"/>
              <w:rPr>
                <w:b/>
                <w:bCs/>
              </w:rPr>
            </w:pPr>
            <w:r w:rsidRPr="00F9561F">
              <w:rPr>
                <w:b/>
                <w:bCs/>
                <w:sz w:val="22"/>
              </w:rPr>
              <w:t>ФИО учителя</w:t>
            </w:r>
          </w:p>
        </w:tc>
      </w:tr>
      <w:tr w:rsidR="002F4D40" w:rsidRPr="003F3803">
        <w:tc>
          <w:tcPr>
            <w:tcW w:w="1702" w:type="dxa"/>
            <w:vAlign w:val="center"/>
          </w:tcPr>
          <w:p w:rsidR="002F4D40" w:rsidRPr="00F9561F" w:rsidRDefault="002F4D40" w:rsidP="003F3803">
            <w:pPr>
              <w:jc w:val="center"/>
              <w:rPr>
                <w:bCs/>
              </w:rPr>
            </w:pPr>
            <w:r w:rsidRPr="00F9561F">
              <w:rPr>
                <w:bCs/>
                <w:sz w:val="22"/>
              </w:rPr>
              <w:t>14.10.15 г.</w:t>
            </w:r>
          </w:p>
          <w:p w:rsidR="002F4D40" w:rsidRPr="00F9561F" w:rsidRDefault="002F4D40" w:rsidP="003F3803">
            <w:pPr>
              <w:jc w:val="center"/>
              <w:rPr>
                <w:bCs/>
              </w:rPr>
            </w:pPr>
          </w:p>
        </w:tc>
        <w:tc>
          <w:tcPr>
            <w:tcW w:w="1985" w:type="dxa"/>
            <w:tcBorders>
              <w:left w:val="single" w:sz="4" w:space="0" w:color="auto"/>
            </w:tcBorders>
            <w:vAlign w:val="center"/>
          </w:tcPr>
          <w:p w:rsidR="002F4D40" w:rsidRPr="00F9561F" w:rsidRDefault="002F4D40" w:rsidP="003F3803">
            <w:pPr>
              <w:jc w:val="center"/>
            </w:pPr>
            <w:r w:rsidRPr="00F9561F">
              <w:rPr>
                <w:sz w:val="22"/>
              </w:rPr>
              <w:t xml:space="preserve">Природоведение </w:t>
            </w:r>
          </w:p>
        </w:tc>
        <w:tc>
          <w:tcPr>
            <w:tcW w:w="3801" w:type="dxa"/>
            <w:vAlign w:val="center"/>
          </w:tcPr>
          <w:p w:rsidR="002F4D40" w:rsidRPr="00F9561F" w:rsidRDefault="002F4D40" w:rsidP="003F3803">
            <w:pPr>
              <w:jc w:val="center"/>
            </w:pPr>
            <w:r w:rsidRPr="00F9561F">
              <w:rPr>
                <w:sz w:val="22"/>
              </w:rPr>
              <w:t>Мир звезд. Солнце – ближайшая к нам звезда</w:t>
            </w:r>
          </w:p>
        </w:tc>
        <w:tc>
          <w:tcPr>
            <w:tcW w:w="1984" w:type="dxa"/>
            <w:vAlign w:val="center"/>
          </w:tcPr>
          <w:p w:rsidR="002F4D40" w:rsidRPr="00F9561F" w:rsidRDefault="002F4D40" w:rsidP="003F3803">
            <w:pPr>
              <w:jc w:val="center"/>
            </w:pPr>
            <w:r w:rsidRPr="00F9561F">
              <w:rPr>
                <w:sz w:val="22"/>
              </w:rPr>
              <w:t>Говорун О.Ю.</w:t>
            </w:r>
          </w:p>
        </w:tc>
      </w:tr>
      <w:tr w:rsidR="002F4D40" w:rsidRPr="003F3803">
        <w:tc>
          <w:tcPr>
            <w:tcW w:w="1702" w:type="dxa"/>
            <w:vAlign w:val="center"/>
          </w:tcPr>
          <w:p w:rsidR="002F4D40" w:rsidRPr="00F9561F" w:rsidRDefault="002F4D40" w:rsidP="003F3803">
            <w:pPr>
              <w:jc w:val="center"/>
              <w:rPr>
                <w:bCs/>
              </w:rPr>
            </w:pPr>
            <w:r w:rsidRPr="00F9561F">
              <w:rPr>
                <w:bCs/>
                <w:sz w:val="22"/>
              </w:rPr>
              <w:t>15.10.15 г.</w:t>
            </w:r>
          </w:p>
          <w:p w:rsidR="002F4D40" w:rsidRPr="00F9561F" w:rsidRDefault="002F4D40" w:rsidP="003F3803">
            <w:pPr>
              <w:jc w:val="center"/>
              <w:rPr>
                <w:bCs/>
              </w:rPr>
            </w:pPr>
          </w:p>
        </w:tc>
        <w:tc>
          <w:tcPr>
            <w:tcW w:w="1985" w:type="dxa"/>
            <w:tcBorders>
              <w:left w:val="single" w:sz="4" w:space="0" w:color="auto"/>
            </w:tcBorders>
            <w:vAlign w:val="center"/>
          </w:tcPr>
          <w:p w:rsidR="002F4D40" w:rsidRPr="00F9561F" w:rsidRDefault="002F4D40" w:rsidP="003F3803">
            <w:pPr>
              <w:jc w:val="center"/>
            </w:pPr>
            <w:r w:rsidRPr="00F9561F">
              <w:rPr>
                <w:sz w:val="22"/>
              </w:rPr>
              <w:t>Математика</w:t>
            </w:r>
          </w:p>
        </w:tc>
        <w:tc>
          <w:tcPr>
            <w:tcW w:w="3801" w:type="dxa"/>
            <w:vAlign w:val="center"/>
          </w:tcPr>
          <w:p w:rsidR="002F4D40" w:rsidRPr="00F9561F" w:rsidRDefault="002F4D40" w:rsidP="003F3803">
            <w:pPr>
              <w:jc w:val="center"/>
            </w:pPr>
            <w:r w:rsidRPr="00F9561F">
              <w:rPr>
                <w:sz w:val="22"/>
              </w:rPr>
              <w:t>Уравнения</w:t>
            </w:r>
          </w:p>
        </w:tc>
        <w:tc>
          <w:tcPr>
            <w:tcW w:w="1984" w:type="dxa"/>
            <w:vAlign w:val="center"/>
          </w:tcPr>
          <w:p w:rsidR="002F4D40" w:rsidRPr="00F9561F" w:rsidRDefault="002F4D40" w:rsidP="003F3803">
            <w:pPr>
              <w:jc w:val="center"/>
            </w:pPr>
            <w:r w:rsidRPr="00F9561F">
              <w:rPr>
                <w:sz w:val="22"/>
              </w:rPr>
              <w:t>Бабкина  К.С.</w:t>
            </w:r>
          </w:p>
        </w:tc>
      </w:tr>
      <w:tr w:rsidR="002F4D40" w:rsidRPr="003F3803">
        <w:tc>
          <w:tcPr>
            <w:tcW w:w="1702" w:type="dxa"/>
            <w:vAlign w:val="center"/>
          </w:tcPr>
          <w:p w:rsidR="002F4D40" w:rsidRPr="00F9561F" w:rsidRDefault="002F4D40" w:rsidP="003F3803">
            <w:pPr>
              <w:jc w:val="center"/>
              <w:rPr>
                <w:bCs/>
              </w:rPr>
            </w:pPr>
            <w:r w:rsidRPr="00F9561F">
              <w:rPr>
                <w:bCs/>
                <w:sz w:val="22"/>
              </w:rPr>
              <w:t>16.10.15 г.</w:t>
            </w:r>
          </w:p>
          <w:p w:rsidR="002F4D40" w:rsidRPr="00F9561F" w:rsidRDefault="002F4D40" w:rsidP="003F3803">
            <w:pPr>
              <w:jc w:val="center"/>
              <w:rPr>
                <w:bCs/>
              </w:rPr>
            </w:pPr>
          </w:p>
        </w:tc>
        <w:tc>
          <w:tcPr>
            <w:tcW w:w="1985" w:type="dxa"/>
            <w:tcBorders>
              <w:left w:val="single" w:sz="4" w:space="0" w:color="auto"/>
            </w:tcBorders>
            <w:vAlign w:val="center"/>
          </w:tcPr>
          <w:p w:rsidR="002F4D40" w:rsidRPr="00F9561F" w:rsidRDefault="002F4D40" w:rsidP="003F3803">
            <w:pPr>
              <w:jc w:val="center"/>
            </w:pPr>
            <w:r w:rsidRPr="00F9561F">
              <w:rPr>
                <w:sz w:val="22"/>
              </w:rPr>
              <w:t>Информатика</w:t>
            </w:r>
          </w:p>
        </w:tc>
        <w:tc>
          <w:tcPr>
            <w:tcW w:w="3801" w:type="dxa"/>
            <w:vAlign w:val="center"/>
          </w:tcPr>
          <w:p w:rsidR="002F4D40" w:rsidRPr="00F9561F" w:rsidRDefault="002F4D40" w:rsidP="003F3803">
            <w:pPr>
              <w:jc w:val="center"/>
            </w:pPr>
            <w:r w:rsidRPr="00F9561F">
              <w:rPr>
                <w:sz w:val="22"/>
              </w:rPr>
              <w:t>Хранение информации. Практическая работа №3 «Создаём и сохраняем файлы»</w:t>
            </w:r>
          </w:p>
        </w:tc>
        <w:tc>
          <w:tcPr>
            <w:tcW w:w="1984" w:type="dxa"/>
            <w:vAlign w:val="center"/>
          </w:tcPr>
          <w:p w:rsidR="002F4D40" w:rsidRPr="00F9561F" w:rsidRDefault="002F4D40" w:rsidP="003F3803">
            <w:pPr>
              <w:jc w:val="center"/>
            </w:pPr>
            <w:r w:rsidRPr="00F9561F">
              <w:rPr>
                <w:sz w:val="22"/>
              </w:rPr>
              <w:t>Нетесова   Н.А.</w:t>
            </w:r>
          </w:p>
        </w:tc>
      </w:tr>
    </w:tbl>
    <w:p w:rsidR="002F4D40" w:rsidRPr="003F3803" w:rsidRDefault="002F4D40" w:rsidP="003F3803">
      <w:pPr>
        <w:tabs>
          <w:tab w:val="left" w:pos="5448"/>
        </w:tabs>
        <w:jc w:val="both"/>
      </w:pPr>
    </w:p>
    <w:p w:rsidR="002F4D40" w:rsidRPr="003F3803" w:rsidRDefault="002F4D40" w:rsidP="003F3803">
      <w:pPr>
        <w:jc w:val="both"/>
      </w:pPr>
      <w:r w:rsidRPr="003F3803">
        <w:t xml:space="preserve">2) </w:t>
      </w:r>
      <w:r w:rsidRPr="003F3803">
        <w:rPr>
          <w:bCs/>
        </w:rPr>
        <w:t>«</w:t>
      </w:r>
      <w:r w:rsidRPr="003F3803">
        <w:t>Преемственность в обучении и воспитании учащихся 10а класса при переходе с уровня основного общего образования на уровень среднего общего образования</w:t>
      </w:r>
      <w:r w:rsidRPr="003F3803">
        <w:rPr>
          <w:bCs/>
        </w:rPr>
        <w:t>»</w:t>
      </w:r>
      <w:r w:rsidRPr="003F3803">
        <w:t>:</w:t>
      </w:r>
    </w:p>
    <w:p w:rsidR="002F4D40" w:rsidRPr="003F3803" w:rsidRDefault="002F4D40" w:rsidP="003F3803">
      <w:pPr>
        <w:jc w:val="both"/>
      </w:pPr>
      <w:r w:rsidRPr="003F3803">
        <w:t xml:space="preserve"> </w:t>
      </w: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1566"/>
        <w:gridCol w:w="4680"/>
        <w:gridCol w:w="1980"/>
      </w:tblGrid>
      <w:tr w:rsidR="002F4D40" w:rsidRPr="003F3803">
        <w:tc>
          <w:tcPr>
            <w:tcW w:w="1242" w:type="dxa"/>
            <w:vAlign w:val="center"/>
          </w:tcPr>
          <w:p w:rsidR="002F4D40" w:rsidRPr="00F9561F" w:rsidRDefault="002F4D40" w:rsidP="003F3803">
            <w:pPr>
              <w:jc w:val="center"/>
              <w:rPr>
                <w:b/>
              </w:rPr>
            </w:pPr>
            <w:r w:rsidRPr="00F9561F">
              <w:rPr>
                <w:b/>
                <w:sz w:val="22"/>
              </w:rPr>
              <w:t>Дата</w:t>
            </w:r>
          </w:p>
        </w:tc>
        <w:tc>
          <w:tcPr>
            <w:tcW w:w="1566" w:type="dxa"/>
            <w:vAlign w:val="center"/>
          </w:tcPr>
          <w:p w:rsidR="002F4D40" w:rsidRPr="00F9561F" w:rsidRDefault="002F4D40" w:rsidP="003F3803">
            <w:pPr>
              <w:jc w:val="center"/>
              <w:rPr>
                <w:b/>
              </w:rPr>
            </w:pPr>
            <w:r w:rsidRPr="00F9561F">
              <w:rPr>
                <w:b/>
                <w:sz w:val="22"/>
              </w:rPr>
              <w:t>Предмет</w:t>
            </w:r>
          </w:p>
        </w:tc>
        <w:tc>
          <w:tcPr>
            <w:tcW w:w="4680" w:type="dxa"/>
            <w:vAlign w:val="center"/>
          </w:tcPr>
          <w:p w:rsidR="002F4D40" w:rsidRPr="00F9561F" w:rsidRDefault="002F4D40" w:rsidP="003F3803">
            <w:pPr>
              <w:jc w:val="center"/>
              <w:rPr>
                <w:b/>
              </w:rPr>
            </w:pPr>
            <w:r w:rsidRPr="00F9561F">
              <w:rPr>
                <w:b/>
                <w:sz w:val="22"/>
              </w:rPr>
              <w:t>Тема урока</w:t>
            </w:r>
          </w:p>
        </w:tc>
        <w:tc>
          <w:tcPr>
            <w:tcW w:w="1980" w:type="dxa"/>
            <w:vAlign w:val="center"/>
          </w:tcPr>
          <w:p w:rsidR="002F4D40" w:rsidRPr="00F9561F" w:rsidRDefault="002F4D40" w:rsidP="003F3803">
            <w:pPr>
              <w:jc w:val="center"/>
              <w:rPr>
                <w:b/>
              </w:rPr>
            </w:pPr>
            <w:r w:rsidRPr="00F9561F">
              <w:rPr>
                <w:b/>
                <w:sz w:val="22"/>
              </w:rPr>
              <w:t>ФИО учителя</w:t>
            </w:r>
          </w:p>
        </w:tc>
      </w:tr>
      <w:tr w:rsidR="002F4D40" w:rsidRPr="003F3803">
        <w:tc>
          <w:tcPr>
            <w:tcW w:w="1242" w:type="dxa"/>
            <w:vAlign w:val="center"/>
          </w:tcPr>
          <w:p w:rsidR="002F4D40" w:rsidRPr="00F9561F" w:rsidRDefault="002F4D40" w:rsidP="003F3803">
            <w:pPr>
              <w:jc w:val="center"/>
            </w:pPr>
            <w:r w:rsidRPr="00F9561F">
              <w:rPr>
                <w:sz w:val="22"/>
              </w:rPr>
              <w:t>27.01.16</w:t>
            </w:r>
          </w:p>
          <w:p w:rsidR="002F4D40" w:rsidRPr="00F9561F" w:rsidRDefault="002F4D40" w:rsidP="003F3803">
            <w:pPr>
              <w:jc w:val="center"/>
            </w:pPr>
          </w:p>
        </w:tc>
        <w:tc>
          <w:tcPr>
            <w:tcW w:w="1566" w:type="dxa"/>
            <w:vAlign w:val="center"/>
          </w:tcPr>
          <w:p w:rsidR="002F4D40" w:rsidRPr="00F9561F" w:rsidRDefault="002F4D40" w:rsidP="003F3803">
            <w:pPr>
              <w:jc w:val="center"/>
            </w:pPr>
            <w:r w:rsidRPr="00F9561F">
              <w:rPr>
                <w:sz w:val="22"/>
              </w:rPr>
              <w:t>физика</w:t>
            </w:r>
          </w:p>
        </w:tc>
        <w:tc>
          <w:tcPr>
            <w:tcW w:w="4680" w:type="dxa"/>
            <w:vAlign w:val="center"/>
          </w:tcPr>
          <w:p w:rsidR="002F4D40" w:rsidRPr="00F9561F" w:rsidRDefault="002F4D40" w:rsidP="003F3803">
            <w:pPr>
              <w:jc w:val="both"/>
            </w:pPr>
            <w:r w:rsidRPr="00F9561F">
              <w:rPr>
                <w:sz w:val="22"/>
              </w:rPr>
              <w:t>Зависимость давления насыщенного пара от температуры. Кипение.</w:t>
            </w:r>
          </w:p>
        </w:tc>
        <w:tc>
          <w:tcPr>
            <w:tcW w:w="1980" w:type="dxa"/>
            <w:vAlign w:val="center"/>
          </w:tcPr>
          <w:p w:rsidR="002F4D40" w:rsidRPr="00F9561F" w:rsidRDefault="002F4D40" w:rsidP="003F3803">
            <w:pPr>
              <w:jc w:val="center"/>
            </w:pPr>
            <w:r w:rsidRPr="00F9561F">
              <w:rPr>
                <w:sz w:val="22"/>
              </w:rPr>
              <w:t>Локоть</w:t>
            </w:r>
          </w:p>
        </w:tc>
      </w:tr>
      <w:tr w:rsidR="002F4D40" w:rsidRPr="003F3803">
        <w:tc>
          <w:tcPr>
            <w:tcW w:w="1242" w:type="dxa"/>
            <w:vAlign w:val="center"/>
          </w:tcPr>
          <w:p w:rsidR="002F4D40" w:rsidRPr="00F9561F" w:rsidRDefault="002F4D40" w:rsidP="003F3803">
            <w:pPr>
              <w:jc w:val="center"/>
            </w:pPr>
            <w:r w:rsidRPr="00F9561F">
              <w:rPr>
                <w:sz w:val="22"/>
              </w:rPr>
              <w:t>27.01.16</w:t>
            </w:r>
          </w:p>
        </w:tc>
        <w:tc>
          <w:tcPr>
            <w:tcW w:w="1566" w:type="dxa"/>
          </w:tcPr>
          <w:p w:rsidR="002F4D40" w:rsidRPr="00F9561F" w:rsidRDefault="002F4D40" w:rsidP="003F3803">
            <w:pPr>
              <w:jc w:val="center"/>
            </w:pPr>
            <w:r w:rsidRPr="00F9561F">
              <w:rPr>
                <w:sz w:val="22"/>
              </w:rPr>
              <w:t>алгебра</w:t>
            </w:r>
          </w:p>
        </w:tc>
        <w:tc>
          <w:tcPr>
            <w:tcW w:w="4680" w:type="dxa"/>
          </w:tcPr>
          <w:p w:rsidR="002F4D40" w:rsidRPr="00F9561F" w:rsidRDefault="002F4D40" w:rsidP="003F3803">
            <w:pPr>
              <w:jc w:val="both"/>
            </w:pPr>
            <w:r w:rsidRPr="00F9561F">
              <w:rPr>
                <w:sz w:val="22"/>
              </w:rPr>
              <w:t>Решение тригонометрических уравнений.</w:t>
            </w:r>
          </w:p>
        </w:tc>
        <w:tc>
          <w:tcPr>
            <w:tcW w:w="1980" w:type="dxa"/>
          </w:tcPr>
          <w:p w:rsidR="002F4D40" w:rsidRPr="00F9561F" w:rsidRDefault="002F4D40" w:rsidP="003F3803">
            <w:pPr>
              <w:jc w:val="center"/>
            </w:pPr>
            <w:r w:rsidRPr="00F9561F">
              <w:rPr>
                <w:sz w:val="22"/>
              </w:rPr>
              <w:t>Гордеева О. Н.</w:t>
            </w:r>
          </w:p>
        </w:tc>
      </w:tr>
      <w:tr w:rsidR="002F4D40" w:rsidRPr="003F3803">
        <w:tc>
          <w:tcPr>
            <w:tcW w:w="1242" w:type="dxa"/>
            <w:vAlign w:val="center"/>
          </w:tcPr>
          <w:p w:rsidR="002F4D40" w:rsidRPr="00F9561F" w:rsidRDefault="002F4D40" w:rsidP="003F3803">
            <w:pPr>
              <w:jc w:val="center"/>
            </w:pPr>
            <w:r w:rsidRPr="00F9561F">
              <w:rPr>
                <w:sz w:val="22"/>
              </w:rPr>
              <w:t>29.01.16</w:t>
            </w:r>
          </w:p>
        </w:tc>
        <w:tc>
          <w:tcPr>
            <w:tcW w:w="1566" w:type="dxa"/>
          </w:tcPr>
          <w:p w:rsidR="002F4D40" w:rsidRPr="00F9561F" w:rsidRDefault="002F4D40" w:rsidP="003F3803">
            <w:pPr>
              <w:jc w:val="center"/>
            </w:pPr>
            <w:r w:rsidRPr="00F9561F">
              <w:rPr>
                <w:sz w:val="22"/>
              </w:rPr>
              <w:t>биология</w:t>
            </w:r>
          </w:p>
        </w:tc>
        <w:tc>
          <w:tcPr>
            <w:tcW w:w="4680" w:type="dxa"/>
          </w:tcPr>
          <w:p w:rsidR="002F4D40" w:rsidRPr="00F9561F" w:rsidRDefault="002F4D40" w:rsidP="003F3803">
            <w:pPr>
              <w:jc w:val="both"/>
            </w:pPr>
            <w:r w:rsidRPr="00F9561F">
              <w:rPr>
                <w:sz w:val="22"/>
              </w:rPr>
              <w:t>Эмбриональный период развития</w:t>
            </w:r>
          </w:p>
        </w:tc>
        <w:tc>
          <w:tcPr>
            <w:tcW w:w="1980" w:type="dxa"/>
          </w:tcPr>
          <w:p w:rsidR="002F4D40" w:rsidRPr="00F9561F" w:rsidRDefault="002F4D40" w:rsidP="003F3803">
            <w:pPr>
              <w:jc w:val="center"/>
            </w:pPr>
            <w:r w:rsidRPr="00F9561F">
              <w:rPr>
                <w:sz w:val="22"/>
              </w:rPr>
              <w:t>Говорун О. Ю.</w:t>
            </w:r>
          </w:p>
        </w:tc>
      </w:tr>
      <w:tr w:rsidR="002F4D40" w:rsidRPr="003F3803">
        <w:tc>
          <w:tcPr>
            <w:tcW w:w="1242" w:type="dxa"/>
            <w:vAlign w:val="center"/>
          </w:tcPr>
          <w:p w:rsidR="002F4D40" w:rsidRPr="00F9561F" w:rsidRDefault="002F4D40" w:rsidP="003F3803">
            <w:pPr>
              <w:jc w:val="center"/>
            </w:pPr>
            <w:r w:rsidRPr="00F9561F">
              <w:rPr>
                <w:sz w:val="22"/>
              </w:rPr>
              <w:t>30.01.16</w:t>
            </w:r>
          </w:p>
        </w:tc>
        <w:tc>
          <w:tcPr>
            <w:tcW w:w="1566" w:type="dxa"/>
          </w:tcPr>
          <w:p w:rsidR="002F4D40" w:rsidRPr="00F9561F" w:rsidRDefault="002F4D40" w:rsidP="003F3803">
            <w:pPr>
              <w:jc w:val="center"/>
            </w:pPr>
            <w:r w:rsidRPr="00F9561F">
              <w:rPr>
                <w:sz w:val="22"/>
              </w:rPr>
              <w:t>информатика</w:t>
            </w:r>
          </w:p>
        </w:tc>
        <w:tc>
          <w:tcPr>
            <w:tcW w:w="4680" w:type="dxa"/>
          </w:tcPr>
          <w:p w:rsidR="002F4D40" w:rsidRPr="00F9561F" w:rsidRDefault="002F4D40" w:rsidP="003F3803">
            <w:pPr>
              <w:jc w:val="both"/>
            </w:pPr>
            <w:r w:rsidRPr="00F9561F">
              <w:rPr>
                <w:sz w:val="22"/>
              </w:rPr>
              <w:t>Технология накопления и обработки данных</w:t>
            </w:r>
          </w:p>
        </w:tc>
        <w:tc>
          <w:tcPr>
            <w:tcW w:w="1980" w:type="dxa"/>
          </w:tcPr>
          <w:p w:rsidR="002F4D40" w:rsidRPr="00F9561F" w:rsidRDefault="002F4D40" w:rsidP="003F3803">
            <w:pPr>
              <w:jc w:val="center"/>
            </w:pPr>
            <w:r w:rsidRPr="00F9561F">
              <w:rPr>
                <w:sz w:val="22"/>
              </w:rPr>
              <w:t>Нетесова Н. А.</w:t>
            </w:r>
          </w:p>
        </w:tc>
      </w:tr>
      <w:tr w:rsidR="002F4D40" w:rsidRPr="003F3803">
        <w:tc>
          <w:tcPr>
            <w:tcW w:w="1242" w:type="dxa"/>
            <w:vAlign w:val="center"/>
          </w:tcPr>
          <w:p w:rsidR="002F4D40" w:rsidRPr="00F9561F" w:rsidRDefault="002F4D40" w:rsidP="003F3803">
            <w:pPr>
              <w:jc w:val="center"/>
            </w:pPr>
            <w:r w:rsidRPr="00F9561F">
              <w:rPr>
                <w:sz w:val="22"/>
              </w:rPr>
              <w:t>30.01.16</w:t>
            </w:r>
          </w:p>
        </w:tc>
        <w:tc>
          <w:tcPr>
            <w:tcW w:w="1566" w:type="dxa"/>
          </w:tcPr>
          <w:p w:rsidR="002F4D40" w:rsidRPr="00F9561F" w:rsidRDefault="002F4D40" w:rsidP="003F3803">
            <w:pPr>
              <w:jc w:val="center"/>
            </w:pPr>
            <w:r w:rsidRPr="00F9561F">
              <w:rPr>
                <w:sz w:val="22"/>
              </w:rPr>
              <w:t>география</w:t>
            </w:r>
          </w:p>
        </w:tc>
        <w:tc>
          <w:tcPr>
            <w:tcW w:w="4680" w:type="dxa"/>
          </w:tcPr>
          <w:p w:rsidR="002F4D40" w:rsidRPr="00F9561F" w:rsidRDefault="002F4D40" w:rsidP="003F3803">
            <w:pPr>
              <w:jc w:val="both"/>
            </w:pPr>
            <w:r w:rsidRPr="00F9561F">
              <w:rPr>
                <w:sz w:val="22"/>
              </w:rPr>
              <w:t>Научно-техническая революция и мировое хозяйство</w:t>
            </w:r>
          </w:p>
        </w:tc>
        <w:tc>
          <w:tcPr>
            <w:tcW w:w="1980" w:type="dxa"/>
          </w:tcPr>
          <w:p w:rsidR="002F4D40" w:rsidRPr="00F9561F" w:rsidRDefault="002F4D40" w:rsidP="003F3803">
            <w:pPr>
              <w:jc w:val="center"/>
            </w:pPr>
            <w:r w:rsidRPr="00F9561F">
              <w:rPr>
                <w:sz w:val="22"/>
              </w:rPr>
              <w:t>Лашко Н. С.</w:t>
            </w:r>
          </w:p>
        </w:tc>
      </w:tr>
    </w:tbl>
    <w:p w:rsidR="002F4D40" w:rsidRPr="003F3803" w:rsidRDefault="002F4D40" w:rsidP="003F3803">
      <w:pPr>
        <w:jc w:val="both"/>
      </w:pPr>
    </w:p>
    <w:p w:rsidR="002F4D40" w:rsidRPr="003F3803" w:rsidRDefault="002F4D40" w:rsidP="003F3803">
      <w:pPr>
        <w:ind w:firstLine="539"/>
        <w:jc w:val="both"/>
        <w:rPr>
          <w:bCs/>
        </w:rPr>
      </w:pPr>
      <w:r w:rsidRPr="003F3803">
        <w:t xml:space="preserve">3) </w:t>
      </w:r>
      <w:r w:rsidRPr="003F3803">
        <w:rPr>
          <w:bCs/>
        </w:rPr>
        <w:t xml:space="preserve">«Системно-деятельностный подход к обучению как средство реализации ФГОС второго поколения. </w:t>
      </w:r>
      <w:r w:rsidRPr="003F3803">
        <w:rPr>
          <w:color w:val="000000"/>
          <w:shd w:val="clear" w:color="auto" w:fill="FFFFFF"/>
        </w:rPr>
        <w:t>Формирование образа мира и основных видов компетенций обучающихся</w:t>
      </w:r>
      <w:r w:rsidRPr="003F3803">
        <w:rPr>
          <w:bCs/>
        </w:rPr>
        <w:t xml:space="preserve">». </w:t>
      </w:r>
    </w:p>
    <w:p w:rsidR="002F4D40" w:rsidRPr="003F3803" w:rsidRDefault="002F4D40" w:rsidP="003F3803">
      <w:pPr>
        <w:suppressAutoHyphens/>
        <w:jc w:val="both"/>
      </w:pPr>
      <w:r w:rsidRPr="003F3803">
        <w:tab/>
      </w: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88"/>
        <w:gridCol w:w="1812"/>
        <w:gridCol w:w="3408"/>
        <w:gridCol w:w="965"/>
        <w:gridCol w:w="2339"/>
      </w:tblGrid>
      <w:tr w:rsidR="002F4D40" w:rsidRPr="003F3803">
        <w:tc>
          <w:tcPr>
            <w:tcW w:w="1188" w:type="dxa"/>
          </w:tcPr>
          <w:p w:rsidR="002F4D40" w:rsidRPr="00F9561F" w:rsidRDefault="002F4D40" w:rsidP="003F3803">
            <w:pPr>
              <w:jc w:val="center"/>
              <w:rPr>
                <w:b/>
                <w:bCs/>
              </w:rPr>
            </w:pPr>
            <w:r w:rsidRPr="00F9561F">
              <w:rPr>
                <w:b/>
                <w:bCs/>
                <w:sz w:val="22"/>
              </w:rPr>
              <w:t>Дата</w:t>
            </w:r>
          </w:p>
        </w:tc>
        <w:tc>
          <w:tcPr>
            <w:tcW w:w="1812" w:type="dxa"/>
            <w:tcBorders>
              <w:right w:val="single" w:sz="4" w:space="0" w:color="auto"/>
            </w:tcBorders>
          </w:tcPr>
          <w:p w:rsidR="002F4D40" w:rsidRPr="00F9561F" w:rsidRDefault="002F4D40" w:rsidP="003F3803">
            <w:pPr>
              <w:jc w:val="center"/>
              <w:rPr>
                <w:b/>
                <w:bCs/>
              </w:rPr>
            </w:pPr>
            <w:r w:rsidRPr="00F9561F">
              <w:rPr>
                <w:b/>
                <w:bCs/>
                <w:sz w:val="22"/>
              </w:rPr>
              <w:t>Предмет</w:t>
            </w:r>
          </w:p>
        </w:tc>
        <w:tc>
          <w:tcPr>
            <w:tcW w:w="3408" w:type="dxa"/>
            <w:tcBorders>
              <w:left w:val="single" w:sz="4" w:space="0" w:color="auto"/>
            </w:tcBorders>
          </w:tcPr>
          <w:p w:rsidR="002F4D40" w:rsidRPr="00F9561F" w:rsidRDefault="002F4D40" w:rsidP="003F3803">
            <w:pPr>
              <w:jc w:val="center"/>
              <w:rPr>
                <w:b/>
                <w:bCs/>
              </w:rPr>
            </w:pPr>
            <w:r w:rsidRPr="00F9561F">
              <w:rPr>
                <w:b/>
                <w:bCs/>
                <w:sz w:val="22"/>
              </w:rPr>
              <w:t xml:space="preserve">Тема </w:t>
            </w:r>
          </w:p>
        </w:tc>
        <w:tc>
          <w:tcPr>
            <w:tcW w:w="965" w:type="dxa"/>
          </w:tcPr>
          <w:p w:rsidR="002F4D40" w:rsidRPr="00F9561F" w:rsidRDefault="002F4D40" w:rsidP="003F3803">
            <w:pPr>
              <w:jc w:val="center"/>
              <w:rPr>
                <w:b/>
                <w:bCs/>
              </w:rPr>
            </w:pPr>
            <w:r w:rsidRPr="00F9561F">
              <w:rPr>
                <w:b/>
                <w:bCs/>
                <w:sz w:val="22"/>
              </w:rPr>
              <w:t>Класс</w:t>
            </w:r>
          </w:p>
        </w:tc>
        <w:tc>
          <w:tcPr>
            <w:tcW w:w="2339" w:type="dxa"/>
          </w:tcPr>
          <w:p w:rsidR="002F4D40" w:rsidRPr="00F9561F" w:rsidRDefault="002F4D40" w:rsidP="003F3803">
            <w:pPr>
              <w:jc w:val="center"/>
              <w:rPr>
                <w:b/>
                <w:bCs/>
              </w:rPr>
            </w:pPr>
            <w:r w:rsidRPr="00F9561F">
              <w:rPr>
                <w:b/>
                <w:bCs/>
                <w:sz w:val="22"/>
              </w:rPr>
              <w:t>Ответственный</w:t>
            </w:r>
          </w:p>
        </w:tc>
      </w:tr>
      <w:tr w:rsidR="002F4D40" w:rsidRPr="003F3803">
        <w:tc>
          <w:tcPr>
            <w:tcW w:w="1188" w:type="dxa"/>
          </w:tcPr>
          <w:p w:rsidR="002F4D40" w:rsidRPr="00F9561F" w:rsidRDefault="002F4D40" w:rsidP="003F3803">
            <w:pPr>
              <w:jc w:val="center"/>
            </w:pPr>
            <w:r w:rsidRPr="00F9561F">
              <w:rPr>
                <w:sz w:val="22"/>
              </w:rPr>
              <w:t>12.05.16 г.</w:t>
            </w:r>
          </w:p>
        </w:tc>
        <w:tc>
          <w:tcPr>
            <w:tcW w:w="1812" w:type="dxa"/>
            <w:tcBorders>
              <w:right w:val="single" w:sz="4" w:space="0" w:color="auto"/>
            </w:tcBorders>
          </w:tcPr>
          <w:p w:rsidR="002F4D40" w:rsidRPr="00F9561F" w:rsidRDefault="002F4D40" w:rsidP="003F3803">
            <w:pPr>
              <w:jc w:val="center"/>
            </w:pPr>
            <w:r w:rsidRPr="00F9561F">
              <w:rPr>
                <w:sz w:val="22"/>
              </w:rPr>
              <w:t>физика</w:t>
            </w:r>
          </w:p>
        </w:tc>
        <w:tc>
          <w:tcPr>
            <w:tcW w:w="3408" w:type="dxa"/>
            <w:tcBorders>
              <w:left w:val="single" w:sz="4" w:space="0" w:color="auto"/>
            </w:tcBorders>
          </w:tcPr>
          <w:p w:rsidR="002F4D40" w:rsidRPr="00F9561F" w:rsidRDefault="002F4D40" w:rsidP="003F3803">
            <w:pPr>
              <w:jc w:val="both"/>
            </w:pPr>
            <w:r w:rsidRPr="00F9561F">
              <w:rPr>
                <w:sz w:val="22"/>
              </w:rPr>
              <w:t>Линзы, оптическая сила линз</w:t>
            </w:r>
          </w:p>
        </w:tc>
        <w:tc>
          <w:tcPr>
            <w:tcW w:w="965" w:type="dxa"/>
          </w:tcPr>
          <w:p w:rsidR="002F4D40" w:rsidRPr="00F9561F" w:rsidRDefault="002F4D40" w:rsidP="003F3803">
            <w:pPr>
              <w:jc w:val="center"/>
            </w:pPr>
            <w:r w:rsidRPr="00F9561F">
              <w:rPr>
                <w:sz w:val="22"/>
              </w:rPr>
              <w:t>8а</w:t>
            </w:r>
          </w:p>
        </w:tc>
        <w:tc>
          <w:tcPr>
            <w:tcW w:w="2339" w:type="dxa"/>
          </w:tcPr>
          <w:p w:rsidR="002F4D40" w:rsidRPr="00F9561F" w:rsidRDefault="002F4D40" w:rsidP="003F3803">
            <w:pPr>
              <w:jc w:val="center"/>
            </w:pPr>
            <w:r w:rsidRPr="00F9561F">
              <w:rPr>
                <w:sz w:val="22"/>
              </w:rPr>
              <w:t>Локоть Ю. В.</w:t>
            </w:r>
          </w:p>
        </w:tc>
      </w:tr>
      <w:tr w:rsidR="002F4D40" w:rsidRPr="003F3803">
        <w:trPr>
          <w:trHeight w:val="251"/>
        </w:trPr>
        <w:tc>
          <w:tcPr>
            <w:tcW w:w="1188" w:type="dxa"/>
          </w:tcPr>
          <w:p w:rsidR="002F4D40" w:rsidRPr="00F9561F" w:rsidRDefault="002F4D40" w:rsidP="003F3803">
            <w:pPr>
              <w:jc w:val="center"/>
            </w:pPr>
            <w:r w:rsidRPr="00F9561F">
              <w:rPr>
                <w:sz w:val="22"/>
              </w:rPr>
              <w:t>12.05.16 г.</w:t>
            </w:r>
          </w:p>
        </w:tc>
        <w:tc>
          <w:tcPr>
            <w:tcW w:w="1812" w:type="dxa"/>
            <w:tcBorders>
              <w:right w:val="single" w:sz="4" w:space="0" w:color="auto"/>
            </w:tcBorders>
          </w:tcPr>
          <w:p w:rsidR="002F4D40" w:rsidRPr="00F9561F" w:rsidRDefault="002F4D40" w:rsidP="003F3803">
            <w:pPr>
              <w:jc w:val="center"/>
            </w:pPr>
            <w:r w:rsidRPr="00F9561F">
              <w:rPr>
                <w:sz w:val="22"/>
              </w:rPr>
              <w:t>математика</w:t>
            </w:r>
          </w:p>
        </w:tc>
        <w:tc>
          <w:tcPr>
            <w:tcW w:w="3408" w:type="dxa"/>
            <w:tcBorders>
              <w:left w:val="single" w:sz="4" w:space="0" w:color="auto"/>
            </w:tcBorders>
          </w:tcPr>
          <w:p w:rsidR="002F4D40" w:rsidRPr="00F9561F" w:rsidRDefault="002F4D40" w:rsidP="003F3803">
            <w:pPr>
              <w:jc w:val="both"/>
            </w:pPr>
            <w:r w:rsidRPr="00F9561F">
              <w:rPr>
                <w:sz w:val="22"/>
              </w:rPr>
              <w:t>Круговые диаграммы</w:t>
            </w:r>
          </w:p>
        </w:tc>
        <w:tc>
          <w:tcPr>
            <w:tcW w:w="965" w:type="dxa"/>
          </w:tcPr>
          <w:p w:rsidR="002F4D40" w:rsidRPr="00F9561F" w:rsidRDefault="002F4D40" w:rsidP="003F3803">
            <w:pPr>
              <w:jc w:val="center"/>
            </w:pPr>
            <w:r w:rsidRPr="00F9561F">
              <w:rPr>
                <w:sz w:val="22"/>
              </w:rPr>
              <w:t>5а</w:t>
            </w:r>
          </w:p>
        </w:tc>
        <w:tc>
          <w:tcPr>
            <w:tcW w:w="2339" w:type="dxa"/>
          </w:tcPr>
          <w:p w:rsidR="002F4D40" w:rsidRPr="00F9561F" w:rsidRDefault="002F4D40" w:rsidP="003F3803">
            <w:pPr>
              <w:jc w:val="center"/>
            </w:pPr>
            <w:r w:rsidRPr="00F9561F">
              <w:rPr>
                <w:sz w:val="22"/>
              </w:rPr>
              <w:t>Бабкина К. С.</w:t>
            </w:r>
          </w:p>
        </w:tc>
      </w:tr>
      <w:tr w:rsidR="002F4D40" w:rsidRPr="003F3803">
        <w:trPr>
          <w:trHeight w:val="251"/>
        </w:trPr>
        <w:tc>
          <w:tcPr>
            <w:tcW w:w="1188" w:type="dxa"/>
          </w:tcPr>
          <w:p w:rsidR="002F4D40" w:rsidRPr="00F9561F" w:rsidRDefault="002F4D40" w:rsidP="003F3803">
            <w:pPr>
              <w:jc w:val="center"/>
            </w:pPr>
            <w:r w:rsidRPr="00F9561F">
              <w:rPr>
                <w:sz w:val="22"/>
              </w:rPr>
              <w:t>12.05.16 г.</w:t>
            </w:r>
          </w:p>
        </w:tc>
        <w:tc>
          <w:tcPr>
            <w:tcW w:w="1812" w:type="dxa"/>
            <w:tcBorders>
              <w:right w:val="single" w:sz="4" w:space="0" w:color="auto"/>
            </w:tcBorders>
          </w:tcPr>
          <w:p w:rsidR="002F4D40" w:rsidRPr="00F9561F" w:rsidRDefault="002F4D40" w:rsidP="003F3803">
            <w:pPr>
              <w:jc w:val="center"/>
            </w:pPr>
            <w:r w:rsidRPr="00F9561F">
              <w:rPr>
                <w:sz w:val="22"/>
              </w:rPr>
              <w:t>информатика</w:t>
            </w:r>
          </w:p>
        </w:tc>
        <w:tc>
          <w:tcPr>
            <w:tcW w:w="3408" w:type="dxa"/>
            <w:tcBorders>
              <w:left w:val="single" w:sz="4" w:space="0" w:color="auto"/>
            </w:tcBorders>
          </w:tcPr>
          <w:p w:rsidR="002F4D40" w:rsidRPr="00F9561F" w:rsidRDefault="002F4D40" w:rsidP="003F3803">
            <w:pPr>
              <w:jc w:val="both"/>
            </w:pPr>
            <w:r w:rsidRPr="00F9561F">
              <w:rPr>
                <w:sz w:val="22"/>
              </w:rPr>
              <w:t>Практическая работа №9 «Разработка собственного проекта» - работа в программе ЛогоМиры</w:t>
            </w:r>
          </w:p>
        </w:tc>
        <w:tc>
          <w:tcPr>
            <w:tcW w:w="965" w:type="dxa"/>
          </w:tcPr>
          <w:p w:rsidR="002F4D40" w:rsidRPr="00F9561F" w:rsidRDefault="002F4D40" w:rsidP="003F3803">
            <w:pPr>
              <w:jc w:val="center"/>
            </w:pPr>
            <w:r w:rsidRPr="00F9561F">
              <w:rPr>
                <w:sz w:val="22"/>
              </w:rPr>
              <w:t>6а</w:t>
            </w:r>
          </w:p>
        </w:tc>
        <w:tc>
          <w:tcPr>
            <w:tcW w:w="2339" w:type="dxa"/>
          </w:tcPr>
          <w:p w:rsidR="002F4D40" w:rsidRPr="00F9561F" w:rsidRDefault="002F4D40" w:rsidP="003F3803">
            <w:pPr>
              <w:jc w:val="center"/>
            </w:pPr>
            <w:r w:rsidRPr="00F9561F">
              <w:rPr>
                <w:sz w:val="22"/>
              </w:rPr>
              <w:t>Нетесова Н. А.</w:t>
            </w:r>
          </w:p>
        </w:tc>
      </w:tr>
      <w:tr w:rsidR="002F4D40" w:rsidRPr="003F3803">
        <w:tc>
          <w:tcPr>
            <w:tcW w:w="1188" w:type="dxa"/>
          </w:tcPr>
          <w:p w:rsidR="002F4D40" w:rsidRPr="00F9561F" w:rsidRDefault="002F4D40" w:rsidP="003F3803">
            <w:pPr>
              <w:jc w:val="center"/>
            </w:pPr>
            <w:r w:rsidRPr="00F9561F">
              <w:rPr>
                <w:sz w:val="22"/>
              </w:rPr>
              <w:t>13.05.16 г.</w:t>
            </w:r>
          </w:p>
        </w:tc>
        <w:tc>
          <w:tcPr>
            <w:tcW w:w="1812" w:type="dxa"/>
            <w:tcBorders>
              <w:right w:val="single" w:sz="4" w:space="0" w:color="auto"/>
            </w:tcBorders>
          </w:tcPr>
          <w:p w:rsidR="002F4D40" w:rsidRPr="00F9561F" w:rsidRDefault="002F4D40" w:rsidP="003F3803">
            <w:pPr>
              <w:jc w:val="center"/>
            </w:pPr>
            <w:r w:rsidRPr="00F9561F">
              <w:rPr>
                <w:sz w:val="22"/>
              </w:rPr>
              <w:t>биология</w:t>
            </w:r>
          </w:p>
        </w:tc>
        <w:tc>
          <w:tcPr>
            <w:tcW w:w="3408" w:type="dxa"/>
            <w:tcBorders>
              <w:left w:val="single" w:sz="4" w:space="0" w:color="auto"/>
            </w:tcBorders>
          </w:tcPr>
          <w:p w:rsidR="002F4D40" w:rsidRPr="00F9561F" w:rsidRDefault="002F4D40" w:rsidP="003F3803">
            <w:pPr>
              <w:jc w:val="both"/>
            </w:pPr>
            <w:r w:rsidRPr="00F9561F">
              <w:rPr>
                <w:sz w:val="22"/>
              </w:rPr>
              <w:t>Сон и сновидение</w:t>
            </w:r>
          </w:p>
        </w:tc>
        <w:tc>
          <w:tcPr>
            <w:tcW w:w="965" w:type="dxa"/>
          </w:tcPr>
          <w:p w:rsidR="002F4D40" w:rsidRPr="00F9561F" w:rsidRDefault="002F4D40" w:rsidP="003F3803">
            <w:pPr>
              <w:jc w:val="center"/>
            </w:pPr>
            <w:r w:rsidRPr="00F9561F">
              <w:rPr>
                <w:sz w:val="22"/>
              </w:rPr>
              <w:t>8а</w:t>
            </w:r>
          </w:p>
        </w:tc>
        <w:tc>
          <w:tcPr>
            <w:tcW w:w="2339" w:type="dxa"/>
          </w:tcPr>
          <w:p w:rsidR="002F4D40" w:rsidRPr="00F9561F" w:rsidRDefault="002F4D40" w:rsidP="003F3803">
            <w:pPr>
              <w:jc w:val="center"/>
            </w:pPr>
            <w:r w:rsidRPr="00F9561F">
              <w:rPr>
                <w:sz w:val="22"/>
              </w:rPr>
              <w:t>Говорун О. Ю.</w:t>
            </w:r>
          </w:p>
        </w:tc>
      </w:tr>
      <w:tr w:rsidR="002F4D40" w:rsidRPr="003F3803">
        <w:tc>
          <w:tcPr>
            <w:tcW w:w="1188" w:type="dxa"/>
          </w:tcPr>
          <w:p w:rsidR="002F4D40" w:rsidRPr="00F9561F" w:rsidRDefault="002F4D40" w:rsidP="003F3803">
            <w:pPr>
              <w:jc w:val="center"/>
            </w:pPr>
            <w:r w:rsidRPr="00F9561F">
              <w:rPr>
                <w:sz w:val="22"/>
              </w:rPr>
              <w:t>14.05.16 г.</w:t>
            </w:r>
          </w:p>
        </w:tc>
        <w:tc>
          <w:tcPr>
            <w:tcW w:w="1812" w:type="dxa"/>
            <w:tcBorders>
              <w:right w:val="single" w:sz="4" w:space="0" w:color="auto"/>
            </w:tcBorders>
          </w:tcPr>
          <w:p w:rsidR="002F4D40" w:rsidRPr="00F9561F" w:rsidRDefault="002F4D40" w:rsidP="003F3803">
            <w:pPr>
              <w:jc w:val="center"/>
            </w:pPr>
            <w:r w:rsidRPr="00F9561F">
              <w:rPr>
                <w:sz w:val="22"/>
              </w:rPr>
              <w:t>география</w:t>
            </w:r>
          </w:p>
        </w:tc>
        <w:tc>
          <w:tcPr>
            <w:tcW w:w="3408" w:type="dxa"/>
            <w:tcBorders>
              <w:left w:val="single" w:sz="4" w:space="0" w:color="auto"/>
            </w:tcBorders>
          </w:tcPr>
          <w:p w:rsidR="002F4D40" w:rsidRPr="00F9561F" w:rsidRDefault="002F4D40" w:rsidP="003F3803">
            <w:pPr>
              <w:jc w:val="both"/>
            </w:pPr>
            <w:r w:rsidRPr="00F9561F">
              <w:rPr>
                <w:sz w:val="22"/>
              </w:rPr>
              <w:t>Страны нового зарубежья СНГ. Белоруссия и страны Балтии.</w:t>
            </w:r>
          </w:p>
        </w:tc>
        <w:tc>
          <w:tcPr>
            <w:tcW w:w="965" w:type="dxa"/>
          </w:tcPr>
          <w:p w:rsidR="002F4D40" w:rsidRPr="00F9561F" w:rsidRDefault="002F4D40" w:rsidP="003F3803">
            <w:pPr>
              <w:jc w:val="center"/>
            </w:pPr>
            <w:r w:rsidRPr="00F9561F">
              <w:rPr>
                <w:sz w:val="22"/>
              </w:rPr>
              <w:t>9а</w:t>
            </w:r>
          </w:p>
        </w:tc>
        <w:tc>
          <w:tcPr>
            <w:tcW w:w="2339" w:type="dxa"/>
          </w:tcPr>
          <w:p w:rsidR="002F4D40" w:rsidRPr="00F9561F" w:rsidRDefault="002F4D40" w:rsidP="003F3803">
            <w:pPr>
              <w:jc w:val="center"/>
            </w:pPr>
            <w:r w:rsidRPr="00F9561F">
              <w:rPr>
                <w:sz w:val="22"/>
              </w:rPr>
              <w:t>Лашко Н. С.</w:t>
            </w:r>
          </w:p>
        </w:tc>
      </w:tr>
      <w:tr w:rsidR="002F4D40" w:rsidRPr="003F3803">
        <w:tc>
          <w:tcPr>
            <w:tcW w:w="1188" w:type="dxa"/>
          </w:tcPr>
          <w:p w:rsidR="002F4D40" w:rsidRPr="00F9561F" w:rsidRDefault="002F4D40" w:rsidP="003F3803">
            <w:pPr>
              <w:jc w:val="center"/>
            </w:pPr>
            <w:r w:rsidRPr="00F9561F">
              <w:rPr>
                <w:sz w:val="22"/>
              </w:rPr>
              <w:t>16.05.16 г.</w:t>
            </w:r>
          </w:p>
        </w:tc>
        <w:tc>
          <w:tcPr>
            <w:tcW w:w="1812" w:type="dxa"/>
            <w:tcBorders>
              <w:right w:val="single" w:sz="4" w:space="0" w:color="auto"/>
            </w:tcBorders>
          </w:tcPr>
          <w:p w:rsidR="002F4D40" w:rsidRPr="00F9561F" w:rsidRDefault="002F4D40" w:rsidP="003F3803">
            <w:pPr>
              <w:jc w:val="center"/>
            </w:pPr>
            <w:r w:rsidRPr="00F9561F">
              <w:rPr>
                <w:sz w:val="22"/>
              </w:rPr>
              <w:t>математика</w:t>
            </w:r>
          </w:p>
        </w:tc>
        <w:tc>
          <w:tcPr>
            <w:tcW w:w="3408" w:type="dxa"/>
            <w:tcBorders>
              <w:left w:val="single" w:sz="4" w:space="0" w:color="auto"/>
            </w:tcBorders>
          </w:tcPr>
          <w:p w:rsidR="002F4D40" w:rsidRPr="00F9561F" w:rsidRDefault="002F4D40" w:rsidP="003F3803">
            <w:pPr>
              <w:jc w:val="both"/>
            </w:pPr>
            <w:r w:rsidRPr="00F9561F">
              <w:rPr>
                <w:sz w:val="22"/>
              </w:rPr>
              <w:t>Решение тригонометрических уравнений</w:t>
            </w:r>
          </w:p>
        </w:tc>
        <w:tc>
          <w:tcPr>
            <w:tcW w:w="965" w:type="dxa"/>
          </w:tcPr>
          <w:p w:rsidR="002F4D40" w:rsidRPr="00F9561F" w:rsidRDefault="002F4D40" w:rsidP="003F3803">
            <w:pPr>
              <w:jc w:val="center"/>
            </w:pPr>
            <w:r w:rsidRPr="00F9561F">
              <w:rPr>
                <w:sz w:val="22"/>
              </w:rPr>
              <w:t>10а</w:t>
            </w:r>
          </w:p>
        </w:tc>
        <w:tc>
          <w:tcPr>
            <w:tcW w:w="2339" w:type="dxa"/>
          </w:tcPr>
          <w:p w:rsidR="002F4D40" w:rsidRPr="00F9561F" w:rsidRDefault="002F4D40" w:rsidP="003F3803">
            <w:pPr>
              <w:jc w:val="center"/>
            </w:pPr>
            <w:r w:rsidRPr="00F9561F">
              <w:rPr>
                <w:sz w:val="22"/>
              </w:rPr>
              <w:t>Гордеева О. Н.</w:t>
            </w:r>
          </w:p>
        </w:tc>
      </w:tr>
    </w:tbl>
    <w:p w:rsidR="002F4D40" w:rsidRPr="003F3803" w:rsidRDefault="002F4D40" w:rsidP="003F3803">
      <w:pPr>
        <w:suppressAutoHyphens/>
        <w:jc w:val="both"/>
      </w:pPr>
    </w:p>
    <w:p w:rsidR="002F4D40" w:rsidRPr="003F3803" w:rsidRDefault="002F4D40" w:rsidP="003F3803">
      <w:pPr>
        <w:pStyle w:val="ListParagraph"/>
        <w:numPr>
          <w:ilvl w:val="0"/>
          <w:numId w:val="39"/>
        </w:numPr>
        <w:jc w:val="both"/>
        <w:rPr>
          <w:b/>
          <w:bCs/>
          <w:sz w:val="24"/>
          <w:szCs w:val="24"/>
        </w:rPr>
      </w:pPr>
      <w:r w:rsidRPr="003F3803">
        <w:rPr>
          <w:b/>
          <w:bCs/>
          <w:sz w:val="24"/>
          <w:szCs w:val="24"/>
        </w:rPr>
        <w:t>Информация об участии в конкурсах, олимпиадах и других мероприятиях в качестве члена жюри, экспертов, др.:</w:t>
      </w:r>
    </w:p>
    <w:p w:rsidR="002F4D40" w:rsidRPr="003F3803" w:rsidRDefault="002F4D40" w:rsidP="003F3803">
      <w:pPr>
        <w:jc w:val="both"/>
        <w:rPr>
          <w:b/>
          <w:bCs/>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2"/>
        <w:gridCol w:w="4477"/>
        <w:gridCol w:w="3353"/>
      </w:tblGrid>
      <w:tr w:rsidR="002F4D40" w:rsidRPr="003F3803">
        <w:trPr>
          <w:trHeight w:val="252"/>
        </w:trPr>
        <w:tc>
          <w:tcPr>
            <w:tcW w:w="1882" w:type="dxa"/>
          </w:tcPr>
          <w:p w:rsidR="002F4D40" w:rsidRPr="00F9561F" w:rsidRDefault="002F4D40" w:rsidP="003F3803">
            <w:pPr>
              <w:jc w:val="center"/>
              <w:rPr>
                <w:b/>
                <w:bCs/>
                <w:color w:val="000000"/>
              </w:rPr>
            </w:pPr>
            <w:r w:rsidRPr="00F9561F">
              <w:rPr>
                <w:b/>
                <w:bCs/>
                <w:color w:val="000000"/>
                <w:sz w:val="22"/>
              </w:rPr>
              <w:t>Преподаватель</w:t>
            </w:r>
          </w:p>
        </w:tc>
        <w:tc>
          <w:tcPr>
            <w:tcW w:w="4477" w:type="dxa"/>
          </w:tcPr>
          <w:p w:rsidR="002F4D40" w:rsidRPr="00F9561F" w:rsidRDefault="002F4D40" w:rsidP="003F3803">
            <w:pPr>
              <w:jc w:val="center"/>
              <w:rPr>
                <w:b/>
                <w:bCs/>
                <w:color w:val="000000"/>
              </w:rPr>
            </w:pPr>
            <w:r w:rsidRPr="00F9561F">
              <w:rPr>
                <w:b/>
                <w:bCs/>
                <w:color w:val="000000"/>
                <w:sz w:val="22"/>
              </w:rPr>
              <w:t>Формат участия. Мероприятие.</w:t>
            </w:r>
          </w:p>
        </w:tc>
        <w:tc>
          <w:tcPr>
            <w:tcW w:w="3353" w:type="dxa"/>
          </w:tcPr>
          <w:p w:rsidR="002F4D40" w:rsidRPr="00F9561F" w:rsidRDefault="002F4D40" w:rsidP="003F3803">
            <w:pPr>
              <w:jc w:val="center"/>
              <w:rPr>
                <w:b/>
                <w:bCs/>
                <w:color w:val="000000"/>
              </w:rPr>
            </w:pPr>
            <w:r w:rsidRPr="00F9561F">
              <w:rPr>
                <w:b/>
                <w:bCs/>
                <w:color w:val="000000"/>
                <w:sz w:val="22"/>
              </w:rPr>
              <w:t>Уровень</w:t>
            </w:r>
          </w:p>
        </w:tc>
      </w:tr>
      <w:tr w:rsidR="002F4D40" w:rsidRPr="003F3803">
        <w:trPr>
          <w:trHeight w:val="858"/>
        </w:trPr>
        <w:tc>
          <w:tcPr>
            <w:tcW w:w="1882" w:type="dxa"/>
            <w:vAlign w:val="center"/>
          </w:tcPr>
          <w:p w:rsidR="002F4D40" w:rsidRPr="00F9561F" w:rsidRDefault="002F4D40" w:rsidP="003F3803">
            <w:pPr>
              <w:jc w:val="center"/>
              <w:rPr>
                <w:color w:val="000000"/>
              </w:rPr>
            </w:pPr>
            <w:r w:rsidRPr="00F9561F">
              <w:rPr>
                <w:color w:val="000000"/>
                <w:sz w:val="22"/>
              </w:rPr>
              <w:t>Гордеева О.Н.</w:t>
            </w:r>
          </w:p>
        </w:tc>
        <w:tc>
          <w:tcPr>
            <w:tcW w:w="4477" w:type="dxa"/>
            <w:vAlign w:val="center"/>
          </w:tcPr>
          <w:p w:rsidR="002F4D40" w:rsidRPr="00F9561F" w:rsidRDefault="002F4D40" w:rsidP="003F3803">
            <w:pPr>
              <w:pStyle w:val="ListParagraph"/>
              <w:numPr>
                <w:ilvl w:val="0"/>
                <w:numId w:val="22"/>
              </w:numPr>
              <w:ind w:left="140" w:hanging="155"/>
              <w:jc w:val="both"/>
              <w:rPr>
                <w:color w:val="000000"/>
                <w:sz w:val="22"/>
                <w:szCs w:val="24"/>
              </w:rPr>
            </w:pPr>
            <w:r w:rsidRPr="00F9561F">
              <w:rPr>
                <w:color w:val="000000"/>
                <w:sz w:val="22"/>
                <w:szCs w:val="24"/>
              </w:rPr>
              <w:t>Член предметной комиссии. Всероссийская олимпиада школьников по математике.</w:t>
            </w:r>
          </w:p>
          <w:p w:rsidR="002F4D40" w:rsidRPr="00F9561F" w:rsidRDefault="002F4D40" w:rsidP="003F3803">
            <w:pPr>
              <w:pStyle w:val="ListParagraph"/>
              <w:numPr>
                <w:ilvl w:val="0"/>
                <w:numId w:val="22"/>
              </w:numPr>
              <w:ind w:left="140" w:hanging="155"/>
              <w:jc w:val="both"/>
              <w:rPr>
                <w:color w:val="000000"/>
                <w:sz w:val="22"/>
                <w:szCs w:val="24"/>
              </w:rPr>
            </w:pPr>
            <w:r w:rsidRPr="00F9561F">
              <w:rPr>
                <w:color w:val="000000"/>
                <w:sz w:val="22"/>
                <w:szCs w:val="24"/>
              </w:rPr>
              <w:t>Член жюри конкурса «Математическая регата»</w:t>
            </w:r>
          </w:p>
        </w:tc>
        <w:tc>
          <w:tcPr>
            <w:tcW w:w="3353" w:type="dxa"/>
          </w:tcPr>
          <w:p w:rsidR="002F4D40" w:rsidRPr="00F9561F" w:rsidRDefault="002F4D40" w:rsidP="003F3803">
            <w:pPr>
              <w:rPr>
                <w:color w:val="000000"/>
              </w:rPr>
            </w:pPr>
            <w:r w:rsidRPr="00F9561F">
              <w:rPr>
                <w:color w:val="000000"/>
                <w:sz w:val="22"/>
              </w:rPr>
              <w:t>Школьный и муниципальный</w:t>
            </w:r>
          </w:p>
          <w:p w:rsidR="002F4D40" w:rsidRPr="00F9561F" w:rsidRDefault="002F4D40" w:rsidP="003F3803">
            <w:pPr>
              <w:rPr>
                <w:color w:val="000000"/>
              </w:rPr>
            </w:pPr>
          </w:p>
          <w:p w:rsidR="002F4D40" w:rsidRPr="00F9561F" w:rsidRDefault="002F4D40" w:rsidP="003F3803">
            <w:pPr>
              <w:rPr>
                <w:color w:val="000000"/>
              </w:rPr>
            </w:pPr>
            <w:r w:rsidRPr="00F9561F">
              <w:rPr>
                <w:color w:val="000000"/>
                <w:sz w:val="22"/>
              </w:rPr>
              <w:t>Региональный</w:t>
            </w:r>
          </w:p>
        </w:tc>
      </w:tr>
      <w:tr w:rsidR="002F4D40" w:rsidRPr="003F3803">
        <w:trPr>
          <w:trHeight w:val="505"/>
        </w:trPr>
        <w:tc>
          <w:tcPr>
            <w:tcW w:w="1882" w:type="dxa"/>
            <w:vAlign w:val="center"/>
          </w:tcPr>
          <w:p w:rsidR="002F4D40" w:rsidRPr="00F9561F" w:rsidRDefault="002F4D40" w:rsidP="003F3803">
            <w:pPr>
              <w:jc w:val="center"/>
              <w:rPr>
                <w:color w:val="000000"/>
              </w:rPr>
            </w:pPr>
            <w:r w:rsidRPr="00F9561F">
              <w:rPr>
                <w:color w:val="000000"/>
                <w:sz w:val="22"/>
              </w:rPr>
              <w:t>Бохан С. В.</w:t>
            </w:r>
          </w:p>
        </w:tc>
        <w:tc>
          <w:tcPr>
            <w:tcW w:w="4477" w:type="dxa"/>
          </w:tcPr>
          <w:p w:rsidR="002F4D40" w:rsidRPr="00F9561F" w:rsidRDefault="002F4D40" w:rsidP="003F3803">
            <w:pPr>
              <w:pStyle w:val="ListParagraph"/>
              <w:numPr>
                <w:ilvl w:val="0"/>
                <w:numId w:val="23"/>
              </w:numPr>
              <w:ind w:left="140" w:hanging="141"/>
              <w:jc w:val="both"/>
              <w:rPr>
                <w:color w:val="000000"/>
                <w:sz w:val="22"/>
                <w:szCs w:val="24"/>
              </w:rPr>
            </w:pPr>
            <w:r w:rsidRPr="00F9561F">
              <w:rPr>
                <w:color w:val="000000"/>
                <w:sz w:val="22"/>
                <w:szCs w:val="24"/>
              </w:rPr>
              <w:t>Член предметной комиссии. Всероссийская олимпиада школьников по математике.</w:t>
            </w:r>
          </w:p>
          <w:p w:rsidR="002F4D40" w:rsidRPr="00F9561F" w:rsidRDefault="002F4D40" w:rsidP="003F3803">
            <w:pPr>
              <w:pStyle w:val="ListParagraph"/>
              <w:numPr>
                <w:ilvl w:val="0"/>
                <w:numId w:val="23"/>
              </w:numPr>
              <w:ind w:left="140" w:hanging="141"/>
              <w:jc w:val="both"/>
              <w:rPr>
                <w:color w:val="000000"/>
                <w:sz w:val="22"/>
                <w:szCs w:val="24"/>
              </w:rPr>
            </w:pPr>
            <w:r w:rsidRPr="00F9561F">
              <w:rPr>
                <w:color w:val="000000"/>
                <w:sz w:val="22"/>
                <w:szCs w:val="24"/>
              </w:rPr>
              <w:t>Член жюри конкурса «Математическая регата»</w:t>
            </w:r>
          </w:p>
        </w:tc>
        <w:tc>
          <w:tcPr>
            <w:tcW w:w="3353" w:type="dxa"/>
          </w:tcPr>
          <w:p w:rsidR="002F4D40" w:rsidRPr="00F9561F" w:rsidRDefault="002F4D40" w:rsidP="003F3803">
            <w:pPr>
              <w:jc w:val="both"/>
              <w:rPr>
                <w:color w:val="000000"/>
              </w:rPr>
            </w:pPr>
            <w:r w:rsidRPr="00F9561F">
              <w:rPr>
                <w:color w:val="000000"/>
                <w:sz w:val="22"/>
              </w:rPr>
              <w:t>Школьный и муниципальный</w:t>
            </w:r>
          </w:p>
          <w:p w:rsidR="002F4D40" w:rsidRPr="00F9561F" w:rsidRDefault="002F4D40" w:rsidP="003F3803">
            <w:pPr>
              <w:jc w:val="both"/>
              <w:rPr>
                <w:color w:val="000000"/>
              </w:rPr>
            </w:pPr>
          </w:p>
          <w:p w:rsidR="002F4D40" w:rsidRPr="00F9561F" w:rsidRDefault="002F4D40" w:rsidP="003F3803">
            <w:pPr>
              <w:jc w:val="both"/>
              <w:rPr>
                <w:color w:val="000000"/>
              </w:rPr>
            </w:pPr>
            <w:r w:rsidRPr="00F9561F">
              <w:rPr>
                <w:color w:val="000000"/>
                <w:sz w:val="22"/>
              </w:rPr>
              <w:t>Региональный</w:t>
            </w:r>
          </w:p>
        </w:tc>
      </w:tr>
      <w:tr w:rsidR="002F4D40" w:rsidRPr="003F3803">
        <w:trPr>
          <w:trHeight w:val="505"/>
        </w:trPr>
        <w:tc>
          <w:tcPr>
            <w:tcW w:w="1882" w:type="dxa"/>
            <w:vAlign w:val="center"/>
          </w:tcPr>
          <w:p w:rsidR="002F4D40" w:rsidRPr="00F9561F" w:rsidRDefault="002F4D40" w:rsidP="003F3803">
            <w:pPr>
              <w:jc w:val="center"/>
              <w:rPr>
                <w:color w:val="000000"/>
              </w:rPr>
            </w:pPr>
            <w:r w:rsidRPr="00F9561F">
              <w:rPr>
                <w:color w:val="000000"/>
                <w:sz w:val="22"/>
              </w:rPr>
              <w:t>Бабкина К. С.</w:t>
            </w:r>
          </w:p>
        </w:tc>
        <w:tc>
          <w:tcPr>
            <w:tcW w:w="4477" w:type="dxa"/>
          </w:tcPr>
          <w:p w:rsidR="002F4D40" w:rsidRPr="00F9561F" w:rsidRDefault="002F4D40" w:rsidP="003F3803">
            <w:pPr>
              <w:pStyle w:val="ListParagraph"/>
              <w:numPr>
                <w:ilvl w:val="0"/>
                <w:numId w:val="23"/>
              </w:numPr>
              <w:ind w:left="140" w:hanging="141"/>
              <w:jc w:val="both"/>
              <w:rPr>
                <w:color w:val="000000"/>
                <w:sz w:val="22"/>
                <w:szCs w:val="24"/>
              </w:rPr>
            </w:pPr>
            <w:r w:rsidRPr="00F9561F">
              <w:rPr>
                <w:color w:val="000000"/>
                <w:sz w:val="22"/>
                <w:szCs w:val="24"/>
              </w:rPr>
              <w:t>Член предметной комиссии. Всероссийская олимпиада школьников по математике.</w:t>
            </w:r>
          </w:p>
          <w:p w:rsidR="002F4D40" w:rsidRPr="00F9561F" w:rsidRDefault="002F4D40" w:rsidP="003F3803">
            <w:pPr>
              <w:pStyle w:val="ListParagraph"/>
              <w:numPr>
                <w:ilvl w:val="0"/>
                <w:numId w:val="23"/>
              </w:numPr>
              <w:ind w:left="140" w:hanging="141"/>
              <w:jc w:val="both"/>
              <w:rPr>
                <w:color w:val="000000"/>
                <w:sz w:val="22"/>
                <w:szCs w:val="24"/>
              </w:rPr>
            </w:pPr>
            <w:r w:rsidRPr="00F9561F">
              <w:rPr>
                <w:color w:val="000000"/>
                <w:sz w:val="22"/>
                <w:szCs w:val="24"/>
              </w:rPr>
              <w:t>Член жюри конкурса «Математическая регата»</w:t>
            </w:r>
          </w:p>
          <w:p w:rsidR="002F4D40" w:rsidRPr="00F9561F" w:rsidRDefault="002F4D40" w:rsidP="003F3803">
            <w:pPr>
              <w:pStyle w:val="ListParagraph"/>
              <w:numPr>
                <w:ilvl w:val="0"/>
                <w:numId w:val="23"/>
              </w:numPr>
              <w:ind w:left="140" w:hanging="141"/>
              <w:jc w:val="both"/>
              <w:rPr>
                <w:color w:val="000000"/>
                <w:sz w:val="22"/>
                <w:szCs w:val="24"/>
              </w:rPr>
            </w:pPr>
            <w:r w:rsidRPr="00F9561F">
              <w:rPr>
                <w:color w:val="000000"/>
                <w:sz w:val="22"/>
                <w:szCs w:val="24"/>
              </w:rPr>
              <w:t>Координатор Всероссийского конкурса по математике «Эверест»</w:t>
            </w:r>
          </w:p>
        </w:tc>
        <w:tc>
          <w:tcPr>
            <w:tcW w:w="3353" w:type="dxa"/>
          </w:tcPr>
          <w:p w:rsidR="002F4D40" w:rsidRPr="00F9561F" w:rsidRDefault="002F4D40" w:rsidP="003F3803">
            <w:pPr>
              <w:jc w:val="both"/>
              <w:rPr>
                <w:color w:val="000000"/>
              </w:rPr>
            </w:pPr>
            <w:r w:rsidRPr="00F9561F">
              <w:rPr>
                <w:color w:val="000000"/>
                <w:sz w:val="22"/>
              </w:rPr>
              <w:t>Школьный и муниципальный</w:t>
            </w:r>
          </w:p>
          <w:p w:rsidR="002F4D40" w:rsidRPr="00F9561F" w:rsidRDefault="002F4D40" w:rsidP="003F3803">
            <w:pPr>
              <w:jc w:val="both"/>
              <w:rPr>
                <w:color w:val="000000"/>
              </w:rPr>
            </w:pPr>
          </w:p>
          <w:p w:rsidR="002F4D40" w:rsidRPr="00F9561F" w:rsidRDefault="002F4D40" w:rsidP="003F3803">
            <w:pPr>
              <w:jc w:val="both"/>
              <w:rPr>
                <w:color w:val="000000"/>
              </w:rPr>
            </w:pPr>
            <w:r w:rsidRPr="00F9561F">
              <w:rPr>
                <w:color w:val="000000"/>
                <w:sz w:val="22"/>
              </w:rPr>
              <w:t>Региональный</w:t>
            </w:r>
          </w:p>
          <w:p w:rsidR="002F4D40" w:rsidRPr="00F9561F" w:rsidRDefault="002F4D40" w:rsidP="003F3803">
            <w:pPr>
              <w:jc w:val="both"/>
              <w:rPr>
                <w:color w:val="000000"/>
              </w:rPr>
            </w:pPr>
          </w:p>
          <w:p w:rsidR="002F4D40" w:rsidRPr="00F9561F" w:rsidRDefault="002F4D40" w:rsidP="003F3803">
            <w:pPr>
              <w:jc w:val="both"/>
              <w:rPr>
                <w:color w:val="000000"/>
              </w:rPr>
            </w:pPr>
            <w:r w:rsidRPr="00F9561F">
              <w:rPr>
                <w:color w:val="000000"/>
                <w:sz w:val="22"/>
              </w:rPr>
              <w:t>Всероссийский</w:t>
            </w:r>
          </w:p>
        </w:tc>
      </w:tr>
      <w:tr w:rsidR="002F4D40" w:rsidRPr="003F3803">
        <w:trPr>
          <w:trHeight w:val="505"/>
        </w:trPr>
        <w:tc>
          <w:tcPr>
            <w:tcW w:w="1882" w:type="dxa"/>
            <w:vAlign w:val="center"/>
          </w:tcPr>
          <w:p w:rsidR="002F4D40" w:rsidRPr="00F9561F" w:rsidRDefault="002F4D40" w:rsidP="003F3803">
            <w:pPr>
              <w:jc w:val="center"/>
              <w:rPr>
                <w:color w:val="000000"/>
              </w:rPr>
            </w:pPr>
            <w:r w:rsidRPr="00F9561F">
              <w:rPr>
                <w:color w:val="000000"/>
                <w:sz w:val="22"/>
              </w:rPr>
              <w:t>Нетесова Н.А.</w:t>
            </w:r>
          </w:p>
        </w:tc>
        <w:tc>
          <w:tcPr>
            <w:tcW w:w="4477" w:type="dxa"/>
          </w:tcPr>
          <w:p w:rsidR="002F4D40" w:rsidRPr="00F9561F" w:rsidRDefault="002F4D40" w:rsidP="003F3803">
            <w:pPr>
              <w:pStyle w:val="ListParagraph"/>
              <w:numPr>
                <w:ilvl w:val="0"/>
                <w:numId w:val="24"/>
              </w:numPr>
              <w:ind w:left="140" w:hanging="155"/>
              <w:jc w:val="both"/>
              <w:rPr>
                <w:color w:val="000000"/>
                <w:sz w:val="22"/>
                <w:szCs w:val="24"/>
              </w:rPr>
            </w:pPr>
            <w:r w:rsidRPr="00F9561F">
              <w:rPr>
                <w:color w:val="000000"/>
                <w:sz w:val="22"/>
                <w:szCs w:val="24"/>
              </w:rPr>
              <w:t>Член предметной комиссии. Всероссийская олимпиада школьников по информатике.</w:t>
            </w:r>
          </w:p>
          <w:p w:rsidR="002F4D40" w:rsidRPr="00F9561F" w:rsidRDefault="002F4D40" w:rsidP="003F3803">
            <w:pPr>
              <w:pStyle w:val="ListParagraph"/>
              <w:numPr>
                <w:ilvl w:val="0"/>
                <w:numId w:val="24"/>
              </w:numPr>
              <w:ind w:left="140" w:hanging="155"/>
              <w:jc w:val="both"/>
              <w:rPr>
                <w:color w:val="000000"/>
                <w:sz w:val="22"/>
                <w:szCs w:val="24"/>
              </w:rPr>
            </w:pPr>
            <w:r w:rsidRPr="00F9561F">
              <w:rPr>
                <w:color w:val="000000"/>
                <w:sz w:val="22"/>
                <w:szCs w:val="24"/>
              </w:rPr>
              <w:t>Оргкомитет Международной игры-конкурса «Инфознайка»</w:t>
            </w:r>
          </w:p>
          <w:p w:rsidR="002F4D40" w:rsidRPr="00F9561F" w:rsidRDefault="002F4D40" w:rsidP="003F3803">
            <w:pPr>
              <w:pStyle w:val="ListParagraph"/>
              <w:numPr>
                <w:ilvl w:val="0"/>
                <w:numId w:val="24"/>
              </w:numPr>
              <w:ind w:left="140" w:hanging="155"/>
              <w:jc w:val="both"/>
              <w:rPr>
                <w:color w:val="000000"/>
                <w:sz w:val="22"/>
                <w:szCs w:val="24"/>
              </w:rPr>
            </w:pPr>
            <w:r w:rsidRPr="00F9561F">
              <w:rPr>
                <w:color w:val="000000"/>
                <w:sz w:val="22"/>
                <w:szCs w:val="24"/>
              </w:rPr>
              <w:t>Оргкомитет Международной игры-конкурса «Спасатели-2014»</w:t>
            </w:r>
          </w:p>
        </w:tc>
        <w:tc>
          <w:tcPr>
            <w:tcW w:w="3353" w:type="dxa"/>
          </w:tcPr>
          <w:p w:rsidR="002F4D40" w:rsidRPr="00F9561F" w:rsidRDefault="002F4D40" w:rsidP="003F3803">
            <w:pPr>
              <w:jc w:val="both"/>
              <w:rPr>
                <w:color w:val="000000"/>
              </w:rPr>
            </w:pPr>
            <w:r w:rsidRPr="00F9561F">
              <w:rPr>
                <w:color w:val="000000"/>
                <w:sz w:val="22"/>
              </w:rPr>
              <w:t xml:space="preserve">Школьный </w:t>
            </w:r>
          </w:p>
          <w:p w:rsidR="002F4D40" w:rsidRPr="00F9561F" w:rsidRDefault="002F4D40" w:rsidP="003F3803">
            <w:pPr>
              <w:jc w:val="both"/>
              <w:rPr>
                <w:color w:val="000000"/>
              </w:rPr>
            </w:pPr>
          </w:p>
          <w:p w:rsidR="002F4D40" w:rsidRPr="00F9561F" w:rsidRDefault="002F4D40" w:rsidP="003F3803">
            <w:pPr>
              <w:jc w:val="both"/>
              <w:rPr>
                <w:color w:val="000000"/>
              </w:rPr>
            </w:pPr>
            <w:r w:rsidRPr="00F9561F">
              <w:rPr>
                <w:color w:val="000000"/>
                <w:sz w:val="22"/>
              </w:rPr>
              <w:t>Международный</w:t>
            </w:r>
          </w:p>
          <w:p w:rsidR="002F4D40" w:rsidRPr="00F9561F" w:rsidRDefault="002F4D40" w:rsidP="003F3803">
            <w:pPr>
              <w:jc w:val="both"/>
              <w:rPr>
                <w:color w:val="000000"/>
              </w:rPr>
            </w:pPr>
          </w:p>
          <w:p w:rsidR="002F4D40" w:rsidRPr="00F9561F" w:rsidRDefault="002F4D40" w:rsidP="003F3803">
            <w:pPr>
              <w:jc w:val="both"/>
              <w:rPr>
                <w:color w:val="000000"/>
              </w:rPr>
            </w:pPr>
            <w:r w:rsidRPr="00F9561F">
              <w:rPr>
                <w:color w:val="000000"/>
                <w:sz w:val="22"/>
              </w:rPr>
              <w:t>Международный</w:t>
            </w:r>
          </w:p>
        </w:tc>
      </w:tr>
      <w:tr w:rsidR="002F4D40" w:rsidRPr="003F3803">
        <w:trPr>
          <w:trHeight w:val="669"/>
        </w:trPr>
        <w:tc>
          <w:tcPr>
            <w:tcW w:w="1882" w:type="dxa"/>
            <w:vAlign w:val="center"/>
          </w:tcPr>
          <w:p w:rsidR="002F4D40" w:rsidRPr="00F9561F" w:rsidRDefault="002F4D40" w:rsidP="003F3803">
            <w:pPr>
              <w:jc w:val="center"/>
              <w:rPr>
                <w:color w:val="000000"/>
              </w:rPr>
            </w:pPr>
            <w:r w:rsidRPr="00F9561F">
              <w:rPr>
                <w:color w:val="000000"/>
                <w:sz w:val="22"/>
              </w:rPr>
              <w:t>Говорун О.Ю.</w:t>
            </w:r>
          </w:p>
        </w:tc>
        <w:tc>
          <w:tcPr>
            <w:tcW w:w="4477" w:type="dxa"/>
          </w:tcPr>
          <w:p w:rsidR="002F4D40" w:rsidRPr="00F9561F" w:rsidRDefault="002F4D40" w:rsidP="003F3803">
            <w:pPr>
              <w:ind w:left="-42"/>
              <w:jc w:val="both"/>
              <w:rPr>
                <w:color w:val="000000"/>
              </w:rPr>
            </w:pPr>
            <w:r w:rsidRPr="00F9561F">
              <w:rPr>
                <w:color w:val="000000"/>
                <w:sz w:val="22"/>
              </w:rPr>
              <w:t>Член предметной комиссии. Всероссийская олимпиада школьников по биологии и экологии.</w:t>
            </w:r>
          </w:p>
        </w:tc>
        <w:tc>
          <w:tcPr>
            <w:tcW w:w="3353" w:type="dxa"/>
          </w:tcPr>
          <w:p w:rsidR="002F4D40" w:rsidRPr="00F9561F" w:rsidRDefault="002F4D40" w:rsidP="003F3803">
            <w:pPr>
              <w:jc w:val="both"/>
              <w:rPr>
                <w:color w:val="000000"/>
              </w:rPr>
            </w:pPr>
            <w:r w:rsidRPr="00F9561F">
              <w:rPr>
                <w:color w:val="000000"/>
                <w:sz w:val="22"/>
              </w:rPr>
              <w:t>Школьный и муниципальный</w:t>
            </w:r>
          </w:p>
        </w:tc>
      </w:tr>
      <w:tr w:rsidR="002F4D40" w:rsidRPr="003F3803">
        <w:trPr>
          <w:trHeight w:val="743"/>
        </w:trPr>
        <w:tc>
          <w:tcPr>
            <w:tcW w:w="1882" w:type="dxa"/>
            <w:vAlign w:val="center"/>
          </w:tcPr>
          <w:p w:rsidR="002F4D40" w:rsidRPr="00F9561F" w:rsidRDefault="002F4D40" w:rsidP="003F3803">
            <w:pPr>
              <w:jc w:val="center"/>
              <w:rPr>
                <w:color w:val="000000"/>
              </w:rPr>
            </w:pPr>
            <w:r w:rsidRPr="00F9561F">
              <w:rPr>
                <w:color w:val="000000"/>
                <w:sz w:val="22"/>
              </w:rPr>
              <w:t>Лашко Н. С.</w:t>
            </w:r>
          </w:p>
        </w:tc>
        <w:tc>
          <w:tcPr>
            <w:tcW w:w="4477" w:type="dxa"/>
          </w:tcPr>
          <w:p w:rsidR="002F4D40" w:rsidRPr="00F9561F" w:rsidRDefault="002F4D40" w:rsidP="003F3803">
            <w:pPr>
              <w:ind w:left="-42"/>
              <w:jc w:val="both"/>
              <w:rPr>
                <w:color w:val="000000"/>
              </w:rPr>
            </w:pPr>
            <w:r w:rsidRPr="00F9561F">
              <w:rPr>
                <w:color w:val="000000"/>
                <w:sz w:val="22"/>
              </w:rPr>
              <w:t>Член предметной комиссии. Всероссийская олимпиада школьников по географии</w:t>
            </w:r>
          </w:p>
        </w:tc>
        <w:tc>
          <w:tcPr>
            <w:tcW w:w="3353" w:type="dxa"/>
          </w:tcPr>
          <w:p w:rsidR="002F4D40" w:rsidRPr="00F9561F" w:rsidRDefault="002F4D40" w:rsidP="003F3803">
            <w:pPr>
              <w:jc w:val="both"/>
              <w:rPr>
                <w:color w:val="000000"/>
              </w:rPr>
            </w:pPr>
            <w:r w:rsidRPr="00F9561F">
              <w:rPr>
                <w:color w:val="000000"/>
                <w:sz w:val="22"/>
              </w:rPr>
              <w:t>Школьный и муниципальный</w:t>
            </w:r>
          </w:p>
        </w:tc>
      </w:tr>
      <w:tr w:rsidR="002F4D40" w:rsidRPr="003F3803">
        <w:trPr>
          <w:trHeight w:val="757"/>
        </w:trPr>
        <w:tc>
          <w:tcPr>
            <w:tcW w:w="1882" w:type="dxa"/>
            <w:vAlign w:val="center"/>
          </w:tcPr>
          <w:p w:rsidR="002F4D40" w:rsidRPr="00F9561F" w:rsidRDefault="002F4D40" w:rsidP="003F3803">
            <w:pPr>
              <w:jc w:val="center"/>
              <w:rPr>
                <w:color w:val="000000"/>
              </w:rPr>
            </w:pPr>
            <w:r w:rsidRPr="00F9561F">
              <w:rPr>
                <w:color w:val="000000"/>
                <w:sz w:val="22"/>
              </w:rPr>
              <w:t>Ракович Л.В.</w:t>
            </w:r>
          </w:p>
        </w:tc>
        <w:tc>
          <w:tcPr>
            <w:tcW w:w="4477" w:type="dxa"/>
          </w:tcPr>
          <w:p w:rsidR="002F4D40" w:rsidRPr="00F9561F" w:rsidRDefault="002F4D40" w:rsidP="003F3803">
            <w:pPr>
              <w:ind w:left="-42"/>
              <w:jc w:val="both"/>
              <w:rPr>
                <w:color w:val="000000"/>
              </w:rPr>
            </w:pPr>
            <w:r w:rsidRPr="00F9561F">
              <w:rPr>
                <w:color w:val="000000"/>
                <w:sz w:val="22"/>
              </w:rPr>
              <w:t>Председатель и член предметной комиссии. Всероссийская олимпиада школьников по химии</w:t>
            </w:r>
          </w:p>
        </w:tc>
        <w:tc>
          <w:tcPr>
            <w:tcW w:w="3353" w:type="dxa"/>
          </w:tcPr>
          <w:p w:rsidR="002F4D40" w:rsidRPr="00F9561F" w:rsidRDefault="002F4D40" w:rsidP="003F3803">
            <w:pPr>
              <w:jc w:val="both"/>
              <w:rPr>
                <w:color w:val="000000"/>
              </w:rPr>
            </w:pPr>
            <w:r w:rsidRPr="00F9561F">
              <w:rPr>
                <w:color w:val="000000"/>
                <w:sz w:val="22"/>
              </w:rPr>
              <w:t>Школьный и муниципальный</w:t>
            </w:r>
          </w:p>
        </w:tc>
      </w:tr>
      <w:tr w:rsidR="002F4D40" w:rsidRPr="003F3803">
        <w:trPr>
          <w:trHeight w:val="353"/>
        </w:trPr>
        <w:tc>
          <w:tcPr>
            <w:tcW w:w="1882" w:type="dxa"/>
            <w:vAlign w:val="center"/>
          </w:tcPr>
          <w:p w:rsidR="002F4D40" w:rsidRPr="00F9561F" w:rsidRDefault="002F4D40" w:rsidP="003F3803">
            <w:pPr>
              <w:jc w:val="center"/>
              <w:rPr>
                <w:color w:val="000000"/>
              </w:rPr>
            </w:pPr>
            <w:r w:rsidRPr="00F9561F">
              <w:rPr>
                <w:color w:val="000000"/>
                <w:sz w:val="22"/>
              </w:rPr>
              <w:t>Локоть Ю. В.</w:t>
            </w:r>
          </w:p>
        </w:tc>
        <w:tc>
          <w:tcPr>
            <w:tcW w:w="4477" w:type="dxa"/>
            <w:vAlign w:val="center"/>
          </w:tcPr>
          <w:p w:rsidR="002F4D40" w:rsidRPr="00F9561F" w:rsidRDefault="002F4D40" w:rsidP="003F3803">
            <w:pPr>
              <w:ind w:left="-42"/>
              <w:jc w:val="both"/>
              <w:rPr>
                <w:color w:val="000000"/>
              </w:rPr>
            </w:pPr>
            <w:r w:rsidRPr="00F9561F">
              <w:rPr>
                <w:color w:val="000000"/>
                <w:sz w:val="22"/>
              </w:rPr>
              <w:t>Член предметной комиссии. Всероссийская олимпиада школьников по физике</w:t>
            </w:r>
          </w:p>
        </w:tc>
        <w:tc>
          <w:tcPr>
            <w:tcW w:w="3353" w:type="dxa"/>
            <w:vAlign w:val="center"/>
          </w:tcPr>
          <w:p w:rsidR="002F4D40" w:rsidRPr="00F9561F" w:rsidRDefault="002F4D40" w:rsidP="003F3803">
            <w:pPr>
              <w:jc w:val="both"/>
              <w:rPr>
                <w:color w:val="000000"/>
              </w:rPr>
            </w:pPr>
            <w:r w:rsidRPr="00F9561F">
              <w:rPr>
                <w:color w:val="000000"/>
                <w:sz w:val="22"/>
              </w:rPr>
              <w:t>Школьный и муниципальный</w:t>
            </w:r>
          </w:p>
        </w:tc>
      </w:tr>
    </w:tbl>
    <w:p w:rsidR="002F4D40" w:rsidRPr="003F3803" w:rsidRDefault="002F4D40" w:rsidP="003F3803">
      <w:pPr>
        <w:jc w:val="both"/>
        <w:rPr>
          <w:color w:val="C00000"/>
        </w:rPr>
      </w:pPr>
    </w:p>
    <w:p w:rsidR="002F4D40" w:rsidRPr="003F3803" w:rsidRDefault="002F4D40" w:rsidP="003F3803">
      <w:pPr>
        <w:shd w:val="clear" w:color="auto" w:fill="FFFFFF"/>
        <w:tabs>
          <w:tab w:val="left" w:pos="0"/>
        </w:tabs>
        <w:autoSpaceDE w:val="0"/>
        <w:autoSpaceDN w:val="0"/>
        <w:adjustRightInd w:val="0"/>
        <w:rPr>
          <w:b/>
          <w:bCs/>
          <w:color w:val="212121"/>
        </w:rPr>
      </w:pPr>
      <w:r w:rsidRPr="003F3803">
        <w:rPr>
          <w:b/>
          <w:bCs/>
          <w:color w:val="212121"/>
        </w:rPr>
        <w:tab/>
      </w:r>
      <w:r w:rsidRPr="003F3803">
        <w:rPr>
          <w:b/>
          <w:bCs/>
          <w:color w:val="212121"/>
          <w:lang w:val="en-US"/>
        </w:rPr>
        <w:t>IV</w:t>
      </w:r>
      <w:r w:rsidRPr="003F3803">
        <w:rPr>
          <w:b/>
          <w:bCs/>
          <w:color w:val="212121"/>
        </w:rPr>
        <w:t>. Работа с одаренными детьми</w:t>
      </w:r>
    </w:p>
    <w:p w:rsidR="002F4D40" w:rsidRPr="003F3803" w:rsidRDefault="002F4D40" w:rsidP="003F3803">
      <w:pPr>
        <w:shd w:val="clear" w:color="auto" w:fill="FFFFFF"/>
        <w:autoSpaceDE w:val="0"/>
        <w:autoSpaceDN w:val="0"/>
        <w:adjustRightInd w:val="0"/>
        <w:jc w:val="both"/>
        <w:rPr>
          <w:color w:val="212121"/>
        </w:rPr>
      </w:pPr>
    </w:p>
    <w:p w:rsidR="002F4D40" w:rsidRPr="003F3803" w:rsidRDefault="002F4D40" w:rsidP="003F3803">
      <w:pPr>
        <w:shd w:val="clear" w:color="auto" w:fill="FFFFFF"/>
        <w:autoSpaceDE w:val="0"/>
        <w:autoSpaceDN w:val="0"/>
        <w:adjustRightInd w:val="0"/>
        <w:ind w:firstLine="708"/>
        <w:jc w:val="both"/>
      </w:pPr>
      <w:r w:rsidRPr="003F3803">
        <w:rPr>
          <w:color w:val="212121"/>
        </w:rPr>
        <w:t xml:space="preserve">В системе работы школы – проведение олимпиад, способствующих выявлению одаренных детей. Победители школьных этапов олимпиад </w:t>
      </w:r>
      <w:r w:rsidRPr="003F3803">
        <w:t>принимают участие в городских и областных олимпиадах по информатике, математике, химии, биологии, географии.</w:t>
      </w:r>
    </w:p>
    <w:p w:rsidR="002F4D40" w:rsidRPr="003F3803" w:rsidRDefault="002F4D40" w:rsidP="003F3803">
      <w:pPr>
        <w:tabs>
          <w:tab w:val="left" w:pos="0"/>
        </w:tabs>
        <w:jc w:val="both"/>
        <w:rPr>
          <w:b/>
          <w:bCs/>
        </w:rPr>
      </w:pPr>
      <w:r w:rsidRPr="003F3803">
        <w:rPr>
          <w:b/>
          <w:bCs/>
        </w:rPr>
        <w:tab/>
        <w:t>Участие обучающихся в предметных олимпиадах, смотрах, конкурсах, конференциях. Результативность данного участия.</w:t>
      </w:r>
    </w:p>
    <w:p w:rsidR="002F4D40" w:rsidRPr="003F3803" w:rsidRDefault="002F4D40" w:rsidP="003F3803">
      <w:pPr>
        <w:jc w:val="center"/>
        <w:rPr>
          <w:b/>
          <w:bCs/>
        </w:rPr>
      </w:pPr>
    </w:p>
    <w:p w:rsidR="002F4D40" w:rsidRPr="003F3803" w:rsidRDefault="002F4D40" w:rsidP="003F3803">
      <w:pPr>
        <w:pStyle w:val="ListParagraph"/>
        <w:numPr>
          <w:ilvl w:val="0"/>
          <w:numId w:val="39"/>
        </w:numPr>
        <w:jc w:val="center"/>
        <w:rPr>
          <w:b/>
          <w:bCs/>
          <w:sz w:val="24"/>
          <w:szCs w:val="24"/>
        </w:rPr>
      </w:pPr>
      <w:r w:rsidRPr="003F3803">
        <w:rPr>
          <w:b/>
          <w:bCs/>
          <w:sz w:val="24"/>
          <w:szCs w:val="24"/>
        </w:rPr>
        <w:t xml:space="preserve">Итоги  Всероссийской предметной олимпиады школьников </w:t>
      </w:r>
    </w:p>
    <w:p w:rsidR="002F4D40" w:rsidRPr="003F3803" w:rsidRDefault="002F4D40" w:rsidP="003F3803">
      <w:pPr>
        <w:jc w:val="center"/>
        <w:rPr>
          <w:b/>
          <w:bCs/>
        </w:rPr>
      </w:pPr>
      <w:r w:rsidRPr="003F3803">
        <w:rPr>
          <w:b/>
          <w:bCs/>
        </w:rPr>
        <w:t>в 2015-2016 учебном году</w:t>
      </w:r>
    </w:p>
    <w:p w:rsidR="002F4D40" w:rsidRPr="003F3803" w:rsidRDefault="002F4D40" w:rsidP="003F3803">
      <w:pPr>
        <w:jc w:val="center"/>
        <w:rPr>
          <w:b/>
          <w:b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2693"/>
        <w:gridCol w:w="2410"/>
        <w:gridCol w:w="2057"/>
      </w:tblGrid>
      <w:tr w:rsidR="002F4D40" w:rsidRPr="003F3803">
        <w:tc>
          <w:tcPr>
            <w:tcW w:w="2410" w:type="dxa"/>
            <w:vAlign w:val="center"/>
          </w:tcPr>
          <w:p w:rsidR="002F4D40" w:rsidRPr="003F3803" w:rsidRDefault="002F4D40" w:rsidP="003F3803">
            <w:pPr>
              <w:jc w:val="center"/>
              <w:rPr>
                <w:b/>
                <w:bCs/>
              </w:rPr>
            </w:pPr>
            <w:r w:rsidRPr="003F3803">
              <w:rPr>
                <w:b/>
                <w:bCs/>
              </w:rPr>
              <w:t>Этап</w:t>
            </w:r>
          </w:p>
        </w:tc>
        <w:tc>
          <w:tcPr>
            <w:tcW w:w="2693" w:type="dxa"/>
            <w:vAlign w:val="center"/>
          </w:tcPr>
          <w:p w:rsidR="002F4D40" w:rsidRPr="003F3803" w:rsidRDefault="002F4D40" w:rsidP="003F3803">
            <w:pPr>
              <w:jc w:val="center"/>
              <w:rPr>
                <w:b/>
                <w:bCs/>
              </w:rPr>
            </w:pPr>
            <w:r w:rsidRPr="003F3803">
              <w:rPr>
                <w:b/>
                <w:bCs/>
              </w:rPr>
              <w:t>Предмет</w:t>
            </w:r>
          </w:p>
        </w:tc>
        <w:tc>
          <w:tcPr>
            <w:tcW w:w="2410" w:type="dxa"/>
          </w:tcPr>
          <w:p w:rsidR="002F4D40" w:rsidRPr="003F3803" w:rsidRDefault="002F4D40" w:rsidP="003F3803">
            <w:pPr>
              <w:jc w:val="center"/>
              <w:rPr>
                <w:b/>
                <w:bCs/>
              </w:rPr>
            </w:pPr>
            <w:r w:rsidRPr="003F3803">
              <w:rPr>
                <w:b/>
                <w:bCs/>
              </w:rPr>
              <w:t>Количество</w:t>
            </w:r>
          </w:p>
          <w:p w:rsidR="002F4D40" w:rsidRPr="003F3803" w:rsidRDefault="002F4D40" w:rsidP="003F3803">
            <w:pPr>
              <w:jc w:val="center"/>
              <w:rPr>
                <w:b/>
                <w:bCs/>
              </w:rPr>
            </w:pPr>
            <w:r w:rsidRPr="003F3803">
              <w:rPr>
                <w:b/>
                <w:bCs/>
              </w:rPr>
              <w:t>победителей</w:t>
            </w:r>
          </w:p>
        </w:tc>
        <w:tc>
          <w:tcPr>
            <w:tcW w:w="2057" w:type="dxa"/>
          </w:tcPr>
          <w:p w:rsidR="002F4D40" w:rsidRPr="003F3803" w:rsidRDefault="002F4D40" w:rsidP="003F3803">
            <w:pPr>
              <w:jc w:val="center"/>
              <w:rPr>
                <w:b/>
                <w:bCs/>
              </w:rPr>
            </w:pPr>
            <w:r w:rsidRPr="003F3803">
              <w:rPr>
                <w:b/>
                <w:bCs/>
              </w:rPr>
              <w:t xml:space="preserve">Количество призеров     </w:t>
            </w:r>
          </w:p>
        </w:tc>
      </w:tr>
      <w:tr w:rsidR="002F4D40" w:rsidRPr="003F3803">
        <w:tc>
          <w:tcPr>
            <w:tcW w:w="2410" w:type="dxa"/>
            <w:vMerge w:val="restart"/>
            <w:vAlign w:val="center"/>
          </w:tcPr>
          <w:p w:rsidR="002F4D40" w:rsidRPr="003F3803" w:rsidRDefault="002F4D40" w:rsidP="003F3803">
            <w:pPr>
              <w:jc w:val="center"/>
            </w:pPr>
            <w:r w:rsidRPr="003F3803">
              <w:rPr>
                <w:b/>
                <w:bCs/>
              </w:rPr>
              <w:t>I (школьный)</w:t>
            </w:r>
          </w:p>
        </w:tc>
        <w:tc>
          <w:tcPr>
            <w:tcW w:w="2693" w:type="dxa"/>
          </w:tcPr>
          <w:p w:rsidR="002F4D40" w:rsidRPr="003F3803" w:rsidRDefault="002F4D40" w:rsidP="003F3803">
            <w:r w:rsidRPr="003F3803">
              <w:t>Математика</w:t>
            </w:r>
          </w:p>
        </w:tc>
        <w:tc>
          <w:tcPr>
            <w:tcW w:w="2410" w:type="dxa"/>
          </w:tcPr>
          <w:p w:rsidR="002F4D40" w:rsidRPr="003F3803" w:rsidRDefault="002F4D40" w:rsidP="003F3803">
            <w:pPr>
              <w:jc w:val="center"/>
            </w:pPr>
            <w:r w:rsidRPr="003F3803">
              <w:t>6</w:t>
            </w:r>
          </w:p>
        </w:tc>
        <w:tc>
          <w:tcPr>
            <w:tcW w:w="2057" w:type="dxa"/>
          </w:tcPr>
          <w:p w:rsidR="002F4D40" w:rsidRPr="003F3803" w:rsidRDefault="002F4D40" w:rsidP="003F3803">
            <w:pPr>
              <w:jc w:val="center"/>
            </w:pPr>
            <w:r w:rsidRPr="003F3803">
              <w:t>11</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География</w:t>
            </w:r>
          </w:p>
        </w:tc>
        <w:tc>
          <w:tcPr>
            <w:tcW w:w="2410" w:type="dxa"/>
          </w:tcPr>
          <w:p w:rsidR="002F4D40" w:rsidRPr="003F3803" w:rsidRDefault="002F4D40" w:rsidP="003F3803">
            <w:pPr>
              <w:jc w:val="center"/>
            </w:pPr>
            <w:r w:rsidRPr="003F3803">
              <w:t>6</w:t>
            </w:r>
          </w:p>
        </w:tc>
        <w:tc>
          <w:tcPr>
            <w:tcW w:w="2057" w:type="dxa"/>
          </w:tcPr>
          <w:p w:rsidR="002F4D40" w:rsidRPr="003F3803" w:rsidRDefault="002F4D40" w:rsidP="003F3803">
            <w:pPr>
              <w:jc w:val="center"/>
            </w:pPr>
            <w:r w:rsidRPr="003F3803">
              <w:t>12</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Химия</w:t>
            </w:r>
          </w:p>
        </w:tc>
        <w:tc>
          <w:tcPr>
            <w:tcW w:w="2410" w:type="dxa"/>
          </w:tcPr>
          <w:p w:rsidR="002F4D40" w:rsidRPr="003F3803" w:rsidRDefault="002F4D40" w:rsidP="003F3803">
            <w:pPr>
              <w:jc w:val="center"/>
            </w:pPr>
            <w:r w:rsidRPr="003F3803">
              <w:t>2</w:t>
            </w:r>
          </w:p>
        </w:tc>
        <w:tc>
          <w:tcPr>
            <w:tcW w:w="2057" w:type="dxa"/>
          </w:tcPr>
          <w:p w:rsidR="002F4D40" w:rsidRPr="003F3803" w:rsidRDefault="002F4D40" w:rsidP="003F3803">
            <w:pPr>
              <w:jc w:val="center"/>
            </w:pPr>
            <w:r w:rsidRPr="003F3803">
              <w:t>5</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Физика</w:t>
            </w:r>
          </w:p>
        </w:tc>
        <w:tc>
          <w:tcPr>
            <w:tcW w:w="2410" w:type="dxa"/>
          </w:tcPr>
          <w:p w:rsidR="002F4D40" w:rsidRPr="003F3803" w:rsidRDefault="002F4D40" w:rsidP="003F3803">
            <w:pPr>
              <w:jc w:val="center"/>
            </w:pPr>
            <w:r w:rsidRPr="003F3803">
              <w:t>2</w:t>
            </w:r>
          </w:p>
        </w:tc>
        <w:tc>
          <w:tcPr>
            <w:tcW w:w="2057" w:type="dxa"/>
          </w:tcPr>
          <w:p w:rsidR="002F4D40" w:rsidRPr="003F3803" w:rsidRDefault="002F4D40" w:rsidP="003F3803">
            <w:pPr>
              <w:jc w:val="center"/>
            </w:pPr>
            <w:r w:rsidRPr="003F3803">
              <w:t>4</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 xml:space="preserve">Экология </w:t>
            </w:r>
          </w:p>
        </w:tc>
        <w:tc>
          <w:tcPr>
            <w:tcW w:w="2410" w:type="dxa"/>
          </w:tcPr>
          <w:p w:rsidR="002F4D40" w:rsidRPr="003F3803" w:rsidRDefault="002F4D40" w:rsidP="003F3803">
            <w:pPr>
              <w:jc w:val="center"/>
            </w:pPr>
            <w:r w:rsidRPr="003F3803">
              <w:t>3</w:t>
            </w:r>
          </w:p>
        </w:tc>
        <w:tc>
          <w:tcPr>
            <w:tcW w:w="2057" w:type="dxa"/>
          </w:tcPr>
          <w:p w:rsidR="002F4D40" w:rsidRPr="003F3803" w:rsidRDefault="002F4D40" w:rsidP="003F3803">
            <w:pPr>
              <w:jc w:val="center"/>
            </w:pPr>
            <w:r w:rsidRPr="003F3803">
              <w:t>8</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 xml:space="preserve">Биология </w:t>
            </w:r>
          </w:p>
        </w:tc>
        <w:tc>
          <w:tcPr>
            <w:tcW w:w="2410" w:type="dxa"/>
          </w:tcPr>
          <w:p w:rsidR="002F4D40" w:rsidRPr="003F3803" w:rsidRDefault="002F4D40" w:rsidP="003F3803">
            <w:pPr>
              <w:jc w:val="center"/>
            </w:pPr>
            <w:r w:rsidRPr="003F3803">
              <w:t>6</w:t>
            </w:r>
          </w:p>
        </w:tc>
        <w:tc>
          <w:tcPr>
            <w:tcW w:w="2057" w:type="dxa"/>
          </w:tcPr>
          <w:p w:rsidR="002F4D40" w:rsidRPr="003F3803" w:rsidRDefault="002F4D40" w:rsidP="003F3803">
            <w:pPr>
              <w:jc w:val="center"/>
            </w:pPr>
            <w:r w:rsidRPr="003F3803">
              <w:t>12</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Информатика</w:t>
            </w:r>
          </w:p>
        </w:tc>
        <w:tc>
          <w:tcPr>
            <w:tcW w:w="2410" w:type="dxa"/>
          </w:tcPr>
          <w:p w:rsidR="002F4D40" w:rsidRPr="003F3803" w:rsidRDefault="002F4D40" w:rsidP="003F3803">
            <w:pPr>
              <w:jc w:val="center"/>
            </w:pPr>
            <w:r w:rsidRPr="003F3803">
              <w:t>-</w:t>
            </w:r>
          </w:p>
        </w:tc>
        <w:tc>
          <w:tcPr>
            <w:tcW w:w="2057" w:type="dxa"/>
          </w:tcPr>
          <w:p w:rsidR="002F4D40" w:rsidRPr="003F3803" w:rsidRDefault="002F4D40" w:rsidP="003F3803">
            <w:pPr>
              <w:jc w:val="center"/>
            </w:pPr>
            <w:r w:rsidRPr="003F3803">
              <w:t>2</w:t>
            </w:r>
          </w:p>
        </w:tc>
      </w:tr>
      <w:tr w:rsidR="002F4D40" w:rsidRPr="003F3803">
        <w:trPr>
          <w:trHeight w:val="252"/>
        </w:trPr>
        <w:tc>
          <w:tcPr>
            <w:tcW w:w="2410" w:type="dxa"/>
            <w:vMerge w:val="restart"/>
            <w:vAlign w:val="center"/>
          </w:tcPr>
          <w:p w:rsidR="002F4D40" w:rsidRPr="003F3803" w:rsidRDefault="002F4D40" w:rsidP="003F3803">
            <w:pPr>
              <w:jc w:val="center"/>
            </w:pPr>
            <w:r w:rsidRPr="003F3803">
              <w:rPr>
                <w:b/>
                <w:bCs/>
              </w:rPr>
              <w:t>II (муниципальный)</w:t>
            </w:r>
          </w:p>
        </w:tc>
        <w:tc>
          <w:tcPr>
            <w:tcW w:w="2693" w:type="dxa"/>
          </w:tcPr>
          <w:p w:rsidR="002F4D40" w:rsidRPr="003F3803" w:rsidRDefault="002F4D40" w:rsidP="003F3803">
            <w:r w:rsidRPr="003F3803">
              <w:t>Химия</w:t>
            </w:r>
          </w:p>
        </w:tc>
        <w:tc>
          <w:tcPr>
            <w:tcW w:w="2410" w:type="dxa"/>
          </w:tcPr>
          <w:p w:rsidR="002F4D40" w:rsidRPr="003F3803" w:rsidRDefault="002F4D40" w:rsidP="003F3803">
            <w:pPr>
              <w:jc w:val="center"/>
            </w:pPr>
            <w:r w:rsidRPr="003F3803">
              <w:t>-</w:t>
            </w:r>
          </w:p>
        </w:tc>
        <w:tc>
          <w:tcPr>
            <w:tcW w:w="2057" w:type="dxa"/>
          </w:tcPr>
          <w:p w:rsidR="002F4D40" w:rsidRPr="003F3803" w:rsidRDefault="002F4D40" w:rsidP="003F3803">
            <w:pPr>
              <w:jc w:val="center"/>
            </w:pPr>
            <w:r w:rsidRPr="003F3803">
              <w:t>3</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 xml:space="preserve">Экология </w:t>
            </w:r>
          </w:p>
        </w:tc>
        <w:tc>
          <w:tcPr>
            <w:tcW w:w="2410" w:type="dxa"/>
          </w:tcPr>
          <w:p w:rsidR="002F4D40" w:rsidRPr="003F3803" w:rsidRDefault="002F4D40" w:rsidP="003F3803">
            <w:pPr>
              <w:jc w:val="center"/>
            </w:pPr>
            <w:r w:rsidRPr="003F3803">
              <w:t>-</w:t>
            </w:r>
          </w:p>
        </w:tc>
        <w:tc>
          <w:tcPr>
            <w:tcW w:w="2057" w:type="dxa"/>
          </w:tcPr>
          <w:p w:rsidR="002F4D40" w:rsidRPr="003F3803" w:rsidRDefault="002F4D40" w:rsidP="003F3803">
            <w:pPr>
              <w:jc w:val="center"/>
            </w:pPr>
            <w:r w:rsidRPr="003F3803">
              <w:t>7</w:t>
            </w:r>
          </w:p>
        </w:tc>
      </w:tr>
      <w:tr w:rsidR="002F4D40" w:rsidRPr="003F3803">
        <w:tc>
          <w:tcPr>
            <w:tcW w:w="2410" w:type="dxa"/>
            <w:vMerge/>
            <w:vAlign w:val="center"/>
          </w:tcPr>
          <w:p w:rsidR="002F4D40" w:rsidRPr="003F3803" w:rsidRDefault="002F4D40" w:rsidP="003F3803">
            <w:pPr>
              <w:jc w:val="center"/>
            </w:pPr>
          </w:p>
        </w:tc>
        <w:tc>
          <w:tcPr>
            <w:tcW w:w="2693" w:type="dxa"/>
          </w:tcPr>
          <w:p w:rsidR="002F4D40" w:rsidRPr="003F3803" w:rsidRDefault="002F4D40" w:rsidP="003F3803">
            <w:r w:rsidRPr="003F3803">
              <w:t>Биология</w:t>
            </w:r>
          </w:p>
        </w:tc>
        <w:tc>
          <w:tcPr>
            <w:tcW w:w="2410" w:type="dxa"/>
          </w:tcPr>
          <w:p w:rsidR="002F4D40" w:rsidRPr="003F3803" w:rsidRDefault="002F4D40" w:rsidP="003F3803">
            <w:pPr>
              <w:jc w:val="center"/>
            </w:pPr>
            <w:r w:rsidRPr="003F3803">
              <w:t>2</w:t>
            </w:r>
          </w:p>
        </w:tc>
        <w:tc>
          <w:tcPr>
            <w:tcW w:w="2057" w:type="dxa"/>
          </w:tcPr>
          <w:p w:rsidR="002F4D40" w:rsidRPr="003F3803" w:rsidRDefault="002F4D40" w:rsidP="003F3803">
            <w:pPr>
              <w:jc w:val="center"/>
            </w:pPr>
            <w:r w:rsidRPr="003F3803">
              <w:t>2</w:t>
            </w:r>
          </w:p>
        </w:tc>
      </w:tr>
    </w:tbl>
    <w:p w:rsidR="002F4D40" w:rsidRPr="003F3803" w:rsidRDefault="002F4D40" w:rsidP="003F3803">
      <w:pPr>
        <w:ind w:firstLine="567"/>
        <w:jc w:val="both"/>
      </w:pPr>
    </w:p>
    <w:p w:rsidR="002F4D40" w:rsidRPr="003F3803" w:rsidRDefault="002F4D40" w:rsidP="003F3803">
      <w:pPr>
        <w:ind w:firstLine="567"/>
        <w:jc w:val="both"/>
      </w:pPr>
      <w:r w:rsidRPr="003F3803">
        <w:t xml:space="preserve">Данные по предметам, количеству участников, победителей и призёров </w:t>
      </w:r>
      <w:r w:rsidRPr="003F3803">
        <w:rPr>
          <w:b/>
          <w:bCs/>
          <w:lang w:val="en-US"/>
        </w:rPr>
        <w:t>II</w:t>
      </w:r>
      <w:r w:rsidRPr="003F3803">
        <w:rPr>
          <w:b/>
          <w:bCs/>
        </w:rPr>
        <w:t xml:space="preserve"> (муниципального) этапа</w:t>
      </w:r>
      <w:r w:rsidRPr="003F3803">
        <w:t xml:space="preserve"> всероссийской олимпиады школьников предметов естественно-математического цикла:</w:t>
      </w:r>
    </w:p>
    <w:p w:rsidR="002F4D40" w:rsidRPr="003F3803" w:rsidRDefault="002F4D40" w:rsidP="003F3803">
      <w:pPr>
        <w:ind w:firstLine="567"/>
        <w:jc w:val="both"/>
        <w:rPr>
          <w:i/>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25"/>
        <w:gridCol w:w="1062"/>
        <w:gridCol w:w="993"/>
        <w:gridCol w:w="992"/>
        <w:gridCol w:w="1134"/>
        <w:gridCol w:w="1080"/>
      </w:tblGrid>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Математика</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Align w:val="center"/>
          </w:tcPr>
          <w:p w:rsidR="002F4D40" w:rsidRPr="00F9561F" w:rsidRDefault="002F4D40" w:rsidP="003F3803">
            <w:pPr>
              <w:pStyle w:val="a"/>
              <w:snapToGrid w:val="0"/>
              <w:jc w:val="center"/>
            </w:pPr>
            <w:r w:rsidRPr="00F9561F">
              <w:rPr>
                <w:sz w:val="22"/>
                <w:szCs w:val="22"/>
              </w:rPr>
              <w:t>3</w:t>
            </w:r>
          </w:p>
        </w:tc>
        <w:tc>
          <w:tcPr>
            <w:tcW w:w="993" w:type="dxa"/>
            <w:vAlign w:val="center"/>
          </w:tcPr>
          <w:p w:rsidR="002F4D40" w:rsidRPr="00F9561F" w:rsidRDefault="002F4D40" w:rsidP="003F3803">
            <w:pPr>
              <w:pStyle w:val="a"/>
              <w:snapToGrid w:val="0"/>
              <w:jc w:val="center"/>
            </w:pPr>
            <w:r w:rsidRPr="00F9561F">
              <w:rPr>
                <w:sz w:val="22"/>
                <w:szCs w:val="22"/>
              </w:rPr>
              <w:t>2</w:t>
            </w:r>
          </w:p>
        </w:tc>
        <w:tc>
          <w:tcPr>
            <w:tcW w:w="992" w:type="dxa"/>
            <w:vAlign w:val="center"/>
          </w:tcPr>
          <w:p w:rsidR="002F4D40" w:rsidRPr="00F9561F" w:rsidRDefault="002F4D40" w:rsidP="003F3803">
            <w:pPr>
              <w:pStyle w:val="a"/>
              <w:snapToGrid w:val="0"/>
              <w:jc w:val="center"/>
            </w:pPr>
            <w:r w:rsidRPr="00F9561F">
              <w:rPr>
                <w:sz w:val="22"/>
                <w:szCs w:val="22"/>
              </w:rPr>
              <w:t>3</w:t>
            </w:r>
          </w:p>
        </w:tc>
        <w:tc>
          <w:tcPr>
            <w:tcW w:w="1134" w:type="dxa"/>
            <w:vAlign w:val="center"/>
          </w:tcPr>
          <w:p w:rsidR="002F4D40" w:rsidRPr="00F9561F" w:rsidRDefault="002F4D40" w:rsidP="003F3803">
            <w:pPr>
              <w:pStyle w:val="a"/>
              <w:snapToGrid w:val="0"/>
              <w:jc w:val="center"/>
            </w:pPr>
            <w:r w:rsidRPr="00F9561F">
              <w:rPr>
                <w:sz w:val="22"/>
                <w:szCs w:val="22"/>
              </w:rPr>
              <w:t>3</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2</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Экология</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Merge w:val="restart"/>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r w:rsidRPr="00F9561F">
              <w:rPr>
                <w:sz w:val="22"/>
                <w:szCs w:val="22"/>
              </w:rPr>
              <w:t>2</w:t>
            </w:r>
          </w:p>
        </w:tc>
        <w:tc>
          <w:tcPr>
            <w:tcW w:w="992" w:type="dxa"/>
            <w:vAlign w:val="center"/>
          </w:tcPr>
          <w:p w:rsidR="002F4D40" w:rsidRPr="00F9561F" w:rsidRDefault="002F4D40" w:rsidP="003F3803">
            <w:pPr>
              <w:pStyle w:val="a"/>
              <w:snapToGrid w:val="0"/>
              <w:jc w:val="center"/>
            </w:pPr>
            <w:r w:rsidRPr="00F9561F">
              <w:rPr>
                <w:sz w:val="22"/>
                <w:szCs w:val="22"/>
              </w:rPr>
              <w:t>1</w:t>
            </w:r>
          </w:p>
        </w:tc>
        <w:tc>
          <w:tcPr>
            <w:tcW w:w="1134" w:type="dxa"/>
            <w:vAlign w:val="center"/>
          </w:tcPr>
          <w:p w:rsidR="002F4D40" w:rsidRPr="00F9561F" w:rsidRDefault="002F4D40" w:rsidP="003F3803">
            <w:pPr>
              <w:pStyle w:val="a"/>
              <w:snapToGrid w:val="0"/>
              <w:jc w:val="center"/>
            </w:pPr>
            <w:r w:rsidRPr="00F9561F">
              <w:rPr>
                <w:sz w:val="22"/>
                <w:szCs w:val="22"/>
              </w:rPr>
              <w:t>2</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2</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Merge/>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Merge/>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r w:rsidRPr="00F9561F">
              <w:rPr>
                <w:sz w:val="22"/>
                <w:szCs w:val="22"/>
              </w:rPr>
              <w:t>2</w:t>
            </w:r>
          </w:p>
        </w:tc>
        <w:tc>
          <w:tcPr>
            <w:tcW w:w="992" w:type="dxa"/>
            <w:vAlign w:val="center"/>
          </w:tcPr>
          <w:p w:rsidR="002F4D40" w:rsidRPr="00F9561F" w:rsidRDefault="002F4D40" w:rsidP="003F3803">
            <w:pPr>
              <w:pStyle w:val="a"/>
              <w:snapToGrid w:val="0"/>
              <w:jc w:val="center"/>
            </w:pPr>
            <w:r w:rsidRPr="00F9561F">
              <w:rPr>
                <w:sz w:val="22"/>
                <w:szCs w:val="22"/>
              </w:rPr>
              <w:t>1</w:t>
            </w:r>
          </w:p>
        </w:tc>
        <w:tc>
          <w:tcPr>
            <w:tcW w:w="1134" w:type="dxa"/>
            <w:vAlign w:val="center"/>
          </w:tcPr>
          <w:p w:rsidR="002F4D40" w:rsidRPr="00F9561F" w:rsidRDefault="002F4D40" w:rsidP="003F3803">
            <w:pPr>
              <w:pStyle w:val="a"/>
              <w:snapToGrid w:val="0"/>
              <w:jc w:val="center"/>
            </w:pPr>
            <w:r w:rsidRPr="00F9561F">
              <w:rPr>
                <w:sz w:val="22"/>
                <w:szCs w:val="22"/>
              </w:rPr>
              <w:t>2</w:t>
            </w:r>
          </w:p>
        </w:tc>
        <w:tc>
          <w:tcPr>
            <w:tcW w:w="1080" w:type="dxa"/>
            <w:vAlign w:val="center"/>
          </w:tcPr>
          <w:p w:rsidR="002F4D40" w:rsidRPr="00F9561F" w:rsidRDefault="002F4D40" w:rsidP="003F3803">
            <w:pPr>
              <w:pStyle w:val="a"/>
              <w:snapToGrid w:val="0"/>
              <w:jc w:val="center"/>
            </w:pPr>
            <w:r w:rsidRPr="00F9561F">
              <w:rPr>
                <w:sz w:val="22"/>
                <w:szCs w:val="22"/>
              </w:rPr>
              <w:t>2</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Информатика и ИКТ</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Биология</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Align w:val="center"/>
          </w:tcPr>
          <w:p w:rsidR="002F4D40" w:rsidRPr="00F9561F" w:rsidRDefault="002F4D40" w:rsidP="003F3803">
            <w:pPr>
              <w:pStyle w:val="a"/>
              <w:snapToGrid w:val="0"/>
              <w:jc w:val="center"/>
            </w:pPr>
            <w:r w:rsidRPr="00F9561F">
              <w:rPr>
                <w:sz w:val="22"/>
                <w:szCs w:val="22"/>
              </w:rPr>
              <w:t>3</w:t>
            </w:r>
          </w:p>
        </w:tc>
        <w:tc>
          <w:tcPr>
            <w:tcW w:w="993" w:type="dxa"/>
            <w:vAlign w:val="center"/>
          </w:tcPr>
          <w:p w:rsidR="002F4D40" w:rsidRPr="00F9561F" w:rsidRDefault="002F4D40" w:rsidP="003F3803">
            <w:pPr>
              <w:pStyle w:val="a"/>
              <w:snapToGrid w:val="0"/>
              <w:jc w:val="center"/>
            </w:pPr>
            <w:r w:rsidRPr="00F9561F">
              <w:rPr>
                <w:sz w:val="22"/>
                <w:szCs w:val="22"/>
              </w:rPr>
              <w:t>3</w:t>
            </w:r>
          </w:p>
        </w:tc>
        <w:tc>
          <w:tcPr>
            <w:tcW w:w="992" w:type="dxa"/>
            <w:vAlign w:val="center"/>
          </w:tcPr>
          <w:p w:rsidR="002F4D40" w:rsidRPr="00F9561F" w:rsidRDefault="002F4D40" w:rsidP="003F3803">
            <w:pPr>
              <w:pStyle w:val="a"/>
              <w:snapToGrid w:val="0"/>
              <w:jc w:val="center"/>
            </w:pPr>
            <w:r w:rsidRPr="00F9561F">
              <w:rPr>
                <w:sz w:val="22"/>
                <w:szCs w:val="22"/>
              </w:rPr>
              <w:t>3</w:t>
            </w:r>
          </w:p>
        </w:tc>
        <w:tc>
          <w:tcPr>
            <w:tcW w:w="1134" w:type="dxa"/>
            <w:vAlign w:val="center"/>
          </w:tcPr>
          <w:p w:rsidR="002F4D40" w:rsidRPr="00F9561F" w:rsidRDefault="002F4D40" w:rsidP="003F3803">
            <w:pPr>
              <w:pStyle w:val="a"/>
              <w:snapToGrid w:val="0"/>
              <w:jc w:val="center"/>
            </w:pPr>
            <w:r w:rsidRPr="00F9561F">
              <w:rPr>
                <w:sz w:val="22"/>
                <w:szCs w:val="22"/>
              </w:rPr>
              <w:t>2</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3</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Align w:val="center"/>
          </w:tcPr>
          <w:p w:rsidR="002F4D40" w:rsidRPr="00F9561F" w:rsidRDefault="002F4D40" w:rsidP="003F3803">
            <w:pPr>
              <w:pStyle w:val="a"/>
              <w:snapToGrid w:val="0"/>
              <w:jc w:val="center"/>
            </w:pPr>
            <w:r w:rsidRPr="00F9561F">
              <w:rPr>
                <w:sz w:val="22"/>
                <w:szCs w:val="22"/>
              </w:rPr>
              <w:t>1</w:t>
            </w:r>
          </w:p>
        </w:tc>
        <w:tc>
          <w:tcPr>
            <w:tcW w:w="993" w:type="dxa"/>
            <w:vAlign w:val="center"/>
          </w:tcPr>
          <w:p w:rsidR="002F4D40" w:rsidRPr="00F9561F" w:rsidRDefault="002F4D40" w:rsidP="003F3803">
            <w:pPr>
              <w:pStyle w:val="a"/>
              <w:snapToGrid w:val="0"/>
              <w:jc w:val="center"/>
            </w:pPr>
            <w:r w:rsidRPr="00F9561F">
              <w:rPr>
                <w:sz w:val="22"/>
                <w:szCs w:val="22"/>
              </w:rPr>
              <w:t>1</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1</w:t>
            </w:r>
          </w:p>
        </w:tc>
        <w:tc>
          <w:tcPr>
            <w:tcW w:w="1080" w:type="dxa"/>
            <w:vAlign w:val="center"/>
          </w:tcPr>
          <w:p w:rsidR="002F4D40" w:rsidRPr="00F9561F" w:rsidRDefault="002F4D40" w:rsidP="003F3803">
            <w:pPr>
              <w:pStyle w:val="a"/>
              <w:snapToGrid w:val="0"/>
              <w:jc w:val="center"/>
            </w:pPr>
            <w:r w:rsidRPr="00F9561F">
              <w:rPr>
                <w:sz w:val="22"/>
                <w:szCs w:val="22"/>
              </w:rPr>
              <w:t>1</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Физика</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3</w:t>
            </w:r>
          </w:p>
        </w:tc>
        <w:tc>
          <w:tcPr>
            <w:tcW w:w="992" w:type="dxa"/>
            <w:vAlign w:val="center"/>
          </w:tcPr>
          <w:p w:rsidR="002F4D40" w:rsidRPr="00F9561F" w:rsidRDefault="002F4D40" w:rsidP="003F3803">
            <w:pPr>
              <w:pStyle w:val="a"/>
              <w:snapToGrid w:val="0"/>
              <w:jc w:val="center"/>
            </w:pPr>
            <w:r w:rsidRPr="00F9561F">
              <w:rPr>
                <w:sz w:val="22"/>
                <w:szCs w:val="22"/>
              </w:rPr>
              <w:t>1</w:t>
            </w:r>
          </w:p>
        </w:tc>
        <w:tc>
          <w:tcPr>
            <w:tcW w:w="1134" w:type="dxa"/>
            <w:vAlign w:val="center"/>
          </w:tcPr>
          <w:p w:rsidR="002F4D40" w:rsidRPr="00F9561F" w:rsidRDefault="002F4D40" w:rsidP="003F3803">
            <w:pPr>
              <w:pStyle w:val="a"/>
              <w:snapToGrid w:val="0"/>
              <w:jc w:val="center"/>
            </w:pPr>
            <w:r w:rsidRPr="00F9561F">
              <w:rPr>
                <w:sz w:val="22"/>
                <w:szCs w:val="22"/>
              </w:rPr>
              <w:t>1</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1</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География</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Align w:val="center"/>
          </w:tcPr>
          <w:p w:rsidR="002F4D40" w:rsidRPr="00F9561F" w:rsidRDefault="002F4D40" w:rsidP="003F3803">
            <w:pPr>
              <w:pStyle w:val="a"/>
              <w:snapToGrid w:val="0"/>
              <w:jc w:val="center"/>
            </w:pPr>
            <w:r w:rsidRPr="00F9561F">
              <w:rPr>
                <w:sz w:val="22"/>
                <w:szCs w:val="22"/>
              </w:rPr>
              <w:t>3</w:t>
            </w:r>
          </w:p>
        </w:tc>
        <w:tc>
          <w:tcPr>
            <w:tcW w:w="993" w:type="dxa"/>
            <w:vAlign w:val="center"/>
          </w:tcPr>
          <w:p w:rsidR="002F4D40" w:rsidRPr="00F9561F" w:rsidRDefault="002F4D40" w:rsidP="003F3803">
            <w:pPr>
              <w:pStyle w:val="a"/>
              <w:snapToGrid w:val="0"/>
              <w:jc w:val="center"/>
            </w:pPr>
            <w:r w:rsidRPr="00F9561F">
              <w:rPr>
                <w:sz w:val="22"/>
                <w:szCs w:val="22"/>
              </w:rPr>
              <w:t>3</w:t>
            </w:r>
          </w:p>
        </w:tc>
        <w:tc>
          <w:tcPr>
            <w:tcW w:w="992" w:type="dxa"/>
            <w:vAlign w:val="center"/>
          </w:tcPr>
          <w:p w:rsidR="002F4D40" w:rsidRPr="00F9561F" w:rsidRDefault="002F4D40" w:rsidP="003F3803">
            <w:pPr>
              <w:pStyle w:val="a"/>
              <w:snapToGrid w:val="0"/>
              <w:jc w:val="center"/>
            </w:pPr>
            <w:r w:rsidRPr="00F9561F">
              <w:rPr>
                <w:sz w:val="22"/>
                <w:szCs w:val="22"/>
              </w:rPr>
              <w:t>3</w:t>
            </w:r>
          </w:p>
        </w:tc>
        <w:tc>
          <w:tcPr>
            <w:tcW w:w="1134" w:type="dxa"/>
            <w:vAlign w:val="center"/>
          </w:tcPr>
          <w:p w:rsidR="002F4D40" w:rsidRPr="00F9561F" w:rsidRDefault="002F4D40" w:rsidP="003F3803">
            <w:pPr>
              <w:pStyle w:val="a"/>
              <w:snapToGrid w:val="0"/>
              <w:jc w:val="center"/>
            </w:pPr>
            <w:r w:rsidRPr="00F9561F">
              <w:rPr>
                <w:sz w:val="22"/>
                <w:szCs w:val="22"/>
              </w:rPr>
              <w:t>3</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2</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Align w:val="center"/>
          </w:tcPr>
          <w:p w:rsidR="002F4D40" w:rsidRPr="00F9561F" w:rsidRDefault="002F4D40" w:rsidP="003F3803">
            <w:pPr>
              <w:pStyle w:val="a"/>
              <w:snapToGrid w:val="0"/>
              <w:jc w:val="center"/>
            </w:pPr>
            <w:r w:rsidRPr="00F9561F">
              <w:rPr>
                <w:sz w:val="22"/>
                <w:szCs w:val="22"/>
              </w:rPr>
              <w:t>-</w:t>
            </w: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shd w:val="clear" w:color="auto" w:fill="CCFFFF"/>
            <w:vAlign w:val="center"/>
          </w:tcPr>
          <w:p w:rsidR="002F4D40" w:rsidRPr="00F9561F" w:rsidRDefault="002F4D40" w:rsidP="003F3803">
            <w:pPr>
              <w:pStyle w:val="a"/>
              <w:snapToGrid w:val="0"/>
              <w:jc w:val="both"/>
            </w:pPr>
            <w:r w:rsidRPr="00F9561F">
              <w:rPr>
                <w:b/>
                <w:sz w:val="22"/>
                <w:szCs w:val="22"/>
              </w:rPr>
              <w:t>Химия</w:t>
            </w:r>
          </w:p>
        </w:tc>
        <w:tc>
          <w:tcPr>
            <w:tcW w:w="1062" w:type="dxa"/>
            <w:shd w:val="clear" w:color="auto" w:fill="CCFFFF"/>
            <w:vAlign w:val="center"/>
          </w:tcPr>
          <w:p w:rsidR="002F4D40" w:rsidRPr="00F9561F" w:rsidRDefault="002F4D40" w:rsidP="003F3803">
            <w:pPr>
              <w:pStyle w:val="a"/>
              <w:jc w:val="center"/>
              <w:rPr>
                <w:b/>
              </w:rPr>
            </w:pPr>
            <w:r w:rsidRPr="00F9561F">
              <w:rPr>
                <w:b/>
                <w:sz w:val="22"/>
                <w:szCs w:val="22"/>
              </w:rPr>
              <w:t>7 класс</w:t>
            </w:r>
          </w:p>
        </w:tc>
        <w:tc>
          <w:tcPr>
            <w:tcW w:w="993" w:type="dxa"/>
            <w:shd w:val="clear" w:color="auto" w:fill="CCFFFF"/>
            <w:vAlign w:val="center"/>
          </w:tcPr>
          <w:p w:rsidR="002F4D40" w:rsidRPr="00F9561F" w:rsidRDefault="002F4D40" w:rsidP="003F3803">
            <w:pPr>
              <w:pStyle w:val="a"/>
              <w:jc w:val="center"/>
              <w:rPr>
                <w:b/>
              </w:rPr>
            </w:pPr>
            <w:r w:rsidRPr="00F9561F">
              <w:rPr>
                <w:b/>
                <w:sz w:val="22"/>
                <w:szCs w:val="22"/>
              </w:rPr>
              <w:t>8 класс</w:t>
            </w:r>
          </w:p>
        </w:tc>
        <w:tc>
          <w:tcPr>
            <w:tcW w:w="992" w:type="dxa"/>
            <w:shd w:val="clear" w:color="auto" w:fill="CCFFFF"/>
            <w:vAlign w:val="center"/>
          </w:tcPr>
          <w:p w:rsidR="002F4D40" w:rsidRPr="00F9561F" w:rsidRDefault="002F4D40" w:rsidP="003F3803">
            <w:pPr>
              <w:pStyle w:val="a"/>
              <w:jc w:val="center"/>
              <w:rPr>
                <w:b/>
              </w:rPr>
            </w:pPr>
            <w:r w:rsidRPr="00F9561F">
              <w:rPr>
                <w:b/>
                <w:sz w:val="22"/>
                <w:szCs w:val="22"/>
              </w:rPr>
              <w:t>9 класс</w:t>
            </w:r>
          </w:p>
        </w:tc>
        <w:tc>
          <w:tcPr>
            <w:tcW w:w="1134" w:type="dxa"/>
            <w:shd w:val="clear" w:color="auto" w:fill="CCFFFF"/>
            <w:vAlign w:val="center"/>
          </w:tcPr>
          <w:p w:rsidR="002F4D40" w:rsidRPr="00F9561F" w:rsidRDefault="002F4D40" w:rsidP="003F3803">
            <w:pPr>
              <w:pStyle w:val="a"/>
              <w:snapToGrid w:val="0"/>
              <w:jc w:val="center"/>
              <w:rPr>
                <w:b/>
              </w:rPr>
            </w:pPr>
            <w:r w:rsidRPr="00F9561F">
              <w:rPr>
                <w:b/>
                <w:sz w:val="22"/>
                <w:szCs w:val="22"/>
              </w:rPr>
              <w:t>10 класс</w:t>
            </w:r>
          </w:p>
        </w:tc>
        <w:tc>
          <w:tcPr>
            <w:tcW w:w="1080" w:type="dxa"/>
            <w:shd w:val="clear" w:color="auto" w:fill="CCFFFF"/>
            <w:vAlign w:val="center"/>
          </w:tcPr>
          <w:p w:rsidR="002F4D40" w:rsidRPr="00F9561F" w:rsidRDefault="002F4D40" w:rsidP="003F3803">
            <w:pPr>
              <w:pStyle w:val="a"/>
              <w:snapToGrid w:val="0"/>
              <w:jc w:val="center"/>
              <w:rPr>
                <w:b/>
              </w:rPr>
            </w:pPr>
            <w:r w:rsidRPr="00F9561F">
              <w:rPr>
                <w:b/>
                <w:sz w:val="22"/>
                <w:szCs w:val="22"/>
              </w:rPr>
              <w:t>11 класс</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 xml:space="preserve">Количество участников </w:t>
            </w:r>
          </w:p>
          <w:p w:rsidR="002F4D40" w:rsidRPr="00F9561F" w:rsidRDefault="002F4D40" w:rsidP="003F3803">
            <w:pPr>
              <w:pStyle w:val="a"/>
              <w:snapToGrid w:val="0"/>
              <w:jc w:val="both"/>
              <w:rPr>
                <w:i/>
              </w:rPr>
            </w:pPr>
            <w:r w:rsidRPr="00F9561F">
              <w:rPr>
                <w:i/>
                <w:sz w:val="22"/>
                <w:szCs w:val="22"/>
                <w:lang w:val="en-US"/>
              </w:rPr>
              <w:t>II</w:t>
            </w:r>
            <w:r w:rsidRPr="00F9561F">
              <w:rPr>
                <w:i/>
                <w:sz w:val="22"/>
                <w:szCs w:val="22"/>
              </w:rPr>
              <w:t xml:space="preserve"> (муниципального) этапа</w:t>
            </w:r>
          </w:p>
        </w:tc>
        <w:tc>
          <w:tcPr>
            <w:tcW w:w="1062" w:type="dxa"/>
            <w:vMerge w:val="restart"/>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r w:rsidRPr="00F9561F">
              <w:rPr>
                <w:sz w:val="22"/>
                <w:szCs w:val="22"/>
              </w:rPr>
              <w:t>-</w:t>
            </w:r>
          </w:p>
        </w:tc>
        <w:tc>
          <w:tcPr>
            <w:tcW w:w="992" w:type="dxa"/>
            <w:vAlign w:val="center"/>
          </w:tcPr>
          <w:p w:rsidR="002F4D40" w:rsidRPr="00F9561F" w:rsidRDefault="002F4D40" w:rsidP="003F3803">
            <w:pPr>
              <w:pStyle w:val="a"/>
              <w:snapToGrid w:val="0"/>
              <w:jc w:val="center"/>
            </w:pPr>
            <w:r w:rsidRPr="00F9561F">
              <w:rPr>
                <w:sz w:val="22"/>
                <w:szCs w:val="22"/>
              </w:rPr>
              <w:t>3</w:t>
            </w:r>
          </w:p>
        </w:tc>
        <w:tc>
          <w:tcPr>
            <w:tcW w:w="1134" w:type="dxa"/>
            <w:vAlign w:val="center"/>
          </w:tcPr>
          <w:p w:rsidR="002F4D40" w:rsidRPr="00F9561F" w:rsidRDefault="002F4D40" w:rsidP="003F3803">
            <w:pPr>
              <w:pStyle w:val="a"/>
              <w:snapToGrid w:val="0"/>
              <w:jc w:val="center"/>
            </w:pPr>
            <w:r w:rsidRPr="00F9561F">
              <w:rPr>
                <w:sz w:val="22"/>
                <w:szCs w:val="22"/>
              </w:rPr>
              <w:t>2</w:t>
            </w:r>
          </w:p>
        </w:tc>
        <w:tc>
          <w:tcPr>
            <w:tcW w:w="1080" w:type="dxa"/>
            <w:vAlign w:val="center"/>
          </w:tcPr>
          <w:p w:rsidR="002F4D40" w:rsidRPr="00F9561F" w:rsidRDefault="002F4D40" w:rsidP="003F3803">
            <w:pPr>
              <w:pStyle w:val="a"/>
              <w:snapToGrid w:val="0"/>
              <w:jc w:val="center"/>
              <w:rPr>
                <w:color w:val="000000"/>
              </w:rPr>
            </w:pPr>
            <w:r w:rsidRPr="00F9561F">
              <w:rPr>
                <w:color w:val="000000"/>
                <w:sz w:val="22"/>
                <w:szCs w:val="22"/>
              </w:rPr>
              <w:t>1</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победителей</w:t>
            </w:r>
          </w:p>
        </w:tc>
        <w:tc>
          <w:tcPr>
            <w:tcW w:w="1062" w:type="dxa"/>
            <w:vMerge/>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p>
        </w:tc>
        <w:tc>
          <w:tcPr>
            <w:tcW w:w="992" w:type="dxa"/>
            <w:vAlign w:val="center"/>
          </w:tcPr>
          <w:p w:rsidR="002F4D40" w:rsidRPr="00F9561F" w:rsidRDefault="002F4D40" w:rsidP="003F3803">
            <w:pPr>
              <w:pStyle w:val="a"/>
              <w:snapToGrid w:val="0"/>
              <w:jc w:val="center"/>
            </w:pPr>
            <w:r w:rsidRPr="00F9561F">
              <w:rPr>
                <w:sz w:val="22"/>
                <w:szCs w:val="22"/>
              </w:rPr>
              <w:t>-</w:t>
            </w:r>
          </w:p>
        </w:tc>
        <w:tc>
          <w:tcPr>
            <w:tcW w:w="1134" w:type="dxa"/>
            <w:vAlign w:val="center"/>
          </w:tcPr>
          <w:p w:rsidR="002F4D40" w:rsidRPr="00F9561F" w:rsidRDefault="002F4D40" w:rsidP="003F3803">
            <w:pPr>
              <w:pStyle w:val="a"/>
              <w:snapToGrid w:val="0"/>
              <w:jc w:val="center"/>
            </w:pPr>
            <w:r w:rsidRPr="00F9561F">
              <w:rPr>
                <w:sz w:val="22"/>
                <w:szCs w:val="22"/>
              </w:rPr>
              <w:t>-</w:t>
            </w:r>
          </w:p>
        </w:tc>
        <w:tc>
          <w:tcPr>
            <w:tcW w:w="1080" w:type="dxa"/>
            <w:vAlign w:val="center"/>
          </w:tcPr>
          <w:p w:rsidR="002F4D40" w:rsidRPr="00F9561F" w:rsidRDefault="002F4D40" w:rsidP="003F3803">
            <w:pPr>
              <w:pStyle w:val="a"/>
              <w:snapToGrid w:val="0"/>
              <w:jc w:val="center"/>
            </w:pPr>
            <w:r w:rsidRPr="00F9561F">
              <w:rPr>
                <w:sz w:val="22"/>
                <w:szCs w:val="22"/>
              </w:rPr>
              <w:t>-</w:t>
            </w:r>
          </w:p>
        </w:tc>
      </w:tr>
      <w:tr w:rsidR="002F4D40" w:rsidRPr="003F3803">
        <w:trPr>
          <w:jc w:val="center"/>
        </w:trPr>
        <w:tc>
          <w:tcPr>
            <w:tcW w:w="4225" w:type="dxa"/>
            <w:vAlign w:val="center"/>
          </w:tcPr>
          <w:p w:rsidR="002F4D40" w:rsidRPr="00F9561F" w:rsidRDefault="002F4D40" w:rsidP="003F3803">
            <w:pPr>
              <w:pStyle w:val="a"/>
              <w:snapToGrid w:val="0"/>
              <w:jc w:val="both"/>
              <w:rPr>
                <w:i/>
              </w:rPr>
            </w:pPr>
            <w:r w:rsidRPr="00F9561F">
              <w:rPr>
                <w:i/>
                <w:sz w:val="22"/>
                <w:szCs w:val="22"/>
              </w:rPr>
              <w:t>Количество призёров</w:t>
            </w:r>
          </w:p>
        </w:tc>
        <w:tc>
          <w:tcPr>
            <w:tcW w:w="1062" w:type="dxa"/>
            <w:vMerge/>
            <w:vAlign w:val="center"/>
          </w:tcPr>
          <w:p w:rsidR="002F4D40" w:rsidRPr="00F9561F" w:rsidRDefault="002F4D40" w:rsidP="003F3803">
            <w:pPr>
              <w:pStyle w:val="a"/>
              <w:snapToGrid w:val="0"/>
              <w:jc w:val="center"/>
            </w:pPr>
          </w:p>
        </w:tc>
        <w:tc>
          <w:tcPr>
            <w:tcW w:w="993" w:type="dxa"/>
            <w:vAlign w:val="center"/>
          </w:tcPr>
          <w:p w:rsidR="002F4D40" w:rsidRPr="00F9561F" w:rsidRDefault="002F4D40" w:rsidP="003F3803">
            <w:pPr>
              <w:pStyle w:val="a"/>
              <w:snapToGrid w:val="0"/>
              <w:jc w:val="center"/>
            </w:pPr>
          </w:p>
        </w:tc>
        <w:tc>
          <w:tcPr>
            <w:tcW w:w="992" w:type="dxa"/>
            <w:vAlign w:val="center"/>
          </w:tcPr>
          <w:p w:rsidR="002F4D40" w:rsidRPr="00F9561F" w:rsidRDefault="002F4D40" w:rsidP="003F3803">
            <w:pPr>
              <w:pStyle w:val="a"/>
              <w:snapToGrid w:val="0"/>
              <w:jc w:val="center"/>
            </w:pPr>
            <w:r w:rsidRPr="00F9561F">
              <w:rPr>
                <w:sz w:val="22"/>
                <w:szCs w:val="22"/>
              </w:rPr>
              <w:t>1</w:t>
            </w:r>
          </w:p>
        </w:tc>
        <w:tc>
          <w:tcPr>
            <w:tcW w:w="1134" w:type="dxa"/>
            <w:vAlign w:val="center"/>
          </w:tcPr>
          <w:p w:rsidR="002F4D40" w:rsidRPr="00F9561F" w:rsidRDefault="002F4D40" w:rsidP="003F3803">
            <w:pPr>
              <w:pStyle w:val="a"/>
              <w:snapToGrid w:val="0"/>
              <w:jc w:val="center"/>
            </w:pPr>
            <w:r w:rsidRPr="00F9561F">
              <w:rPr>
                <w:sz w:val="22"/>
                <w:szCs w:val="22"/>
              </w:rPr>
              <w:t>2</w:t>
            </w:r>
          </w:p>
        </w:tc>
        <w:tc>
          <w:tcPr>
            <w:tcW w:w="1080" w:type="dxa"/>
            <w:vAlign w:val="center"/>
          </w:tcPr>
          <w:p w:rsidR="002F4D40" w:rsidRPr="00F9561F" w:rsidRDefault="002F4D40" w:rsidP="003F3803">
            <w:pPr>
              <w:pStyle w:val="a"/>
              <w:snapToGrid w:val="0"/>
              <w:jc w:val="center"/>
            </w:pPr>
            <w:r w:rsidRPr="00F9561F">
              <w:rPr>
                <w:sz w:val="22"/>
                <w:szCs w:val="22"/>
              </w:rPr>
              <w:t>-</w:t>
            </w:r>
          </w:p>
        </w:tc>
      </w:tr>
    </w:tbl>
    <w:p w:rsidR="002F4D40" w:rsidRPr="003F3803" w:rsidRDefault="002F4D40" w:rsidP="003F3803">
      <w:pPr>
        <w:rPr>
          <w:b/>
          <w:bCs/>
        </w:rPr>
      </w:pPr>
    </w:p>
    <w:p w:rsidR="002F4D40" w:rsidRPr="003F3803" w:rsidRDefault="002F4D40" w:rsidP="003F3803">
      <w:pPr>
        <w:ind w:firstLine="360"/>
        <w:jc w:val="both"/>
        <w:rPr>
          <w:color w:val="000000"/>
        </w:rPr>
      </w:pPr>
      <w:r w:rsidRPr="003F3803">
        <w:rPr>
          <w:color w:val="000000"/>
        </w:rPr>
        <w:t xml:space="preserve">На </w:t>
      </w:r>
      <w:r w:rsidRPr="003F3803">
        <w:rPr>
          <w:color w:val="000000"/>
          <w:lang w:val="en-US"/>
        </w:rPr>
        <w:t>III</w:t>
      </w:r>
      <w:r w:rsidRPr="003F3803">
        <w:rPr>
          <w:color w:val="000000"/>
        </w:rPr>
        <w:t xml:space="preserve"> (региональном) этапе всероссийской олимпиады школьников учащиеся по предметам ШМО естественно-математического цикла участия не принимали. </w:t>
      </w:r>
    </w:p>
    <w:p w:rsidR="002F4D40" w:rsidRPr="003F3803" w:rsidRDefault="002F4D40" w:rsidP="003F3803">
      <w:pPr>
        <w:rPr>
          <w:b/>
          <w:bCs/>
        </w:rPr>
      </w:pPr>
    </w:p>
    <w:p w:rsidR="002F4D40" w:rsidRPr="003F3803" w:rsidRDefault="002F4D40" w:rsidP="003F3803">
      <w:pPr>
        <w:pStyle w:val="ListParagraph"/>
        <w:numPr>
          <w:ilvl w:val="0"/>
          <w:numId w:val="39"/>
        </w:numPr>
        <w:jc w:val="center"/>
        <w:rPr>
          <w:b/>
          <w:bCs/>
          <w:sz w:val="24"/>
          <w:szCs w:val="24"/>
        </w:rPr>
      </w:pPr>
      <w:r w:rsidRPr="003F3803">
        <w:rPr>
          <w:b/>
          <w:bCs/>
          <w:sz w:val="24"/>
          <w:szCs w:val="24"/>
        </w:rPr>
        <w:t>Победители и призеры игровых конкурсов</w:t>
      </w:r>
    </w:p>
    <w:p w:rsidR="002F4D40" w:rsidRPr="003F3803" w:rsidRDefault="002F4D40" w:rsidP="003F3803">
      <w:pPr>
        <w:pStyle w:val="ListParagraph"/>
        <w:ind w:left="360"/>
        <w:rPr>
          <w:b/>
          <w:bCs/>
          <w:sz w:val="24"/>
          <w:szCs w:val="24"/>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40"/>
        <w:gridCol w:w="2340"/>
        <w:gridCol w:w="2520"/>
      </w:tblGrid>
      <w:tr w:rsidR="002F4D40" w:rsidRPr="003F3803">
        <w:trPr>
          <w:trHeight w:val="377"/>
        </w:trPr>
        <w:tc>
          <w:tcPr>
            <w:tcW w:w="2268" w:type="dxa"/>
          </w:tcPr>
          <w:p w:rsidR="002F4D40" w:rsidRPr="00F9561F" w:rsidRDefault="002F4D40" w:rsidP="003F3803">
            <w:pPr>
              <w:jc w:val="center"/>
              <w:rPr>
                <w:b/>
                <w:bCs/>
              </w:rPr>
            </w:pPr>
            <w:r w:rsidRPr="00F9561F">
              <w:rPr>
                <w:b/>
                <w:bCs/>
                <w:sz w:val="22"/>
              </w:rPr>
              <w:t>Название конкурса</w:t>
            </w:r>
          </w:p>
        </w:tc>
        <w:tc>
          <w:tcPr>
            <w:tcW w:w="2340" w:type="dxa"/>
          </w:tcPr>
          <w:p w:rsidR="002F4D40" w:rsidRPr="00F9561F" w:rsidRDefault="002F4D40" w:rsidP="003F3803">
            <w:pPr>
              <w:jc w:val="center"/>
              <w:rPr>
                <w:b/>
                <w:bCs/>
              </w:rPr>
            </w:pPr>
            <w:r w:rsidRPr="00F9561F">
              <w:rPr>
                <w:b/>
                <w:bCs/>
                <w:sz w:val="22"/>
              </w:rPr>
              <w:t>Количество</w:t>
            </w:r>
          </w:p>
          <w:p w:rsidR="002F4D40" w:rsidRPr="00F9561F" w:rsidRDefault="002F4D40" w:rsidP="003F3803">
            <w:pPr>
              <w:jc w:val="center"/>
              <w:rPr>
                <w:b/>
                <w:bCs/>
              </w:rPr>
            </w:pPr>
            <w:r w:rsidRPr="00F9561F">
              <w:rPr>
                <w:b/>
                <w:bCs/>
                <w:sz w:val="22"/>
              </w:rPr>
              <w:t>победителей</w:t>
            </w:r>
          </w:p>
        </w:tc>
        <w:tc>
          <w:tcPr>
            <w:tcW w:w="2340" w:type="dxa"/>
          </w:tcPr>
          <w:p w:rsidR="002F4D40" w:rsidRPr="00F9561F" w:rsidRDefault="002F4D40" w:rsidP="003F3803">
            <w:pPr>
              <w:jc w:val="center"/>
              <w:rPr>
                <w:b/>
                <w:bCs/>
              </w:rPr>
            </w:pPr>
            <w:r w:rsidRPr="00F9561F">
              <w:rPr>
                <w:b/>
                <w:bCs/>
                <w:sz w:val="22"/>
              </w:rPr>
              <w:t>Количество</w:t>
            </w:r>
          </w:p>
          <w:p w:rsidR="002F4D40" w:rsidRPr="00F9561F" w:rsidRDefault="002F4D40" w:rsidP="003F3803">
            <w:pPr>
              <w:jc w:val="center"/>
              <w:rPr>
                <w:b/>
                <w:bCs/>
              </w:rPr>
            </w:pPr>
            <w:r w:rsidRPr="00F9561F">
              <w:rPr>
                <w:b/>
                <w:bCs/>
                <w:sz w:val="22"/>
              </w:rPr>
              <w:t>призеров (2 место)</w:t>
            </w:r>
          </w:p>
        </w:tc>
        <w:tc>
          <w:tcPr>
            <w:tcW w:w="2520" w:type="dxa"/>
          </w:tcPr>
          <w:p w:rsidR="002F4D40" w:rsidRPr="00F9561F" w:rsidRDefault="002F4D40" w:rsidP="003F3803">
            <w:pPr>
              <w:jc w:val="center"/>
              <w:rPr>
                <w:b/>
                <w:bCs/>
              </w:rPr>
            </w:pPr>
            <w:r w:rsidRPr="00F9561F">
              <w:rPr>
                <w:b/>
                <w:bCs/>
                <w:sz w:val="22"/>
              </w:rPr>
              <w:t>Количество</w:t>
            </w:r>
          </w:p>
          <w:p w:rsidR="002F4D40" w:rsidRPr="00F9561F" w:rsidRDefault="002F4D40" w:rsidP="003F3803">
            <w:pPr>
              <w:jc w:val="center"/>
              <w:rPr>
                <w:b/>
                <w:bCs/>
              </w:rPr>
            </w:pPr>
            <w:r w:rsidRPr="00F9561F">
              <w:rPr>
                <w:b/>
                <w:bCs/>
                <w:sz w:val="22"/>
              </w:rPr>
              <w:t>призеров (3 место)</w:t>
            </w:r>
          </w:p>
        </w:tc>
      </w:tr>
      <w:tr w:rsidR="002F4D40" w:rsidRPr="003F3803">
        <w:tc>
          <w:tcPr>
            <w:tcW w:w="2268" w:type="dxa"/>
          </w:tcPr>
          <w:p w:rsidR="002F4D40" w:rsidRPr="00F9561F" w:rsidRDefault="002F4D40" w:rsidP="003F3803">
            <w:pPr>
              <w:jc w:val="center"/>
            </w:pPr>
            <w:r w:rsidRPr="00F9561F">
              <w:rPr>
                <w:sz w:val="22"/>
              </w:rPr>
              <w:t>«ХимБи»</w:t>
            </w:r>
          </w:p>
        </w:tc>
        <w:tc>
          <w:tcPr>
            <w:tcW w:w="2340" w:type="dxa"/>
          </w:tcPr>
          <w:p w:rsidR="002F4D40" w:rsidRPr="00F9561F" w:rsidRDefault="002F4D40" w:rsidP="003F3803">
            <w:pPr>
              <w:jc w:val="center"/>
            </w:pPr>
            <w:r w:rsidRPr="00F9561F">
              <w:rPr>
                <w:sz w:val="22"/>
              </w:rPr>
              <w:t>-</w:t>
            </w:r>
          </w:p>
        </w:tc>
        <w:tc>
          <w:tcPr>
            <w:tcW w:w="2340" w:type="dxa"/>
          </w:tcPr>
          <w:p w:rsidR="002F4D40" w:rsidRPr="00F9561F" w:rsidRDefault="002F4D40" w:rsidP="003F3803">
            <w:pPr>
              <w:jc w:val="center"/>
            </w:pPr>
            <w:r w:rsidRPr="00F9561F">
              <w:rPr>
                <w:sz w:val="22"/>
              </w:rPr>
              <w:t>2 (по России)</w:t>
            </w:r>
          </w:p>
        </w:tc>
        <w:tc>
          <w:tcPr>
            <w:tcW w:w="2520" w:type="dxa"/>
          </w:tcPr>
          <w:p w:rsidR="002F4D40" w:rsidRPr="00F9561F" w:rsidRDefault="002F4D40" w:rsidP="003F3803">
            <w:pPr>
              <w:jc w:val="center"/>
            </w:pPr>
            <w:r w:rsidRPr="00F9561F">
              <w:rPr>
                <w:sz w:val="22"/>
              </w:rPr>
              <w:t>2 (по России)</w:t>
            </w:r>
          </w:p>
        </w:tc>
      </w:tr>
      <w:tr w:rsidR="002F4D40" w:rsidRPr="003F3803">
        <w:tc>
          <w:tcPr>
            <w:tcW w:w="2268" w:type="dxa"/>
          </w:tcPr>
          <w:p w:rsidR="002F4D40" w:rsidRPr="00F9561F" w:rsidRDefault="002F4D40" w:rsidP="003F3803">
            <w:pPr>
              <w:jc w:val="center"/>
              <w:rPr>
                <w:bCs/>
                <w:iCs/>
              </w:rPr>
            </w:pPr>
            <w:r w:rsidRPr="00F9561F">
              <w:rPr>
                <w:bCs/>
                <w:iCs/>
                <w:sz w:val="22"/>
              </w:rPr>
              <w:t>Олимпиада «Фоксфорда»</w:t>
            </w:r>
          </w:p>
        </w:tc>
        <w:tc>
          <w:tcPr>
            <w:tcW w:w="2340" w:type="dxa"/>
            <w:vAlign w:val="center"/>
          </w:tcPr>
          <w:p w:rsidR="002F4D40" w:rsidRPr="00F9561F" w:rsidRDefault="002F4D40" w:rsidP="003F3803">
            <w:pPr>
              <w:jc w:val="center"/>
              <w:rPr>
                <w:bCs/>
                <w:iCs/>
              </w:rPr>
            </w:pPr>
            <w:r w:rsidRPr="00F9561F">
              <w:rPr>
                <w:bCs/>
                <w:iCs/>
                <w:sz w:val="22"/>
              </w:rPr>
              <w:t>-</w:t>
            </w:r>
          </w:p>
        </w:tc>
        <w:tc>
          <w:tcPr>
            <w:tcW w:w="2340" w:type="dxa"/>
            <w:vAlign w:val="center"/>
          </w:tcPr>
          <w:p w:rsidR="002F4D40" w:rsidRPr="00F9561F" w:rsidRDefault="002F4D40" w:rsidP="003F3803">
            <w:pPr>
              <w:jc w:val="center"/>
              <w:rPr>
                <w:bCs/>
                <w:iCs/>
              </w:rPr>
            </w:pPr>
            <w:r w:rsidRPr="00F9561F">
              <w:rPr>
                <w:sz w:val="22"/>
              </w:rPr>
              <w:t>1 (по России)</w:t>
            </w:r>
          </w:p>
        </w:tc>
        <w:tc>
          <w:tcPr>
            <w:tcW w:w="2520" w:type="dxa"/>
            <w:vAlign w:val="center"/>
          </w:tcPr>
          <w:p w:rsidR="002F4D40" w:rsidRPr="00F9561F" w:rsidRDefault="002F4D40" w:rsidP="003F3803">
            <w:pPr>
              <w:jc w:val="center"/>
              <w:rPr>
                <w:bCs/>
                <w:iCs/>
              </w:rPr>
            </w:pPr>
            <w:r w:rsidRPr="00F9561F">
              <w:rPr>
                <w:sz w:val="22"/>
              </w:rPr>
              <w:t>1 (по России)</w:t>
            </w:r>
          </w:p>
        </w:tc>
      </w:tr>
      <w:tr w:rsidR="002F4D40" w:rsidRPr="003F3803">
        <w:tc>
          <w:tcPr>
            <w:tcW w:w="2268" w:type="dxa"/>
          </w:tcPr>
          <w:p w:rsidR="002F4D40" w:rsidRPr="00F9561F" w:rsidRDefault="002F4D40" w:rsidP="003F3803">
            <w:pPr>
              <w:jc w:val="center"/>
            </w:pPr>
            <w:r w:rsidRPr="00F9561F">
              <w:rPr>
                <w:sz w:val="22"/>
              </w:rPr>
              <w:t>«Олимпис»</w:t>
            </w:r>
          </w:p>
        </w:tc>
        <w:tc>
          <w:tcPr>
            <w:tcW w:w="2340" w:type="dxa"/>
          </w:tcPr>
          <w:p w:rsidR="002F4D40" w:rsidRPr="00F9561F" w:rsidRDefault="002F4D40" w:rsidP="003F3803">
            <w:pPr>
              <w:jc w:val="center"/>
            </w:pPr>
            <w:r w:rsidRPr="00F9561F">
              <w:rPr>
                <w:sz w:val="22"/>
              </w:rPr>
              <w:t>3 (по России)</w:t>
            </w:r>
          </w:p>
        </w:tc>
        <w:tc>
          <w:tcPr>
            <w:tcW w:w="2340" w:type="dxa"/>
          </w:tcPr>
          <w:p w:rsidR="002F4D40" w:rsidRPr="00F9561F" w:rsidRDefault="002F4D40" w:rsidP="003F3803">
            <w:pPr>
              <w:jc w:val="center"/>
            </w:pPr>
            <w:r w:rsidRPr="00F9561F">
              <w:rPr>
                <w:sz w:val="22"/>
              </w:rPr>
              <w:t>1 (по России)</w:t>
            </w:r>
          </w:p>
        </w:tc>
        <w:tc>
          <w:tcPr>
            <w:tcW w:w="2520" w:type="dxa"/>
          </w:tcPr>
          <w:p w:rsidR="002F4D40" w:rsidRPr="00F9561F" w:rsidRDefault="002F4D40" w:rsidP="003F3803">
            <w:pPr>
              <w:jc w:val="center"/>
            </w:pPr>
            <w:r w:rsidRPr="00F9561F">
              <w:rPr>
                <w:sz w:val="22"/>
              </w:rPr>
              <w:t>-</w:t>
            </w:r>
          </w:p>
        </w:tc>
      </w:tr>
      <w:tr w:rsidR="002F4D40" w:rsidRPr="003F3803">
        <w:tc>
          <w:tcPr>
            <w:tcW w:w="2268" w:type="dxa"/>
            <w:vAlign w:val="center"/>
          </w:tcPr>
          <w:p w:rsidR="002F4D40" w:rsidRPr="00F9561F" w:rsidRDefault="002F4D40" w:rsidP="003F3803">
            <w:pPr>
              <w:jc w:val="center"/>
            </w:pPr>
            <w:r w:rsidRPr="00F9561F">
              <w:rPr>
                <w:sz w:val="22"/>
              </w:rPr>
              <w:t>«Инфознайка 2014»</w:t>
            </w:r>
          </w:p>
        </w:tc>
        <w:tc>
          <w:tcPr>
            <w:tcW w:w="2340" w:type="dxa"/>
            <w:vAlign w:val="center"/>
          </w:tcPr>
          <w:p w:rsidR="002F4D40" w:rsidRPr="00F9561F" w:rsidRDefault="002F4D40" w:rsidP="003F3803">
            <w:pPr>
              <w:jc w:val="center"/>
            </w:pPr>
            <w:r w:rsidRPr="00F9561F">
              <w:rPr>
                <w:sz w:val="22"/>
              </w:rPr>
              <w:t>19 (по школе)</w:t>
            </w:r>
          </w:p>
          <w:p w:rsidR="002F4D40" w:rsidRPr="00F9561F" w:rsidRDefault="002F4D40" w:rsidP="003F3803">
            <w:pPr>
              <w:jc w:val="center"/>
            </w:pPr>
            <w:r w:rsidRPr="00F9561F">
              <w:rPr>
                <w:sz w:val="22"/>
              </w:rPr>
              <w:t>13 (по муниц.)</w:t>
            </w:r>
          </w:p>
          <w:p w:rsidR="002F4D40" w:rsidRPr="00F9561F" w:rsidRDefault="002F4D40" w:rsidP="003F3803">
            <w:pPr>
              <w:jc w:val="center"/>
            </w:pPr>
            <w:r w:rsidRPr="00F9561F">
              <w:rPr>
                <w:sz w:val="22"/>
              </w:rPr>
              <w:t>11 (по региону)</w:t>
            </w:r>
          </w:p>
          <w:p w:rsidR="002F4D40" w:rsidRPr="00F9561F" w:rsidRDefault="002F4D40" w:rsidP="003F3803">
            <w:pPr>
              <w:jc w:val="center"/>
            </w:pPr>
            <w:r w:rsidRPr="00F9561F">
              <w:rPr>
                <w:sz w:val="22"/>
              </w:rPr>
              <w:t>11 (по России)</w:t>
            </w:r>
          </w:p>
        </w:tc>
        <w:tc>
          <w:tcPr>
            <w:tcW w:w="2340" w:type="dxa"/>
            <w:vAlign w:val="center"/>
          </w:tcPr>
          <w:p w:rsidR="002F4D40" w:rsidRPr="00F9561F" w:rsidRDefault="002F4D40" w:rsidP="003F3803">
            <w:pPr>
              <w:jc w:val="center"/>
            </w:pPr>
          </w:p>
          <w:p w:rsidR="002F4D40" w:rsidRPr="00F9561F" w:rsidRDefault="002F4D40" w:rsidP="003F3803">
            <w:pPr>
              <w:jc w:val="center"/>
            </w:pPr>
            <w:r w:rsidRPr="00F9561F">
              <w:rPr>
                <w:sz w:val="22"/>
              </w:rPr>
              <w:t>6 (по школе)</w:t>
            </w:r>
          </w:p>
          <w:p w:rsidR="002F4D40" w:rsidRPr="00F9561F" w:rsidRDefault="002F4D40" w:rsidP="003F3803">
            <w:pPr>
              <w:jc w:val="center"/>
            </w:pPr>
            <w:r w:rsidRPr="00F9561F">
              <w:rPr>
                <w:sz w:val="22"/>
              </w:rPr>
              <w:t>6 (по муниц.)</w:t>
            </w:r>
          </w:p>
          <w:p w:rsidR="002F4D40" w:rsidRPr="00F9561F" w:rsidRDefault="002F4D40" w:rsidP="003F3803">
            <w:pPr>
              <w:jc w:val="center"/>
            </w:pPr>
          </w:p>
        </w:tc>
        <w:tc>
          <w:tcPr>
            <w:tcW w:w="2520" w:type="dxa"/>
            <w:vAlign w:val="center"/>
          </w:tcPr>
          <w:p w:rsidR="002F4D40" w:rsidRPr="00F9561F" w:rsidRDefault="002F4D40" w:rsidP="003F3803">
            <w:pPr>
              <w:jc w:val="center"/>
            </w:pPr>
          </w:p>
          <w:p w:rsidR="002F4D40" w:rsidRPr="00F9561F" w:rsidRDefault="002F4D40" w:rsidP="003F3803">
            <w:pPr>
              <w:jc w:val="center"/>
            </w:pPr>
            <w:r w:rsidRPr="00F9561F">
              <w:rPr>
                <w:sz w:val="22"/>
              </w:rPr>
              <w:t>-</w:t>
            </w:r>
          </w:p>
        </w:tc>
      </w:tr>
      <w:tr w:rsidR="002F4D40" w:rsidRPr="003F3803">
        <w:tc>
          <w:tcPr>
            <w:tcW w:w="2268" w:type="dxa"/>
          </w:tcPr>
          <w:p w:rsidR="002F4D40" w:rsidRPr="00F9561F" w:rsidRDefault="002F4D40" w:rsidP="003F3803">
            <w:pPr>
              <w:jc w:val="center"/>
            </w:pPr>
            <w:r w:rsidRPr="00F9561F">
              <w:rPr>
                <w:sz w:val="22"/>
              </w:rPr>
              <w:t>«Леонардо»</w:t>
            </w:r>
          </w:p>
        </w:tc>
        <w:tc>
          <w:tcPr>
            <w:tcW w:w="2340" w:type="dxa"/>
          </w:tcPr>
          <w:p w:rsidR="002F4D40" w:rsidRPr="00F9561F" w:rsidRDefault="002F4D40" w:rsidP="003F3803">
            <w:pPr>
              <w:jc w:val="center"/>
            </w:pPr>
            <w:r w:rsidRPr="00F9561F">
              <w:rPr>
                <w:sz w:val="22"/>
              </w:rPr>
              <w:t>5 (по школе)</w:t>
            </w:r>
          </w:p>
          <w:p w:rsidR="002F4D40" w:rsidRPr="00F9561F" w:rsidRDefault="002F4D40" w:rsidP="003F3803">
            <w:pPr>
              <w:jc w:val="center"/>
            </w:pPr>
            <w:r w:rsidRPr="00F9561F">
              <w:rPr>
                <w:sz w:val="22"/>
              </w:rPr>
              <w:t>3 (по району)</w:t>
            </w:r>
          </w:p>
        </w:tc>
        <w:tc>
          <w:tcPr>
            <w:tcW w:w="2340" w:type="dxa"/>
          </w:tcPr>
          <w:p w:rsidR="002F4D40" w:rsidRPr="00F9561F" w:rsidRDefault="002F4D40" w:rsidP="003F3803">
            <w:pPr>
              <w:jc w:val="center"/>
            </w:pPr>
            <w:r w:rsidRPr="00F9561F">
              <w:rPr>
                <w:sz w:val="22"/>
              </w:rPr>
              <w:t>5 (по школе)</w:t>
            </w:r>
          </w:p>
          <w:p w:rsidR="002F4D40" w:rsidRPr="00F9561F" w:rsidRDefault="002F4D40" w:rsidP="003F3803">
            <w:pPr>
              <w:jc w:val="center"/>
            </w:pPr>
            <w:r w:rsidRPr="00F9561F">
              <w:rPr>
                <w:sz w:val="22"/>
              </w:rPr>
              <w:t>4 (по району)</w:t>
            </w:r>
          </w:p>
        </w:tc>
        <w:tc>
          <w:tcPr>
            <w:tcW w:w="2520" w:type="dxa"/>
          </w:tcPr>
          <w:p w:rsidR="002F4D40" w:rsidRPr="00F9561F" w:rsidRDefault="002F4D40" w:rsidP="003F3803">
            <w:pPr>
              <w:jc w:val="center"/>
            </w:pPr>
            <w:r w:rsidRPr="00F9561F">
              <w:rPr>
                <w:sz w:val="22"/>
              </w:rPr>
              <w:t>5 (по школе)</w:t>
            </w:r>
          </w:p>
          <w:p w:rsidR="002F4D40" w:rsidRPr="00F9561F" w:rsidRDefault="002F4D40" w:rsidP="003F3803">
            <w:pPr>
              <w:jc w:val="center"/>
            </w:pPr>
            <w:r w:rsidRPr="00F9561F">
              <w:rPr>
                <w:sz w:val="22"/>
              </w:rPr>
              <w:t>3 (по району)</w:t>
            </w:r>
          </w:p>
        </w:tc>
      </w:tr>
      <w:tr w:rsidR="002F4D40" w:rsidRPr="003F3803">
        <w:tc>
          <w:tcPr>
            <w:tcW w:w="2268" w:type="dxa"/>
          </w:tcPr>
          <w:p w:rsidR="002F4D40" w:rsidRPr="00F9561F" w:rsidRDefault="002F4D40" w:rsidP="003F3803">
            <w:pPr>
              <w:jc w:val="center"/>
            </w:pPr>
            <w:r w:rsidRPr="00F9561F">
              <w:rPr>
                <w:sz w:val="22"/>
              </w:rPr>
              <w:t>«Эврика»</w:t>
            </w:r>
          </w:p>
        </w:tc>
        <w:tc>
          <w:tcPr>
            <w:tcW w:w="2340" w:type="dxa"/>
          </w:tcPr>
          <w:p w:rsidR="002F4D40" w:rsidRPr="00F9561F" w:rsidRDefault="002F4D40" w:rsidP="003F3803">
            <w:pPr>
              <w:jc w:val="center"/>
            </w:pPr>
            <w:r w:rsidRPr="00F9561F">
              <w:rPr>
                <w:sz w:val="22"/>
              </w:rPr>
              <w:t>2 (по региону)</w:t>
            </w:r>
          </w:p>
        </w:tc>
        <w:tc>
          <w:tcPr>
            <w:tcW w:w="2340" w:type="dxa"/>
          </w:tcPr>
          <w:p w:rsidR="002F4D40" w:rsidRPr="00F9561F" w:rsidRDefault="002F4D40" w:rsidP="003F3803">
            <w:pPr>
              <w:jc w:val="center"/>
            </w:pPr>
            <w:r w:rsidRPr="00F9561F">
              <w:rPr>
                <w:sz w:val="22"/>
              </w:rPr>
              <w:t>-</w:t>
            </w:r>
          </w:p>
        </w:tc>
        <w:tc>
          <w:tcPr>
            <w:tcW w:w="2520" w:type="dxa"/>
          </w:tcPr>
          <w:p w:rsidR="002F4D40" w:rsidRPr="00F9561F" w:rsidRDefault="002F4D40" w:rsidP="003F3803">
            <w:pPr>
              <w:jc w:val="center"/>
            </w:pPr>
            <w:r w:rsidRPr="00F9561F">
              <w:rPr>
                <w:sz w:val="22"/>
              </w:rPr>
              <w:t>-</w:t>
            </w:r>
          </w:p>
        </w:tc>
      </w:tr>
      <w:tr w:rsidR="002F4D40" w:rsidRPr="003F3803">
        <w:tc>
          <w:tcPr>
            <w:tcW w:w="2268" w:type="dxa"/>
          </w:tcPr>
          <w:p w:rsidR="002F4D40" w:rsidRPr="00F9561F" w:rsidRDefault="002F4D40" w:rsidP="003F3803">
            <w:pPr>
              <w:jc w:val="center"/>
            </w:pPr>
            <w:r w:rsidRPr="00F9561F">
              <w:rPr>
                <w:sz w:val="22"/>
              </w:rPr>
              <w:t>«Кенгуру-2014»</w:t>
            </w:r>
          </w:p>
        </w:tc>
        <w:tc>
          <w:tcPr>
            <w:tcW w:w="2340" w:type="dxa"/>
          </w:tcPr>
          <w:p w:rsidR="002F4D40" w:rsidRPr="00F9561F" w:rsidRDefault="002F4D40" w:rsidP="003F3803">
            <w:pPr>
              <w:jc w:val="center"/>
            </w:pPr>
            <w:r w:rsidRPr="00F9561F">
              <w:rPr>
                <w:sz w:val="22"/>
              </w:rPr>
              <w:t>8 (по школе)</w:t>
            </w:r>
          </w:p>
          <w:p w:rsidR="002F4D40" w:rsidRPr="00F9561F" w:rsidRDefault="002F4D40" w:rsidP="003F3803">
            <w:pPr>
              <w:jc w:val="center"/>
            </w:pPr>
            <w:r w:rsidRPr="00F9561F">
              <w:rPr>
                <w:sz w:val="22"/>
              </w:rPr>
              <w:t>7 (по району)</w:t>
            </w:r>
          </w:p>
        </w:tc>
        <w:tc>
          <w:tcPr>
            <w:tcW w:w="2340" w:type="dxa"/>
          </w:tcPr>
          <w:p w:rsidR="002F4D40" w:rsidRPr="00F9561F" w:rsidRDefault="002F4D40" w:rsidP="003F3803">
            <w:pPr>
              <w:jc w:val="center"/>
            </w:pPr>
            <w:r w:rsidRPr="00F9561F">
              <w:rPr>
                <w:sz w:val="22"/>
              </w:rPr>
              <w:t>9 (по школе)</w:t>
            </w:r>
          </w:p>
          <w:p w:rsidR="002F4D40" w:rsidRPr="00F9561F" w:rsidRDefault="002F4D40" w:rsidP="003F3803">
            <w:pPr>
              <w:jc w:val="center"/>
            </w:pPr>
            <w:r w:rsidRPr="00F9561F">
              <w:rPr>
                <w:sz w:val="22"/>
              </w:rPr>
              <w:t>4 (по району)</w:t>
            </w:r>
          </w:p>
        </w:tc>
        <w:tc>
          <w:tcPr>
            <w:tcW w:w="2520" w:type="dxa"/>
          </w:tcPr>
          <w:p w:rsidR="002F4D40" w:rsidRPr="00F9561F" w:rsidRDefault="002F4D40" w:rsidP="003F3803">
            <w:pPr>
              <w:jc w:val="center"/>
            </w:pPr>
            <w:r w:rsidRPr="00F9561F">
              <w:rPr>
                <w:sz w:val="22"/>
              </w:rPr>
              <w:t>4 (по школе)</w:t>
            </w:r>
          </w:p>
          <w:p w:rsidR="002F4D40" w:rsidRPr="00F9561F" w:rsidRDefault="002F4D40" w:rsidP="003F3803">
            <w:pPr>
              <w:jc w:val="center"/>
            </w:pPr>
            <w:r w:rsidRPr="00F9561F">
              <w:rPr>
                <w:sz w:val="22"/>
              </w:rPr>
              <w:t>1 (по району)</w:t>
            </w:r>
          </w:p>
        </w:tc>
      </w:tr>
    </w:tbl>
    <w:p w:rsidR="002F4D40" w:rsidRPr="003F3803" w:rsidRDefault="002F4D40" w:rsidP="003F3803">
      <w:pPr>
        <w:jc w:val="center"/>
        <w:rPr>
          <w:b/>
          <w:bCs/>
          <w:smallCaps/>
        </w:rPr>
      </w:pPr>
    </w:p>
    <w:p w:rsidR="002F4D40" w:rsidRPr="003F3803" w:rsidRDefault="002F4D40" w:rsidP="00F9561F">
      <w:pPr>
        <w:jc w:val="center"/>
        <w:rPr>
          <w:b/>
          <w:bCs/>
          <w:smallCaps/>
        </w:rPr>
      </w:pPr>
      <w:r w:rsidRPr="003F3803">
        <w:rPr>
          <w:b/>
          <w:bCs/>
          <w:smallCaps/>
          <w:lang w:val="en-US"/>
        </w:rPr>
        <w:t>V</w:t>
      </w:r>
      <w:r w:rsidRPr="003F3803">
        <w:rPr>
          <w:b/>
          <w:bCs/>
          <w:smallCaps/>
        </w:rPr>
        <w:t>. участие обучающихся в проектах научно-практических конференциях</w:t>
      </w:r>
    </w:p>
    <w:p w:rsidR="002F4D40" w:rsidRPr="003F3803" w:rsidRDefault="002F4D40" w:rsidP="003F3803">
      <w:pPr>
        <w:jc w:val="center"/>
        <w:rPr>
          <w:b/>
          <w:bCs/>
          <w:smallCaps/>
        </w:rPr>
      </w:pPr>
    </w:p>
    <w:p w:rsidR="002F4D40" w:rsidRPr="003F3803" w:rsidRDefault="002F4D40" w:rsidP="003F3803">
      <w:pPr>
        <w:ind w:firstLine="709"/>
        <w:jc w:val="both"/>
      </w:pPr>
      <w:r w:rsidRPr="003F3803">
        <w:t>Учеб</w:t>
      </w:r>
      <w:r w:rsidRPr="003F3803">
        <w:softHyphen/>
        <w:t xml:space="preserve">ную деятельность обучающихся   учителя </w:t>
      </w:r>
      <w:r>
        <w:t>Ш</w:t>
      </w:r>
      <w:r w:rsidRPr="003F3803">
        <w:t>МО математики, информатики, физики организует таким образом, чтобы она являлась средством их профессиональной ориентации и социализации. Поэтому весьма актуальным в ее работе явля</w:t>
      </w:r>
      <w:r w:rsidRPr="003F3803">
        <w:softHyphen/>
        <w:t xml:space="preserve">ется переход от репродуктивных методов обучения к исследовательским. </w:t>
      </w:r>
    </w:p>
    <w:p w:rsidR="002F4D40" w:rsidRPr="003F3803" w:rsidRDefault="002F4D40" w:rsidP="003F3803">
      <w:pPr>
        <w:ind w:firstLine="708"/>
        <w:jc w:val="both"/>
      </w:pPr>
      <w:r w:rsidRPr="003F3803">
        <w:t>Учителя стараются увлечь учащихся работой проектно-исследовательского характера.  Некоторые  работы являются интегрированными с другими учебными дисциплинами.</w:t>
      </w:r>
    </w:p>
    <w:p w:rsidR="002F4D40" w:rsidRPr="003F3803" w:rsidRDefault="002F4D40" w:rsidP="003F3803">
      <w:pPr>
        <w:ind w:firstLine="708"/>
        <w:jc w:val="both"/>
      </w:pPr>
      <w:r w:rsidRPr="003F3803">
        <w:t xml:space="preserve">Учитель информатики Нетесова Н.А. с учащимися 8 и 9 классов приняла участие в «Викторине для 7-9 классов «Безопасность школьников» в рамках международного  проекта VIDEOUROKI.NET, в результате которого из 31 учащегося победители – 11 чел., призеры – 10 чел. </w:t>
      </w:r>
    </w:p>
    <w:p w:rsidR="002F4D40" w:rsidRPr="003F3803" w:rsidRDefault="002F4D40" w:rsidP="003F3803">
      <w:pPr>
        <w:ind w:firstLine="708"/>
        <w:jc w:val="both"/>
      </w:pPr>
      <w:r w:rsidRPr="003F3803">
        <w:t>Учитель информатики Нетесова Н.А. приняла участие в «Олимпиаде по информатике» в рамках международного  проекта VIDEOUROKI.NET, в результате которого 1 ученица, принявшая участие стала призером (2 место).</w:t>
      </w:r>
    </w:p>
    <w:p w:rsidR="002F4D40" w:rsidRPr="003F3803" w:rsidRDefault="002F4D40" w:rsidP="003F3803">
      <w:pPr>
        <w:ind w:firstLine="708"/>
        <w:jc w:val="both"/>
        <w:rPr>
          <w:color w:val="000000"/>
        </w:rPr>
      </w:pPr>
      <w:r w:rsidRPr="003F3803">
        <w:rPr>
          <w:color w:val="000000"/>
        </w:rPr>
        <w:t xml:space="preserve">Учителя математики Бохан С. В.,  Бабкина К. С и Гордеева О. Н. с учащимися 5-9 классов – неоднократно принимали участие в областном конкурсе «Математическая регата». </w:t>
      </w:r>
    </w:p>
    <w:p w:rsidR="002F4D40" w:rsidRPr="003F3803" w:rsidRDefault="002F4D40" w:rsidP="003F3803">
      <w:pPr>
        <w:jc w:val="center"/>
        <w:rPr>
          <w:b/>
          <w:bCs/>
        </w:rPr>
      </w:pPr>
    </w:p>
    <w:p w:rsidR="002F4D40" w:rsidRPr="003F3803" w:rsidRDefault="002F4D40" w:rsidP="003F3803">
      <w:pPr>
        <w:jc w:val="center"/>
        <w:rPr>
          <w:b/>
          <w:bCs/>
        </w:rPr>
      </w:pPr>
      <w:r w:rsidRPr="003F3803">
        <w:rPr>
          <w:b/>
          <w:bCs/>
          <w:lang w:val="en-US"/>
        </w:rPr>
        <w:t>VI</w:t>
      </w:r>
      <w:r w:rsidRPr="003F3803">
        <w:rPr>
          <w:b/>
          <w:bCs/>
        </w:rPr>
        <w:t>. Внеклассная работа  ШМО по  математике, информатике, физ</w:t>
      </w:r>
      <w:r>
        <w:rPr>
          <w:b/>
          <w:bCs/>
        </w:rPr>
        <w:t>ике, географии, биологии, химии</w:t>
      </w:r>
    </w:p>
    <w:p w:rsidR="002F4D40" w:rsidRPr="003F3803" w:rsidRDefault="002F4D40" w:rsidP="003F3803">
      <w:pPr>
        <w:jc w:val="center"/>
        <w:rPr>
          <w:b/>
          <w:bCs/>
        </w:rPr>
      </w:pPr>
    </w:p>
    <w:p w:rsidR="002F4D40" w:rsidRPr="003F3803" w:rsidRDefault="002F4D40" w:rsidP="003F3803">
      <w:pPr>
        <w:ind w:firstLine="720"/>
        <w:jc w:val="both"/>
      </w:pPr>
      <w:r w:rsidRPr="003F3803">
        <w:t xml:space="preserve"> В школе регулярно проводится предметная неделя естественно-математических дисциплин, которая демонстрирует  высокий уровень методического мастерства учителей, их творческий подход к преподаванию учебных дисциплин, ежедневную серьезную работу по подготовке учащихся школы к итоговой аттестации в форме ЕГЭ.</w:t>
      </w:r>
    </w:p>
    <w:p w:rsidR="002F4D40" w:rsidRPr="003F3803" w:rsidRDefault="002F4D40" w:rsidP="003F3803">
      <w:pPr>
        <w:ind w:firstLine="708"/>
        <w:jc w:val="both"/>
        <w:rPr>
          <w:bCs/>
          <w:color w:val="000000"/>
        </w:rPr>
      </w:pPr>
      <w:r w:rsidRPr="003F3803">
        <w:rPr>
          <w:bCs/>
          <w:color w:val="000000"/>
        </w:rPr>
        <w:t xml:space="preserve">В 2015-2016 учебном году учителями в рамках декады естественно-математических дисциплин была организована выставка рисунков, созданных в текстовом редакторе, и с помощью двоичной системы счисления. </w:t>
      </w:r>
    </w:p>
    <w:p w:rsidR="002F4D40" w:rsidRPr="003F3803" w:rsidRDefault="002F4D40" w:rsidP="003F3803">
      <w:pPr>
        <w:ind w:firstLine="708"/>
        <w:jc w:val="both"/>
      </w:pPr>
      <w:r w:rsidRPr="003F3803">
        <w:t xml:space="preserve">Учитель информатики Нетесова Н.А. совместно с волонтерами, учащимися 9а класса приняли участие во Всероссийском конкурсе, посвященном 55-летию полета Юрия Гагарина в космос «Мы – дети Галактики». Итоги конкурса: </w:t>
      </w:r>
    </w:p>
    <w:p w:rsidR="002F4D40" w:rsidRPr="003F3803" w:rsidRDefault="002F4D40" w:rsidP="006D1BFF">
      <w:pPr>
        <w:pStyle w:val="ListParagraph"/>
        <w:numPr>
          <w:ilvl w:val="0"/>
          <w:numId w:val="62"/>
        </w:numPr>
        <w:suppressAutoHyphens w:val="0"/>
        <w:jc w:val="both"/>
        <w:rPr>
          <w:b/>
          <w:i/>
          <w:sz w:val="24"/>
          <w:szCs w:val="24"/>
        </w:rPr>
      </w:pPr>
      <w:r w:rsidRPr="003F3803">
        <w:rPr>
          <w:sz w:val="24"/>
          <w:szCs w:val="24"/>
        </w:rPr>
        <w:t xml:space="preserve">МБОУ СОШ №3 – </w:t>
      </w:r>
      <w:r w:rsidRPr="003F3803">
        <w:rPr>
          <w:b/>
          <w:i/>
          <w:sz w:val="24"/>
          <w:szCs w:val="24"/>
        </w:rPr>
        <w:t xml:space="preserve">диплом </w:t>
      </w:r>
      <w:r w:rsidRPr="003F3803">
        <w:rPr>
          <w:b/>
          <w:i/>
          <w:sz w:val="24"/>
          <w:szCs w:val="24"/>
          <w:lang w:val="en-US"/>
        </w:rPr>
        <w:t>I</w:t>
      </w:r>
      <w:r w:rsidRPr="003F3803">
        <w:rPr>
          <w:b/>
          <w:i/>
          <w:sz w:val="24"/>
          <w:szCs w:val="24"/>
        </w:rPr>
        <w:t xml:space="preserve"> степени</w:t>
      </w:r>
    </w:p>
    <w:p w:rsidR="002F4D40" w:rsidRPr="003F3803" w:rsidRDefault="002F4D40" w:rsidP="006D1BFF">
      <w:pPr>
        <w:pStyle w:val="ListParagraph"/>
        <w:numPr>
          <w:ilvl w:val="0"/>
          <w:numId w:val="62"/>
        </w:numPr>
        <w:suppressAutoHyphens w:val="0"/>
        <w:jc w:val="both"/>
        <w:rPr>
          <w:i/>
          <w:sz w:val="24"/>
          <w:szCs w:val="24"/>
        </w:rPr>
      </w:pPr>
      <w:r w:rsidRPr="003F3803">
        <w:rPr>
          <w:sz w:val="24"/>
          <w:szCs w:val="24"/>
        </w:rPr>
        <w:t xml:space="preserve">Команда «Марс» (9а класс) – </w:t>
      </w:r>
      <w:r w:rsidRPr="003F3803">
        <w:rPr>
          <w:b/>
          <w:i/>
          <w:sz w:val="24"/>
          <w:szCs w:val="24"/>
        </w:rPr>
        <w:t>победитель</w:t>
      </w:r>
      <w:r w:rsidRPr="003F3803">
        <w:rPr>
          <w:sz w:val="24"/>
          <w:szCs w:val="24"/>
        </w:rPr>
        <w:t xml:space="preserve"> в номинации «Самый умный класс» в квест-игре «Школа космонавтов»</w:t>
      </w:r>
    </w:p>
    <w:p w:rsidR="002F4D40" w:rsidRPr="003F3803" w:rsidRDefault="002F4D40" w:rsidP="006D1BFF">
      <w:pPr>
        <w:pStyle w:val="ListParagraph"/>
        <w:numPr>
          <w:ilvl w:val="0"/>
          <w:numId w:val="62"/>
        </w:numPr>
        <w:suppressAutoHyphens w:val="0"/>
        <w:jc w:val="both"/>
        <w:rPr>
          <w:i/>
          <w:sz w:val="24"/>
          <w:szCs w:val="24"/>
        </w:rPr>
      </w:pPr>
      <w:r w:rsidRPr="003F3803">
        <w:rPr>
          <w:sz w:val="24"/>
          <w:szCs w:val="24"/>
        </w:rPr>
        <w:t xml:space="preserve">Команда «Космонавты» (7а класс) - </w:t>
      </w:r>
      <w:r w:rsidRPr="003F3803">
        <w:rPr>
          <w:b/>
          <w:i/>
          <w:sz w:val="24"/>
          <w:szCs w:val="24"/>
        </w:rPr>
        <w:t>победитель</w:t>
      </w:r>
      <w:r w:rsidRPr="003F3803">
        <w:rPr>
          <w:sz w:val="24"/>
          <w:szCs w:val="24"/>
        </w:rPr>
        <w:t xml:space="preserve"> в номинации «Самый спортивный класс» в квест-игре «Школа космонавтов»</w:t>
      </w:r>
    </w:p>
    <w:p w:rsidR="002F4D40" w:rsidRPr="003F3803" w:rsidRDefault="002F4D40" w:rsidP="006D1BFF">
      <w:pPr>
        <w:pStyle w:val="ListParagraph"/>
        <w:numPr>
          <w:ilvl w:val="0"/>
          <w:numId w:val="62"/>
        </w:numPr>
        <w:suppressAutoHyphens w:val="0"/>
        <w:jc w:val="both"/>
        <w:rPr>
          <w:i/>
          <w:sz w:val="24"/>
          <w:szCs w:val="24"/>
        </w:rPr>
      </w:pPr>
      <w:r w:rsidRPr="003F3803">
        <w:rPr>
          <w:sz w:val="24"/>
          <w:szCs w:val="24"/>
        </w:rPr>
        <w:t xml:space="preserve">Команда «Юпитер» (8а класс) - </w:t>
      </w:r>
      <w:r w:rsidRPr="003F3803">
        <w:rPr>
          <w:b/>
          <w:i/>
          <w:sz w:val="24"/>
          <w:szCs w:val="24"/>
        </w:rPr>
        <w:t>победитель</w:t>
      </w:r>
      <w:r w:rsidRPr="003F3803">
        <w:rPr>
          <w:sz w:val="24"/>
          <w:szCs w:val="24"/>
        </w:rPr>
        <w:t xml:space="preserve"> в номинации «Самый высокий класс» в квест-игре «Школа космонавтов».</w:t>
      </w:r>
    </w:p>
    <w:p w:rsidR="002F4D40" w:rsidRPr="003F3803" w:rsidRDefault="002F4D40" w:rsidP="003F3803">
      <w:pPr>
        <w:ind w:firstLine="709"/>
        <w:jc w:val="both"/>
        <w:rPr>
          <w:bCs/>
        </w:rPr>
      </w:pPr>
      <w:r w:rsidRPr="003F3803">
        <w:rPr>
          <w:bCs/>
        </w:rPr>
        <w:t>Учитель математики Гордеева О.Н. подготовила:</w:t>
      </w:r>
    </w:p>
    <w:p w:rsidR="002F4D40" w:rsidRPr="003F3803" w:rsidRDefault="002F4D40" w:rsidP="003F3803">
      <w:pPr>
        <w:pStyle w:val="ListParagraph"/>
        <w:numPr>
          <w:ilvl w:val="0"/>
          <w:numId w:val="25"/>
        </w:numPr>
        <w:ind w:left="426"/>
        <w:jc w:val="both"/>
        <w:rPr>
          <w:bCs/>
          <w:sz w:val="24"/>
          <w:szCs w:val="24"/>
        </w:rPr>
      </w:pPr>
      <w:r w:rsidRPr="003F3803">
        <w:rPr>
          <w:bCs/>
          <w:sz w:val="24"/>
          <w:szCs w:val="24"/>
        </w:rPr>
        <w:t xml:space="preserve">победителей </w:t>
      </w:r>
      <w:r w:rsidRPr="003F3803">
        <w:rPr>
          <w:bCs/>
          <w:sz w:val="24"/>
          <w:szCs w:val="24"/>
          <w:lang w:val="en-US"/>
        </w:rPr>
        <w:t>I</w:t>
      </w:r>
      <w:r w:rsidRPr="003F3803">
        <w:rPr>
          <w:bCs/>
          <w:sz w:val="24"/>
          <w:szCs w:val="24"/>
        </w:rPr>
        <w:t xml:space="preserve"> регионального конкурса ученических рефератов по физике и астрономии «Эврика – 2015»;</w:t>
      </w:r>
    </w:p>
    <w:p w:rsidR="002F4D40" w:rsidRPr="003F3803" w:rsidRDefault="002F4D40" w:rsidP="003F3803">
      <w:pPr>
        <w:jc w:val="both"/>
        <w:rPr>
          <w:b/>
          <w:bCs/>
        </w:rPr>
      </w:pPr>
      <w:r w:rsidRPr="003F3803">
        <w:rPr>
          <w:b/>
          <w:bCs/>
          <w:lang w:val="en-US"/>
        </w:rPr>
        <w:t>VII</w:t>
      </w:r>
      <w:r w:rsidRPr="003F3803">
        <w:rPr>
          <w:b/>
          <w:bCs/>
        </w:rPr>
        <w:t>. Прохождение курсов повышения квалификации в 2014-2015 уч. году.</w:t>
      </w:r>
    </w:p>
    <w:p w:rsidR="002F4D40" w:rsidRPr="003F3803" w:rsidRDefault="002F4D40" w:rsidP="003F3803">
      <w:pPr>
        <w:ind w:left="180"/>
        <w:jc w:val="both"/>
        <w:rPr>
          <w:b/>
          <w:bCs/>
        </w:rPr>
      </w:pPr>
    </w:p>
    <w:tbl>
      <w:tblPr>
        <w:tblW w:w="972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0"/>
        <w:gridCol w:w="3435"/>
        <w:gridCol w:w="1260"/>
        <w:gridCol w:w="900"/>
        <w:gridCol w:w="2635"/>
      </w:tblGrid>
      <w:tr w:rsidR="002F4D40" w:rsidRPr="003F3803">
        <w:trPr>
          <w:trHeight w:val="459"/>
        </w:trPr>
        <w:tc>
          <w:tcPr>
            <w:tcW w:w="1490" w:type="dxa"/>
            <w:vAlign w:val="center"/>
          </w:tcPr>
          <w:p w:rsidR="002F4D40" w:rsidRPr="00F9561F" w:rsidRDefault="002F4D40" w:rsidP="003F3803">
            <w:pPr>
              <w:jc w:val="center"/>
              <w:rPr>
                <w:b/>
                <w:bCs/>
              </w:rPr>
            </w:pPr>
            <w:r w:rsidRPr="00F9561F">
              <w:rPr>
                <w:b/>
                <w:bCs/>
                <w:sz w:val="22"/>
              </w:rPr>
              <w:t>Учителя</w:t>
            </w:r>
          </w:p>
        </w:tc>
        <w:tc>
          <w:tcPr>
            <w:tcW w:w="3435" w:type="dxa"/>
            <w:vAlign w:val="center"/>
          </w:tcPr>
          <w:p w:rsidR="002F4D40" w:rsidRPr="00F9561F" w:rsidRDefault="002F4D40" w:rsidP="003F3803">
            <w:pPr>
              <w:jc w:val="center"/>
              <w:rPr>
                <w:b/>
                <w:bCs/>
              </w:rPr>
            </w:pPr>
            <w:r w:rsidRPr="00F9561F">
              <w:rPr>
                <w:b/>
                <w:bCs/>
                <w:sz w:val="22"/>
              </w:rPr>
              <w:t>Тема</w:t>
            </w:r>
          </w:p>
        </w:tc>
        <w:tc>
          <w:tcPr>
            <w:tcW w:w="1260" w:type="dxa"/>
            <w:vAlign w:val="center"/>
          </w:tcPr>
          <w:p w:rsidR="002F4D40" w:rsidRPr="00F9561F" w:rsidRDefault="002F4D40" w:rsidP="003F3803">
            <w:pPr>
              <w:jc w:val="center"/>
              <w:rPr>
                <w:b/>
                <w:bCs/>
              </w:rPr>
            </w:pPr>
            <w:r w:rsidRPr="00F9561F">
              <w:rPr>
                <w:b/>
                <w:bCs/>
                <w:sz w:val="22"/>
              </w:rPr>
              <w:t>Дата</w:t>
            </w:r>
          </w:p>
        </w:tc>
        <w:tc>
          <w:tcPr>
            <w:tcW w:w="900" w:type="dxa"/>
            <w:vAlign w:val="center"/>
          </w:tcPr>
          <w:p w:rsidR="002F4D40" w:rsidRPr="00F9561F" w:rsidRDefault="002F4D40" w:rsidP="003F3803">
            <w:pPr>
              <w:ind w:left="-64" w:hanging="64"/>
              <w:jc w:val="center"/>
              <w:rPr>
                <w:b/>
                <w:bCs/>
              </w:rPr>
            </w:pPr>
            <w:r w:rsidRPr="00F9561F">
              <w:rPr>
                <w:b/>
                <w:bCs/>
                <w:sz w:val="22"/>
              </w:rPr>
              <w:t>Кол-во часов</w:t>
            </w:r>
          </w:p>
        </w:tc>
        <w:tc>
          <w:tcPr>
            <w:tcW w:w="2635" w:type="dxa"/>
            <w:vAlign w:val="center"/>
          </w:tcPr>
          <w:p w:rsidR="002F4D40" w:rsidRPr="00F9561F" w:rsidRDefault="002F4D40" w:rsidP="00F9561F">
            <w:pPr>
              <w:ind w:left="-64" w:hanging="64"/>
              <w:jc w:val="center"/>
              <w:rPr>
                <w:b/>
                <w:bCs/>
              </w:rPr>
            </w:pPr>
            <w:r w:rsidRPr="00F9561F">
              <w:rPr>
                <w:b/>
                <w:bCs/>
                <w:sz w:val="22"/>
              </w:rPr>
              <w:t>Место</w:t>
            </w:r>
          </w:p>
          <w:p w:rsidR="002F4D40" w:rsidRPr="00F9561F" w:rsidRDefault="002F4D40" w:rsidP="00F9561F">
            <w:pPr>
              <w:ind w:left="-64" w:hanging="64"/>
              <w:jc w:val="center"/>
              <w:rPr>
                <w:b/>
                <w:bCs/>
              </w:rPr>
            </w:pPr>
            <w:r w:rsidRPr="00F9561F">
              <w:rPr>
                <w:b/>
                <w:bCs/>
                <w:sz w:val="22"/>
              </w:rPr>
              <w:t>проведения</w:t>
            </w:r>
          </w:p>
        </w:tc>
      </w:tr>
      <w:tr w:rsidR="002F4D40" w:rsidRPr="003F3803">
        <w:trPr>
          <w:trHeight w:val="781"/>
        </w:trPr>
        <w:tc>
          <w:tcPr>
            <w:tcW w:w="1490" w:type="dxa"/>
            <w:vAlign w:val="center"/>
          </w:tcPr>
          <w:p w:rsidR="002F4D40" w:rsidRDefault="002F4D40" w:rsidP="003F3803">
            <w:pPr>
              <w:jc w:val="center"/>
              <w:rPr>
                <w:b/>
                <w:bCs/>
              </w:rPr>
            </w:pPr>
            <w:r w:rsidRPr="00F9561F">
              <w:rPr>
                <w:b/>
                <w:bCs/>
                <w:sz w:val="22"/>
              </w:rPr>
              <w:t xml:space="preserve">Говорун </w:t>
            </w:r>
          </w:p>
          <w:p w:rsidR="002F4D40" w:rsidRPr="00F9561F" w:rsidRDefault="002F4D40" w:rsidP="003F3803">
            <w:pPr>
              <w:jc w:val="center"/>
              <w:rPr>
                <w:b/>
                <w:bCs/>
              </w:rPr>
            </w:pPr>
            <w:r w:rsidRPr="00F9561F">
              <w:rPr>
                <w:b/>
                <w:bCs/>
                <w:sz w:val="22"/>
              </w:rPr>
              <w:t>О. Ю.</w:t>
            </w:r>
          </w:p>
        </w:tc>
        <w:tc>
          <w:tcPr>
            <w:tcW w:w="3435" w:type="dxa"/>
            <w:vAlign w:val="center"/>
          </w:tcPr>
          <w:p w:rsidR="002F4D40" w:rsidRPr="00F9561F" w:rsidRDefault="002F4D40" w:rsidP="003F3803">
            <w:pPr>
              <w:tabs>
                <w:tab w:val="left" w:pos="1221"/>
              </w:tabs>
              <w:jc w:val="both"/>
              <w:rPr>
                <w:lang w:eastAsia="en-US"/>
              </w:rPr>
            </w:pPr>
            <w:r w:rsidRPr="00F9561F">
              <w:rPr>
                <w:sz w:val="22"/>
                <w:lang w:eastAsia="en-US"/>
              </w:rPr>
              <w:t>«Менеджмент в образовании»</w:t>
            </w:r>
          </w:p>
        </w:tc>
        <w:tc>
          <w:tcPr>
            <w:tcW w:w="1260" w:type="dxa"/>
            <w:vAlign w:val="center"/>
          </w:tcPr>
          <w:p w:rsidR="002F4D40" w:rsidRPr="00F9561F" w:rsidRDefault="002F4D40" w:rsidP="003F3803">
            <w:pPr>
              <w:tabs>
                <w:tab w:val="left" w:pos="1221"/>
              </w:tabs>
              <w:jc w:val="center"/>
              <w:rPr>
                <w:lang w:eastAsia="en-US"/>
              </w:rPr>
            </w:pPr>
            <w:r w:rsidRPr="00F9561F">
              <w:rPr>
                <w:sz w:val="22"/>
                <w:lang w:eastAsia="en-US"/>
              </w:rPr>
              <w:t>с 08.02.16 по 15.06.16 г.</w:t>
            </w:r>
          </w:p>
        </w:tc>
        <w:tc>
          <w:tcPr>
            <w:tcW w:w="900" w:type="dxa"/>
            <w:vAlign w:val="center"/>
          </w:tcPr>
          <w:p w:rsidR="002F4D40" w:rsidRPr="00F9561F" w:rsidRDefault="002F4D40" w:rsidP="003F3803">
            <w:pPr>
              <w:jc w:val="center"/>
              <w:rPr>
                <w:lang w:eastAsia="en-US"/>
              </w:rPr>
            </w:pPr>
            <w:r w:rsidRPr="00F9561F">
              <w:rPr>
                <w:sz w:val="22"/>
                <w:lang w:eastAsia="en-US"/>
              </w:rPr>
              <w:t>308 ч.</w:t>
            </w:r>
          </w:p>
        </w:tc>
        <w:tc>
          <w:tcPr>
            <w:tcW w:w="2635" w:type="dxa"/>
            <w:vAlign w:val="center"/>
          </w:tcPr>
          <w:p w:rsidR="002F4D40" w:rsidRPr="00F9561F" w:rsidRDefault="002F4D40" w:rsidP="00F9561F">
            <w:pPr>
              <w:jc w:val="center"/>
            </w:pPr>
            <w:r w:rsidRPr="00F9561F">
              <w:rPr>
                <w:sz w:val="22"/>
                <w:lang w:eastAsia="en-US"/>
              </w:rPr>
              <w:t>МАУ «Учебно-методический образовательный центр»</w:t>
            </w:r>
            <w:r>
              <w:rPr>
                <w:sz w:val="22"/>
                <w:lang w:eastAsia="en-US"/>
              </w:rPr>
              <w:t xml:space="preserve"> г. Калининграда</w:t>
            </w:r>
          </w:p>
        </w:tc>
      </w:tr>
      <w:tr w:rsidR="002F4D40" w:rsidRPr="003F3803">
        <w:trPr>
          <w:trHeight w:val="365"/>
        </w:trPr>
        <w:tc>
          <w:tcPr>
            <w:tcW w:w="1490" w:type="dxa"/>
            <w:vMerge w:val="restart"/>
            <w:vAlign w:val="center"/>
          </w:tcPr>
          <w:p w:rsidR="002F4D40" w:rsidRDefault="002F4D40" w:rsidP="003F3803">
            <w:pPr>
              <w:jc w:val="center"/>
              <w:rPr>
                <w:b/>
                <w:bCs/>
              </w:rPr>
            </w:pPr>
            <w:r w:rsidRPr="00F9561F">
              <w:rPr>
                <w:b/>
                <w:bCs/>
                <w:sz w:val="22"/>
              </w:rPr>
              <w:t xml:space="preserve">Локоть </w:t>
            </w:r>
          </w:p>
          <w:p w:rsidR="002F4D40" w:rsidRPr="00F9561F" w:rsidRDefault="002F4D40" w:rsidP="003F3803">
            <w:pPr>
              <w:jc w:val="center"/>
              <w:rPr>
                <w:b/>
                <w:bCs/>
              </w:rPr>
            </w:pPr>
            <w:r w:rsidRPr="00F9561F">
              <w:rPr>
                <w:b/>
                <w:bCs/>
                <w:sz w:val="22"/>
              </w:rPr>
              <w:t>Ю. В.</w:t>
            </w:r>
          </w:p>
        </w:tc>
        <w:tc>
          <w:tcPr>
            <w:tcW w:w="3435" w:type="dxa"/>
            <w:vAlign w:val="center"/>
          </w:tcPr>
          <w:p w:rsidR="002F4D40" w:rsidRPr="00F9561F" w:rsidRDefault="002F4D40" w:rsidP="003F3803">
            <w:pPr>
              <w:pStyle w:val="TableText"/>
              <w:jc w:val="both"/>
              <w:rPr>
                <w:color w:val="auto"/>
                <w:sz w:val="22"/>
                <w:szCs w:val="24"/>
                <w:lang w:eastAsia="en-US"/>
              </w:rPr>
            </w:pPr>
            <w:r w:rsidRPr="00F9561F">
              <w:rPr>
                <w:color w:val="auto"/>
                <w:sz w:val="22"/>
                <w:szCs w:val="24"/>
                <w:lang w:eastAsia="en-US"/>
              </w:rPr>
              <w:t>«Теория и методика работы учителя (преподавателя) в общеобразовательном учреждении»</w:t>
            </w:r>
          </w:p>
          <w:p w:rsidR="002F4D40" w:rsidRPr="00F9561F" w:rsidRDefault="002F4D40" w:rsidP="003F3803">
            <w:pPr>
              <w:tabs>
                <w:tab w:val="left" w:pos="1221"/>
              </w:tabs>
              <w:ind w:left="1"/>
              <w:jc w:val="both"/>
              <w:rPr>
                <w:lang w:eastAsia="en-US"/>
              </w:rPr>
            </w:pPr>
          </w:p>
        </w:tc>
        <w:tc>
          <w:tcPr>
            <w:tcW w:w="1260" w:type="dxa"/>
            <w:vAlign w:val="center"/>
          </w:tcPr>
          <w:p w:rsidR="002F4D40" w:rsidRPr="00F9561F" w:rsidRDefault="002F4D40" w:rsidP="003F3803">
            <w:pPr>
              <w:tabs>
                <w:tab w:val="left" w:pos="1221"/>
              </w:tabs>
              <w:jc w:val="center"/>
              <w:rPr>
                <w:lang w:eastAsia="en-US"/>
              </w:rPr>
            </w:pPr>
            <w:r w:rsidRPr="00F9561F">
              <w:rPr>
                <w:sz w:val="22"/>
                <w:lang w:eastAsia="en-US"/>
              </w:rPr>
              <w:t>с 08.06.15 по 15.12.15 г.</w:t>
            </w:r>
          </w:p>
        </w:tc>
        <w:tc>
          <w:tcPr>
            <w:tcW w:w="900" w:type="dxa"/>
            <w:vAlign w:val="center"/>
          </w:tcPr>
          <w:p w:rsidR="002F4D40" w:rsidRPr="00F9561F" w:rsidRDefault="002F4D40" w:rsidP="003F3803">
            <w:pPr>
              <w:jc w:val="center"/>
              <w:rPr>
                <w:lang w:eastAsia="en-US"/>
              </w:rPr>
            </w:pPr>
            <w:r w:rsidRPr="00F9561F">
              <w:rPr>
                <w:sz w:val="22"/>
                <w:lang w:eastAsia="en-US"/>
              </w:rPr>
              <w:t>504 ч.</w:t>
            </w:r>
          </w:p>
        </w:tc>
        <w:tc>
          <w:tcPr>
            <w:tcW w:w="2635" w:type="dxa"/>
            <w:vAlign w:val="center"/>
          </w:tcPr>
          <w:p w:rsidR="002F4D40" w:rsidRDefault="002F4D40" w:rsidP="00F9561F">
            <w:pPr>
              <w:jc w:val="center"/>
              <w:rPr>
                <w:lang w:eastAsia="en-US"/>
              </w:rPr>
            </w:pPr>
            <w:r w:rsidRPr="00F9561F">
              <w:rPr>
                <w:sz w:val="22"/>
                <w:lang w:eastAsia="en-US"/>
              </w:rPr>
              <w:t>МАУ «Учебно-методический образовательный центр»</w:t>
            </w:r>
          </w:p>
          <w:p w:rsidR="002F4D40" w:rsidRPr="00F9561F" w:rsidRDefault="002F4D40" w:rsidP="00F9561F">
            <w:pPr>
              <w:jc w:val="center"/>
              <w:rPr>
                <w:lang w:eastAsia="en-US"/>
              </w:rPr>
            </w:pPr>
            <w:r>
              <w:rPr>
                <w:sz w:val="22"/>
                <w:lang w:eastAsia="en-US"/>
              </w:rPr>
              <w:t>г. Калининграда</w:t>
            </w:r>
          </w:p>
        </w:tc>
      </w:tr>
      <w:tr w:rsidR="002F4D40" w:rsidRPr="003F3803">
        <w:trPr>
          <w:trHeight w:val="365"/>
        </w:trPr>
        <w:tc>
          <w:tcPr>
            <w:tcW w:w="1490" w:type="dxa"/>
            <w:vMerge/>
            <w:vAlign w:val="center"/>
          </w:tcPr>
          <w:p w:rsidR="002F4D40" w:rsidRPr="00F9561F" w:rsidRDefault="002F4D40" w:rsidP="003F3803">
            <w:pPr>
              <w:jc w:val="center"/>
              <w:rPr>
                <w:b/>
                <w:bCs/>
              </w:rPr>
            </w:pPr>
          </w:p>
        </w:tc>
        <w:tc>
          <w:tcPr>
            <w:tcW w:w="3435" w:type="dxa"/>
            <w:vAlign w:val="center"/>
          </w:tcPr>
          <w:p w:rsidR="002F4D40" w:rsidRPr="00F9561F" w:rsidRDefault="002F4D40" w:rsidP="003F3803">
            <w:pPr>
              <w:tabs>
                <w:tab w:val="left" w:pos="1221"/>
              </w:tabs>
              <w:ind w:left="1"/>
              <w:jc w:val="both"/>
              <w:rPr>
                <w:lang w:eastAsia="en-US"/>
              </w:rPr>
            </w:pPr>
            <w:r w:rsidRPr="00F9561F">
              <w:rPr>
                <w:sz w:val="22"/>
                <w:lang w:eastAsia="en-US"/>
              </w:rPr>
              <w:t>«Реализация ФГОС на основе системно-деятельностного подхода»</w:t>
            </w:r>
          </w:p>
        </w:tc>
        <w:tc>
          <w:tcPr>
            <w:tcW w:w="1260" w:type="dxa"/>
            <w:vAlign w:val="center"/>
          </w:tcPr>
          <w:p w:rsidR="002F4D40" w:rsidRPr="00F9561F" w:rsidRDefault="002F4D40" w:rsidP="003F3803">
            <w:pPr>
              <w:tabs>
                <w:tab w:val="left" w:pos="1221"/>
              </w:tabs>
              <w:jc w:val="center"/>
              <w:rPr>
                <w:lang w:eastAsia="en-US"/>
              </w:rPr>
            </w:pPr>
            <w:r w:rsidRPr="00F9561F">
              <w:rPr>
                <w:sz w:val="22"/>
                <w:lang w:eastAsia="en-US"/>
              </w:rPr>
              <w:t>с 29.02.16 по 31.03.16 г.</w:t>
            </w:r>
          </w:p>
        </w:tc>
        <w:tc>
          <w:tcPr>
            <w:tcW w:w="900" w:type="dxa"/>
            <w:vAlign w:val="center"/>
          </w:tcPr>
          <w:p w:rsidR="002F4D40" w:rsidRPr="00F9561F" w:rsidRDefault="002F4D40" w:rsidP="003F3803">
            <w:pPr>
              <w:jc w:val="center"/>
              <w:rPr>
                <w:lang w:eastAsia="en-US"/>
              </w:rPr>
            </w:pPr>
            <w:r w:rsidRPr="00F9561F">
              <w:rPr>
                <w:sz w:val="22"/>
                <w:lang w:eastAsia="en-US"/>
              </w:rPr>
              <w:t>108 ч.</w:t>
            </w:r>
          </w:p>
        </w:tc>
        <w:tc>
          <w:tcPr>
            <w:tcW w:w="2635" w:type="dxa"/>
            <w:vAlign w:val="center"/>
          </w:tcPr>
          <w:p w:rsidR="002F4D40" w:rsidRPr="00F9561F" w:rsidRDefault="002F4D40" w:rsidP="00F9561F">
            <w:pPr>
              <w:jc w:val="center"/>
              <w:rPr>
                <w:lang w:eastAsia="en-US"/>
              </w:rPr>
            </w:pPr>
            <w:r w:rsidRPr="00F9561F">
              <w:rPr>
                <w:sz w:val="22"/>
                <w:lang w:eastAsia="en-US"/>
              </w:rPr>
              <w:t>МАУ «Учебно-методический образовательный центр»</w:t>
            </w:r>
            <w:r>
              <w:rPr>
                <w:sz w:val="22"/>
                <w:lang w:eastAsia="en-US"/>
              </w:rPr>
              <w:t xml:space="preserve"> г. Калининграда</w:t>
            </w:r>
          </w:p>
        </w:tc>
      </w:tr>
      <w:tr w:rsidR="002F4D40" w:rsidRPr="003F3803">
        <w:trPr>
          <w:trHeight w:val="365"/>
        </w:trPr>
        <w:tc>
          <w:tcPr>
            <w:tcW w:w="1490" w:type="dxa"/>
            <w:vAlign w:val="center"/>
          </w:tcPr>
          <w:p w:rsidR="002F4D40" w:rsidRPr="00F9561F" w:rsidRDefault="002F4D40" w:rsidP="003F3803">
            <w:pPr>
              <w:jc w:val="center"/>
              <w:rPr>
                <w:b/>
                <w:bCs/>
              </w:rPr>
            </w:pPr>
            <w:r w:rsidRPr="00F9561F">
              <w:rPr>
                <w:b/>
                <w:bCs/>
                <w:sz w:val="22"/>
              </w:rPr>
              <w:t>Нетесова Н.А.</w:t>
            </w:r>
          </w:p>
        </w:tc>
        <w:tc>
          <w:tcPr>
            <w:tcW w:w="3435" w:type="dxa"/>
            <w:vAlign w:val="center"/>
          </w:tcPr>
          <w:p w:rsidR="002F4D40" w:rsidRPr="00F9561F" w:rsidRDefault="002F4D40" w:rsidP="00F9561F">
            <w:pPr>
              <w:tabs>
                <w:tab w:val="left" w:pos="1221"/>
              </w:tabs>
              <w:ind w:left="1"/>
              <w:jc w:val="both"/>
              <w:rPr>
                <w:lang w:eastAsia="en-US"/>
              </w:rPr>
            </w:pPr>
            <w:r w:rsidRPr="00F9561F">
              <w:rPr>
                <w:sz w:val="22"/>
                <w:lang w:eastAsia="en-US"/>
              </w:rPr>
              <w:t>«Подготовка экспертов по проверке заданий с развернутым ответом государственной (итоговой) аттестации обучающихся, освоивших общеобразовательные про</w:t>
            </w:r>
            <w:r>
              <w:rPr>
                <w:sz w:val="22"/>
                <w:lang w:eastAsia="en-US"/>
              </w:rPr>
              <w:t>грам</w:t>
            </w:r>
            <w:r w:rsidRPr="00F9561F">
              <w:rPr>
                <w:sz w:val="22"/>
                <w:lang w:eastAsia="en-US"/>
              </w:rPr>
              <w:t>мы основного общего образования»</w:t>
            </w:r>
          </w:p>
        </w:tc>
        <w:tc>
          <w:tcPr>
            <w:tcW w:w="1260" w:type="dxa"/>
            <w:vAlign w:val="center"/>
          </w:tcPr>
          <w:p w:rsidR="002F4D40" w:rsidRPr="00F9561F" w:rsidRDefault="002F4D40" w:rsidP="003F3803">
            <w:pPr>
              <w:tabs>
                <w:tab w:val="left" w:pos="1221"/>
              </w:tabs>
              <w:jc w:val="center"/>
              <w:rPr>
                <w:lang w:eastAsia="en-US"/>
              </w:rPr>
            </w:pPr>
            <w:r w:rsidRPr="00F9561F">
              <w:rPr>
                <w:sz w:val="22"/>
                <w:lang w:eastAsia="en-US"/>
              </w:rPr>
              <w:t>с 01.04.16 по 30.04.16</w:t>
            </w:r>
          </w:p>
        </w:tc>
        <w:tc>
          <w:tcPr>
            <w:tcW w:w="900" w:type="dxa"/>
            <w:vAlign w:val="center"/>
          </w:tcPr>
          <w:p w:rsidR="002F4D40" w:rsidRPr="00F9561F" w:rsidRDefault="002F4D40" w:rsidP="003F3803">
            <w:pPr>
              <w:jc w:val="center"/>
              <w:rPr>
                <w:lang w:eastAsia="en-US"/>
              </w:rPr>
            </w:pPr>
            <w:r w:rsidRPr="00F9561F">
              <w:rPr>
                <w:sz w:val="22"/>
                <w:lang w:eastAsia="en-US"/>
              </w:rPr>
              <w:t>18 ч.</w:t>
            </w:r>
          </w:p>
        </w:tc>
        <w:tc>
          <w:tcPr>
            <w:tcW w:w="2635" w:type="dxa"/>
            <w:vAlign w:val="center"/>
          </w:tcPr>
          <w:p w:rsidR="002F4D40" w:rsidRDefault="002F4D40" w:rsidP="00F9561F">
            <w:pPr>
              <w:jc w:val="center"/>
              <w:rPr>
                <w:lang w:eastAsia="en-US"/>
              </w:rPr>
            </w:pPr>
            <w:r w:rsidRPr="00F9561F">
              <w:rPr>
                <w:sz w:val="22"/>
                <w:lang w:eastAsia="en-US"/>
              </w:rPr>
              <w:t xml:space="preserve">ГАУ КО ДПО </w:t>
            </w:r>
          </w:p>
          <w:p w:rsidR="002F4D40" w:rsidRPr="00F9561F" w:rsidRDefault="002F4D40" w:rsidP="00F9561F">
            <w:pPr>
              <w:jc w:val="center"/>
            </w:pPr>
            <w:r w:rsidRPr="00F9561F">
              <w:rPr>
                <w:sz w:val="22"/>
                <w:lang w:eastAsia="en-US"/>
              </w:rPr>
              <w:t>«Институт развития образования»</w:t>
            </w:r>
          </w:p>
        </w:tc>
      </w:tr>
      <w:tr w:rsidR="002F4D40" w:rsidRPr="003F3803">
        <w:trPr>
          <w:trHeight w:val="365"/>
        </w:trPr>
        <w:tc>
          <w:tcPr>
            <w:tcW w:w="1490" w:type="dxa"/>
            <w:vAlign w:val="center"/>
          </w:tcPr>
          <w:p w:rsidR="002F4D40" w:rsidRDefault="002F4D40" w:rsidP="003F3803">
            <w:pPr>
              <w:jc w:val="center"/>
              <w:rPr>
                <w:b/>
                <w:bCs/>
              </w:rPr>
            </w:pPr>
            <w:r w:rsidRPr="00F9561F">
              <w:rPr>
                <w:b/>
                <w:bCs/>
                <w:sz w:val="22"/>
              </w:rPr>
              <w:t xml:space="preserve">Ракович </w:t>
            </w:r>
          </w:p>
          <w:p w:rsidR="002F4D40" w:rsidRPr="00F9561F" w:rsidRDefault="002F4D40" w:rsidP="003F3803">
            <w:pPr>
              <w:jc w:val="center"/>
              <w:rPr>
                <w:b/>
                <w:bCs/>
              </w:rPr>
            </w:pPr>
            <w:r w:rsidRPr="00F9561F">
              <w:rPr>
                <w:b/>
                <w:bCs/>
                <w:sz w:val="22"/>
              </w:rPr>
              <w:t>Л. В.</w:t>
            </w:r>
          </w:p>
        </w:tc>
        <w:tc>
          <w:tcPr>
            <w:tcW w:w="3435" w:type="dxa"/>
          </w:tcPr>
          <w:p w:rsidR="002F4D40" w:rsidRPr="00F9561F" w:rsidRDefault="002F4D40" w:rsidP="003F3803">
            <w:pPr>
              <w:pStyle w:val="TableText"/>
              <w:jc w:val="both"/>
              <w:rPr>
                <w:color w:val="auto"/>
                <w:sz w:val="22"/>
                <w:szCs w:val="24"/>
                <w:lang w:eastAsia="en-US"/>
              </w:rPr>
            </w:pPr>
            <w:r w:rsidRPr="00F9561F">
              <w:rPr>
                <w:sz w:val="22"/>
                <w:szCs w:val="24"/>
                <w:lang w:eastAsia="en-US"/>
              </w:rPr>
              <w:t>«Формирование естественно-научной картины мира у старшеклассников при изучении естествознания в соответствии с требованиями ФГОС»</w:t>
            </w:r>
          </w:p>
        </w:tc>
        <w:tc>
          <w:tcPr>
            <w:tcW w:w="1260" w:type="dxa"/>
            <w:vAlign w:val="center"/>
          </w:tcPr>
          <w:p w:rsidR="002F4D40" w:rsidRPr="00F9561F" w:rsidRDefault="002F4D40" w:rsidP="003F3803">
            <w:pPr>
              <w:tabs>
                <w:tab w:val="left" w:pos="1221"/>
              </w:tabs>
              <w:ind w:left="1"/>
              <w:jc w:val="center"/>
              <w:rPr>
                <w:lang w:eastAsia="en-US"/>
              </w:rPr>
            </w:pPr>
            <w:r w:rsidRPr="00F9561F">
              <w:rPr>
                <w:sz w:val="22"/>
                <w:lang w:eastAsia="en-US"/>
              </w:rPr>
              <w:t>с 16.02.16 по 30.08.16 г.</w:t>
            </w:r>
          </w:p>
        </w:tc>
        <w:tc>
          <w:tcPr>
            <w:tcW w:w="900" w:type="dxa"/>
            <w:vAlign w:val="center"/>
          </w:tcPr>
          <w:p w:rsidR="002F4D40" w:rsidRPr="00F9561F" w:rsidRDefault="002F4D40" w:rsidP="003F3803">
            <w:pPr>
              <w:jc w:val="center"/>
              <w:rPr>
                <w:lang w:eastAsia="en-US"/>
              </w:rPr>
            </w:pPr>
            <w:r w:rsidRPr="00F9561F">
              <w:rPr>
                <w:sz w:val="22"/>
                <w:lang w:eastAsia="en-US"/>
              </w:rPr>
              <w:t>72 ч.</w:t>
            </w:r>
          </w:p>
        </w:tc>
        <w:tc>
          <w:tcPr>
            <w:tcW w:w="2635" w:type="dxa"/>
            <w:vAlign w:val="center"/>
          </w:tcPr>
          <w:p w:rsidR="002F4D40" w:rsidRPr="00F9561F" w:rsidRDefault="002F4D40" w:rsidP="00F9561F">
            <w:pPr>
              <w:jc w:val="center"/>
            </w:pPr>
            <w:r w:rsidRPr="00F9561F">
              <w:rPr>
                <w:sz w:val="22"/>
                <w:lang w:eastAsia="en-US"/>
              </w:rPr>
              <w:t>ОУ Фонд Педагогиче</w:t>
            </w:r>
            <w:r>
              <w:rPr>
                <w:sz w:val="22"/>
                <w:lang w:eastAsia="en-US"/>
              </w:rPr>
              <w:t>ский университет «Первое сентяб</w:t>
            </w:r>
            <w:r w:rsidRPr="00F9561F">
              <w:rPr>
                <w:sz w:val="22"/>
                <w:lang w:eastAsia="en-US"/>
              </w:rPr>
              <w:t>ря» г. Москва</w:t>
            </w:r>
          </w:p>
        </w:tc>
      </w:tr>
      <w:tr w:rsidR="002F4D40" w:rsidRPr="003F3803">
        <w:trPr>
          <w:trHeight w:val="365"/>
        </w:trPr>
        <w:tc>
          <w:tcPr>
            <w:tcW w:w="1490" w:type="dxa"/>
            <w:vAlign w:val="center"/>
          </w:tcPr>
          <w:p w:rsidR="002F4D40" w:rsidRDefault="002F4D40" w:rsidP="003F3803">
            <w:pPr>
              <w:jc w:val="center"/>
              <w:rPr>
                <w:b/>
                <w:bCs/>
              </w:rPr>
            </w:pPr>
            <w:r w:rsidRPr="00F9561F">
              <w:rPr>
                <w:b/>
                <w:bCs/>
                <w:sz w:val="22"/>
              </w:rPr>
              <w:t xml:space="preserve">Ракович </w:t>
            </w:r>
          </w:p>
          <w:p w:rsidR="002F4D40" w:rsidRPr="00F9561F" w:rsidRDefault="002F4D40" w:rsidP="003F3803">
            <w:pPr>
              <w:jc w:val="center"/>
              <w:rPr>
                <w:b/>
                <w:bCs/>
              </w:rPr>
            </w:pPr>
            <w:r w:rsidRPr="00F9561F">
              <w:rPr>
                <w:b/>
                <w:bCs/>
                <w:sz w:val="22"/>
              </w:rPr>
              <w:t>Л. В.</w:t>
            </w:r>
          </w:p>
        </w:tc>
        <w:tc>
          <w:tcPr>
            <w:tcW w:w="3435" w:type="dxa"/>
            <w:vAlign w:val="center"/>
          </w:tcPr>
          <w:p w:rsidR="002F4D40" w:rsidRPr="00F9561F" w:rsidRDefault="002F4D40" w:rsidP="003F3803">
            <w:pPr>
              <w:tabs>
                <w:tab w:val="left" w:pos="1221"/>
              </w:tabs>
              <w:jc w:val="both"/>
              <w:rPr>
                <w:lang w:eastAsia="en-US"/>
              </w:rPr>
            </w:pPr>
            <w:r w:rsidRPr="00F9561F">
              <w:rPr>
                <w:sz w:val="22"/>
                <w:lang w:eastAsia="en-US"/>
              </w:rPr>
              <w:t xml:space="preserve">«Создание презентаций в программе </w:t>
            </w:r>
            <w:r w:rsidRPr="00F9561F">
              <w:rPr>
                <w:sz w:val="22"/>
                <w:lang w:val="en-US" w:eastAsia="en-US"/>
              </w:rPr>
              <w:t>PowerPoint</w:t>
            </w:r>
            <w:r w:rsidRPr="00F9561F">
              <w:rPr>
                <w:sz w:val="22"/>
                <w:lang w:eastAsia="en-US"/>
              </w:rPr>
              <w:t>»</w:t>
            </w:r>
          </w:p>
        </w:tc>
        <w:tc>
          <w:tcPr>
            <w:tcW w:w="1260" w:type="dxa"/>
            <w:vAlign w:val="center"/>
          </w:tcPr>
          <w:p w:rsidR="002F4D40" w:rsidRPr="00F9561F" w:rsidRDefault="002F4D40" w:rsidP="003F3803">
            <w:pPr>
              <w:tabs>
                <w:tab w:val="left" w:pos="1221"/>
              </w:tabs>
              <w:ind w:left="1"/>
              <w:jc w:val="center"/>
              <w:rPr>
                <w:lang w:eastAsia="en-US"/>
              </w:rPr>
            </w:pPr>
            <w:r w:rsidRPr="00F9561F">
              <w:rPr>
                <w:sz w:val="22"/>
                <w:lang w:eastAsia="en-US"/>
              </w:rPr>
              <w:t>с 16.02.16 по 30.08.16 г.</w:t>
            </w:r>
          </w:p>
        </w:tc>
        <w:tc>
          <w:tcPr>
            <w:tcW w:w="900" w:type="dxa"/>
            <w:vAlign w:val="center"/>
          </w:tcPr>
          <w:p w:rsidR="002F4D40" w:rsidRPr="00F9561F" w:rsidRDefault="002F4D40" w:rsidP="003F3803">
            <w:pPr>
              <w:jc w:val="center"/>
              <w:rPr>
                <w:lang w:eastAsia="en-US"/>
              </w:rPr>
            </w:pPr>
            <w:r w:rsidRPr="00F9561F">
              <w:rPr>
                <w:sz w:val="22"/>
                <w:lang w:eastAsia="en-US"/>
              </w:rPr>
              <w:t>36 ч.</w:t>
            </w:r>
          </w:p>
        </w:tc>
        <w:tc>
          <w:tcPr>
            <w:tcW w:w="2635" w:type="dxa"/>
            <w:vAlign w:val="center"/>
          </w:tcPr>
          <w:p w:rsidR="002F4D40" w:rsidRPr="00F9561F" w:rsidRDefault="002F4D40" w:rsidP="00F9561F">
            <w:pPr>
              <w:jc w:val="center"/>
            </w:pPr>
            <w:r w:rsidRPr="00F9561F">
              <w:rPr>
                <w:sz w:val="22"/>
                <w:lang w:eastAsia="en-US"/>
              </w:rPr>
              <w:t>ОУ Фонд Педагогический университет «Первое сентября» г. Москва</w:t>
            </w:r>
          </w:p>
        </w:tc>
      </w:tr>
    </w:tbl>
    <w:p w:rsidR="002F4D40" w:rsidRPr="003F3803" w:rsidRDefault="002F4D40" w:rsidP="003F3803">
      <w:pPr>
        <w:jc w:val="both"/>
        <w:rPr>
          <w:b/>
          <w:bCs/>
          <w:u w:val="single"/>
        </w:rPr>
      </w:pPr>
    </w:p>
    <w:p w:rsidR="002F4D40" w:rsidRPr="003F3803" w:rsidRDefault="002F4D40" w:rsidP="003F3803">
      <w:pPr>
        <w:jc w:val="both"/>
        <w:rPr>
          <w:b/>
          <w:bCs/>
          <w:i/>
          <w:iCs/>
        </w:rPr>
      </w:pPr>
      <w:r w:rsidRPr="003F3803">
        <w:rPr>
          <w:b/>
          <w:bCs/>
          <w:lang w:val="en-US"/>
        </w:rPr>
        <w:t>VIII</w:t>
      </w:r>
      <w:r w:rsidRPr="003F3803">
        <w:rPr>
          <w:b/>
          <w:bCs/>
        </w:rPr>
        <w:t>.  Участие в семинарах, конференциях и др. мероприятиях</w:t>
      </w:r>
      <w:r w:rsidRPr="003F3803">
        <w:rPr>
          <w:b/>
          <w:bCs/>
          <w:i/>
          <w:iCs/>
        </w:rPr>
        <w:t>:</w:t>
      </w:r>
    </w:p>
    <w:p w:rsidR="002F4D40" w:rsidRPr="003F3803" w:rsidRDefault="002F4D40" w:rsidP="003F3803">
      <w:pPr>
        <w:jc w:val="both"/>
        <w:rPr>
          <w:b/>
          <w:bCs/>
          <w:i/>
          <w:iCs/>
        </w:rPr>
      </w:pPr>
    </w:p>
    <w:tbl>
      <w:tblPr>
        <w:tblW w:w="96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88"/>
        <w:gridCol w:w="5760"/>
        <w:gridCol w:w="1800"/>
      </w:tblGrid>
      <w:tr w:rsidR="002F4D40" w:rsidRPr="003F3803">
        <w:trPr>
          <w:trHeight w:val="302"/>
        </w:trPr>
        <w:tc>
          <w:tcPr>
            <w:tcW w:w="2088" w:type="dxa"/>
            <w:vAlign w:val="center"/>
          </w:tcPr>
          <w:p w:rsidR="002F4D40" w:rsidRPr="00F9561F" w:rsidRDefault="002F4D40" w:rsidP="00F9561F">
            <w:pPr>
              <w:jc w:val="center"/>
              <w:rPr>
                <w:b/>
                <w:bCs/>
              </w:rPr>
            </w:pPr>
            <w:r w:rsidRPr="00F9561F">
              <w:rPr>
                <w:b/>
                <w:bCs/>
                <w:sz w:val="22"/>
              </w:rPr>
              <w:t>Учителя</w:t>
            </w:r>
          </w:p>
        </w:tc>
        <w:tc>
          <w:tcPr>
            <w:tcW w:w="5760" w:type="dxa"/>
            <w:vAlign w:val="center"/>
          </w:tcPr>
          <w:p w:rsidR="002F4D40" w:rsidRPr="00F9561F" w:rsidRDefault="002F4D40" w:rsidP="003F3803">
            <w:pPr>
              <w:jc w:val="both"/>
              <w:rPr>
                <w:b/>
                <w:bCs/>
              </w:rPr>
            </w:pPr>
            <w:r w:rsidRPr="00F9561F">
              <w:rPr>
                <w:b/>
                <w:bCs/>
                <w:sz w:val="22"/>
              </w:rPr>
              <w:t>Дата, тема и уровень методического мероприятия.</w:t>
            </w:r>
          </w:p>
        </w:tc>
        <w:tc>
          <w:tcPr>
            <w:tcW w:w="1800" w:type="dxa"/>
            <w:vAlign w:val="center"/>
          </w:tcPr>
          <w:p w:rsidR="002F4D40" w:rsidRPr="00F9561F" w:rsidRDefault="002F4D40" w:rsidP="003F3803">
            <w:pPr>
              <w:ind w:left="-64" w:hanging="64"/>
              <w:jc w:val="center"/>
              <w:rPr>
                <w:b/>
                <w:bCs/>
              </w:rPr>
            </w:pPr>
            <w:r w:rsidRPr="00F9561F">
              <w:rPr>
                <w:b/>
                <w:bCs/>
                <w:sz w:val="22"/>
              </w:rPr>
              <w:t>Формат участия</w:t>
            </w:r>
          </w:p>
        </w:tc>
      </w:tr>
      <w:tr w:rsidR="002F4D40" w:rsidRPr="003F3803">
        <w:trPr>
          <w:trHeight w:val="419"/>
        </w:trPr>
        <w:tc>
          <w:tcPr>
            <w:tcW w:w="2088" w:type="dxa"/>
            <w:vMerge w:val="restart"/>
            <w:vAlign w:val="center"/>
          </w:tcPr>
          <w:p w:rsidR="002F4D40" w:rsidRPr="00F9561F" w:rsidRDefault="002F4D40" w:rsidP="00F9561F">
            <w:pPr>
              <w:jc w:val="center"/>
              <w:rPr>
                <w:b/>
                <w:bCs/>
              </w:rPr>
            </w:pPr>
            <w:r w:rsidRPr="00F9561F">
              <w:rPr>
                <w:b/>
                <w:bCs/>
                <w:sz w:val="22"/>
              </w:rPr>
              <w:t>Нетесова Н.А.</w:t>
            </w:r>
          </w:p>
        </w:tc>
        <w:tc>
          <w:tcPr>
            <w:tcW w:w="5760" w:type="dxa"/>
          </w:tcPr>
          <w:p w:rsidR="002F4D40" w:rsidRPr="00F9561F" w:rsidRDefault="002F4D40" w:rsidP="003F3803">
            <w:pPr>
              <w:jc w:val="both"/>
            </w:pPr>
            <w:r w:rsidRPr="00F9561F">
              <w:rPr>
                <w:sz w:val="22"/>
              </w:rPr>
              <w:t>Всероссийская практическая конференция «Продвижение разработанных открытых массовых дистанционных курсов для обучения педагогических работников системы общего образования в субъектах РФ»</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620"/>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Конференция центра онлайн обучения ЭКСТЕРН «Проектно-исследовательские кейсы во внеурочной деятельности. 8-10 класс» </w:t>
            </w:r>
          </w:p>
        </w:tc>
        <w:tc>
          <w:tcPr>
            <w:tcW w:w="1800" w:type="dxa"/>
            <w:vAlign w:val="center"/>
          </w:tcPr>
          <w:p w:rsidR="002F4D40" w:rsidRPr="00F9561F" w:rsidRDefault="002F4D40" w:rsidP="003F3803">
            <w:pPr>
              <w:jc w:val="center"/>
            </w:pPr>
            <w:r w:rsidRPr="00F9561F">
              <w:rPr>
                <w:sz w:val="22"/>
              </w:rPr>
              <w:t>Участник</w:t>
            </w:r>
          </w:p>
        </w:tc>
      </w:tr>
      <w:tr w:rsidR="002F4D40" w:rsidRPr="003F3803">
        <w:trPr>
          <w:trHeight w:val="391"/>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Всероссийский вебинар «Обзор демоверсии ЕГЭ 2016 года по информатике»</w:t>
            </w:r>
          </w:p>
        </w:tc>
        <w:tc>
          <w:tcPr>
            <w:tcW w:w="1800" w:type="dxa"/>
            <w:vAlign w:val="center"/>
          </w:tcPr>
          <w:p w:rsidR="002F4D40" w:rsidRPr="00F9561F" w:rsidRDefault="002F4D40" w:rsidP="003F3803">
            <w:pPr>
              <w:jc w:val="center"/>
              <w:rPr>
                <w:color w:val="FF0000"/>
              </w:rPr>
            </w:pPr>
            <w:r w:rsidRPr="00F9561F">
              <w:rPr>
                <w:sz w:val="22"/>
              </w:rPr>
              <w:t>Участник</w:t>
            </w:r>
          </w:p>
        </w:tc>
      </w:tr>
      <w:tr w:rsidR="002F4D40" w:rsidRPr="003F3803">
        <w:trPr>
          <w:trHeight w:val="773"/>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Всероссийский вебинар «Подходы к решению новых заданий ЕГЭ по информатике (№2-3, 5-6, 9-10, 12, 14, 16, 18, 20, 21-22). Часть 2.»</w:t>
            </w:r>
          </w:p>
        </w:tc>
        <w:tc>
          <w:tcPr>
            <w:tcW w:w="1800" w:type="dxa"/>
            <w:vAlign w:val="center"/>
          </w:tcPr>
          <w:p w:rsidR="002F4D40" w:rsidRPr="00F9561F" w:rsidRDefault="002F4D40" w:rsidP="003F3803">
            <w:pPr>
              <w:jc w:val="center"/>
              <w:rPr>
                <w:color w:val="FF0000"/>
              </w:rPr>
            </w:pPr>
            <w:r w:rsidRPr="00F9561F">
              <w:rPr>
                <w:sz w:val="22"/>
              </w:rPr>
              <w:t>Участник</w:t>
            </w:r>
          </w:p>
        </w:tc>
      </w:tr>
      <w:tr w:rsidR="002F4D40" w:rsidRPr="003F3803">
        <w:trPr>
          <w:trHeight w:val="529"/>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Всероссийский вебинар «Задание №20, 21, 22 на ЕГЭ по информатике: поиск выигрышных операций»</w:t>
            </w:r>
          </w:p>
        </w:tc>
        <w:tc>
          <w:tcPr>
            <w:tcW w:w="1800" w:type="dxa"/>
            <w:vAlign w:val="center"/>
          </w:tcPr>
          <w:p w:rsidR="002F4D40" w:rsidRPr="00F9561F" w:rsidRDefault="002F4D40" w:rsidP="003F3803">
            <w:pPr>
              <w:jc w:val="center"/>
              <w:rPr>
                <w:color w:val="FF0000"/>
              </w:rPr>
            </w:pPr>
            <w:r w:rsidRPr="00F9561F">
              <w:rPr>
                <w:sz w:val="22"/>
              </w:rPr>
              <w:t>Участник</w:t>
            </w:r>
          </w:p>
        </w:tc>
      </w:tr>
      <w:tr w:rsidR="002F4D40" w:rsidRPr="003F3803">
        <w:trPr>
          <w:trHeight w:val="736"/>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Вебинар издательства ПРОСВЕЩЕНИЕ «Открытый урок с использованием электронной формы учебника по информатике для 4 класса «УМК «Перспектива»)» </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393"/>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Семинар по теме «О плане методической работы общеобразовательной организации на 2015 – 2016 учебный год» в рамках </w:t>
            </w:r>
            <w:r w:rsidRPr="00F9561F">
              <w:rPr>
                <w:sz w:val="22"/>
                <w:lang w:val="en-US"/>
              </w:rPr>
              <w:t>III</w:t>
            </w:r>
            <w:r w:rsidRPr="00F9561F">
              <w:rPr>
                <w:sz w:val="22"/>
              </w:rPr>
              <w:t xml:space="preserve"> Всероссийской научно-практической конференции «Проектирование новой школы: реализация образовательных стандартов» по направлению «Общее образование»</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726"/>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Семинар по теме «О программе методической работы общеобразовательной организации на 2015 – 2016 учебный год» в рамках </w:t>
            </w:r>
            <w:r w:rsidRPr="00F9561F">
              <w:rPr>
                <w:sz w:val="22"/>
                <w:lang w:val="en-US"/>
              </w:rPr>
              <w:t>III</w:t>
            </w:r>
            <w:r w:rsidRPr="00F9561F">
              <w:rPr>
                <w:sz w:val="22"/>
              </w:rPr>
              <w:t xml:space="preserve"> Всероссийской научно-практической конференции «Проектирование новой школы: реализация образовательных стандартов» по направлению «Общее образование»</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666"/>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Вебинар проекта ИНФОУРОК «Активные методы обучения как способ повышения эффективности образовательного процесса»</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623"/>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Вебинар издательства </w:t>
            </w:r>
            <w:r>
              <w:rPr>
                <w:sz w:val="22"/>
              </w:rPr>
              <w:t>«</w:t>
            </w:r>
            <w:r w:rsidRPr="00F9561F">
              <w:rPr>
                <w:sz w:val="22"/>
              </w:rPr>
              <w:t>ПРОСВЕЩЕНИЕ</w:t>
            </w:r>
            <w:r>
              <w:rPr>
                <w:sz w:val="22"/>
              </w:rPr>
              <w:t>»</w:t>
            </w:r>
            <w:r w:rsidRPr="00F9561F">
              <w:rPr>
                <w:sz w:val="22"/>
              </w:rPr>
              <w:t xml:space="preserve"> «Формируем базовые навыки. ИКТ-компетентность школьников: результаты и оценки, проблемы, решения» </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752"/>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suppressAutoHyphens/>
              <w:jc w:val="both"/>
            </w:pPr>
            <w:r w:rsidRPr="00F9561F">
              <w:rPr>
                <w:sz w:val="22"/>
              </w:rPr>
              <w:t xml:space="preserve">Муниципальный педагогический </w:t>
            </w:r>
            <w:r>
              <w:rPr>
                <w:sz w:val="22"/>
              </w:rPr>
              <w:t>семинар-</w:t>
            </w:r>
            <w:r w:rsidRPr="00F9561F">
              <w:rPr>
                <w:sz w:val="22"/>
              </w:rPr>
              <w:t xml:space="preserve">практикум  «Интеграция работы с детьми дошкольного и школьного возраста по духовно-нравственному и патриотическому воспитанию» </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770"/>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Видеоконференция издательского дома «Первое сентября» «Школа цифрового века: итоги пятилетия и перспективы развития»</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405"/>
        </w:trPr>
        <w:tc>
          <w:tcPr>
            <w:tcW w:w="2088" w:type="dxa"/>
            <w:vMerge w:val="restart"/>
            <w:vAlign w:val="center"/>
          </w:tcPr>
          <w:p w:rsidR="002F4D40" w:rsidRPr="00F9561F" w:rsidRDefault="002F4D40" w:rsidP="00F9561F">
            <w:pPr>
              <w:jc w:val="center"/>
              <w:rPr>
                <w:b/>
                <w:bCs/>
              </w:rPr>
            </w:pPr>
            <w:r w:rsidRPr="00F9561F">
              <w:rPr>
                <w:b/>
                <w:bCs/>
                <w:sz w:val="22"/>
              </w:rPr>
              <w:t>Гордеева О.Н.</w:t>
            </w:r>
          </w:p>
        </w:tc>
        <w:tc>
          <w:tcPr>
            <w:tcW w:w="5760" w:type="dxa"/>
          </w:tcPr>
          <w:p w:rsidR="002F4D40" w:rsidRPr="00F9561F" w:rsidRDefault="002F4D40" w:rsidP="003F3803">
            <w:pPr>
              <w:suppressAutoHyphens/>
              <w:jc w:val="both"/>
            </w:pPr>
            <w:r w:rsidRPr="00F9561F">
              <w:rPr>
                <w:sz w:val="22"/>
              </w:rPr>
              <w:t xml:space="preserve">Муниципальный педагогический практикум  «Интеграция работы с детьми дошкольного и школьного возраста по духовно-нравственному и патриотическому воспитанию» </w:t>
            </w:r>
          </w:p>
        </w:tc>
        <w:tc>
          <w:tcPr>
            <w:tcW w:w="1800" w:type="dxa"/>
            <w:vAlign w:val="center"/>
          </w:tcPr>
          <w:p w:rsidR="002F4D40" w:rsidRPr="00F9561F" w:rsidRDefault="002F4D40" w:rsidP="003F3803">
            <w:pPr>
              <w:jc w:val="center"/>
              <w:rPr>
                <w:color w:val="FF0000"/>
              </w:rPr>
            </w:pPr>
            <w:r w:rsidRPr="00F9561F">
              <w:rPr>
                <w:sz w:val="22"/>
              </w:rPr>
              <w:t>Участник</w:t>
            </w:r>
          </w:p>
        </w:tc>
      </w:tr>
      <w:tr w:rsidR="002F4D40" w:rsidRPr="003F3803">
        <w:trPr>
          <w:trHeight w:val="656"/>
        </w:trPr>
        <w:tc>
          <w:tcPr>
            <w:tcW w:w="2088" w:type="dxa"/>
            <w:vMerge/>
            <w:vAlign w:val="center"/>
          </w:tcPr>
          <w:p w:rsidR="002F4D40" w:rsidRPr="00F9561F" w:rsidRDefault="002F4D40" w:rsidP="00F9561F">
            <w:pPr>
              <w:jc w:val="center"/>
              <w:rPr>
                <w:b/>
                <w:bCs/>
                <w:color w:val="FF0000"/>
              </w:rPr>
            </w:pPr>
          </w:p>
        </w:tc>
        <w:tc>
          <w:tcPr>
            <w:tcW w:w="5760" w:type="dxa"/>
          </w:tcPr>
          <w:p w:rsidR="002F4D40" w:rsidRPr="00F9561F" w:rsidRDefault="002F4D40" w:rsidP="003F3803">
            <w:pPr>
              <w:jc w:val="both"/>
            </w:pPr>
            <w:r w:rsidRPr="00F9561F">
              <w:rPr>
                <w:sz w:val="22"/>
              </w:rPr>
              <w:t xml:space="preserve">Вебинар издательства ПРОСВЕЩЕНИЕ «Формируем базовые навыки. ИКТ-компетентность школьников: результаты и оценки, проблемы, решения» </w:t>
            </w:r>
          </w:p>
        </w:tc>
        <w:tc>
          <w:tcPr>
            <w:tcW w:w="1800" w:type="dxa"/>
            <w:vAlign w:val="center"/>
          </w:tcPr>
          <w:p w:rsidR="002F4D40" w:rsidRPr="00F9561F" w:rsidRDefault="002F4D40" w:rsidP="003F3803">
            <w:pPr>
              <w:jc w:val="center"/>
              <w:rPr>
                <w:color w:val="FF0000"/>
              </w:rPr>
            </w:pPr>
            <w:r w:rsidRPr="00F9561F">
              <w:rPr>
                <w:sz w:val="22"/>
              </w:rPr>
              <w:t>Слушатель</w:t>
            </w:r>
          </w:p>
        </w:tc>
      </w:tr>
      <w:tr w:rsidR="002F4D40" w:rsidRPr="003F3803">
        <w:trPr>
          <w:trHeight w:val="481"/>
        </w:trPr>
        <w:tc>
          <w:tcPr>
            <w:tcW w:w="2088" w:type="dxa"/>
            <w:vMerge w:val="restart"/>
            <w:vAlign w:val="center"/>
          </w:tcPr>
          <w:p w:rsidR="002F4D40" w:rsidRPr="00F9561F" w:rsidRDefault="002F4D40" w:rsidP="00F9561F">
            <w:pPr>
              <w:jc w:val="center"/>
              <w:rPr>
                <w:b/>
                <w:bCs/>
              </w:rPr>
            </w:pPr>
          </w:p>
          <w:p w:rsidR="002F4D40" w:rsidRPr="00F9561F" w:rsidRDefault="002F4D40" w:rsidP="00F9561F">
            <w:pPr>
              <w:jc w:val="center"/>
              <w:rPr>
                <w:b/>
                <w:bCs/>
              </w:rPr>
            </w:pPr>
            <w:r w:rsidRPr="00F9561F">
              <w:rPr>
                <w:b/>
                <w:bCs/>
                <w:sz w:val="22"/>
              </w:rPr>
              <w:t>Бабкина К. С.</w:t>
            </w:r>
          </w:p>
        </w:tc>
        <w:tc>
          <w:tcPr>
            <w:tcW w:w="5760" w:type="dxa"/>
          </w:tcPr>
          <w:p w:rsidR="002F4D40" w:rsidRPr="00F9561F" w:rsidRDefault="002F4D40" w:rsidP="003F3803">
            <w:pPr>
              <w:jc w:val="both"/>
            </w:pPr>
            <w:r w:rsidRPr="00F9561F">
              <w:rPr>
                <w:sz w:val="22"/>
              </w:rPr>
              <w:t>Региональный семинар «Развитие математического образования: тенденции, приемы, практический опыт».</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605"/>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Муниципальная августовская конференция – доклад на тему «Использование мультимедийных презентаций для повышения эффективности уроков математики в 5-7 классах»</w:t>
            </w:r>
          </w:p>
        </w:tc>
        <w:tc>
          <w:tcPr>
            <w:tcW w:w="1800" w:type="dxa"/>
            <w:vAlign w:val="center"/>
          </w:tcPr>
          <w:p w:rsidR="002F4D40" w:rsidRPr="00F9561F" w:rsidRDefault="002F4D40" w:rsidP="003F3803">
            <w:pPr>
              <w:jc w:val="center"/>
            </w:pPr>
            <w:r w:rsidRPr="00F9561F">
              <w:rPr>
                <w:sz w:val="22"/>
              </w:rPr>
              <w:t>Участник</w:t>
            </w:r>
          </w:p>
        </w:tc>
      </w:tr>
      <w:tr w:rsidR="002F4D40" w:rsidRPr="003F3803">
        <w:trPr>
          <w:trHeight w:val="795"/>
        </w:trPr>
        <w:tc>
          <w:tcPr>
            <w:tcW w:w="2088" w:type="dxa"/>
            <w:vMerge w:val="restart"/>
            <w:vAlign w:val="center"/>
          </w:tcPr>
          <w:p w:rsidR="002F4D40" w:rsidRPr="00F9561F" w:rsidRDefault="002F4D40" w:rsidP="00F9561F">
            <w:pPr>
              <w:jc w:val="center"/>
              <w:rPr>
                <w:b/>
                <w:bCs/>
              </w:rPr>
            </w:pPr>
            <w:r w:rsidRPr="00F9561F">
              <w:rPr>
                <w:b/>
                <w:bCs/>
                <w:sz w:val="22"/>
              </w:rPr>
              <w:t>Локоть Ю. В.</w:t>
            </w:r>
          </w:p>
        </w:tc>
        <w:tc>
          <w:tcPr>
            <w:tcW w:w="5760" w:type="dxa"/>
          </w:tcPr>
          <w:p w:rsidR="002F4D40" w:rsidRPr="00F9561F" w:rsidRDefault="002F4D40" w:rsidP="003F3803">
            <w:pPr>
              <w:jc w:val="both"/>
            </w:pPr>
            <w:r w:rsidRPr="00F9561F">
              <w:rPr>
                <w:sz w:val="22"/>
              </w:rPr>
              <w:t>Семинар издательства ПРОСВЕЩЕНИЯ «Реализация технологии проблемного обучения на уроках физики как единого из требований ФГОС ООО на основе УМК «Архимед» О. Ф. Кабардина.</w:t>
            </w:r>
          </w:p>
        </w:tc>
        <w:tc>
          <w:tcPr>
            <w:tcW w:w="1800" w:type="dxa"/>
            <w:vAlign w:val="center"/>
          </w:tcPr>
          <w:p w:rsidR="002F4D40" w:rsidRPr="00F9561F" w:rsidRDefault="002F4D40" w:rsidP="003F3803">
            <w:pPr>
              <w:jc w:val="center"/>
            </w:pPr>
            <w:r w:rsidRPr="00F9561F">
              <w:rPr>
                <w:sz w:val="22"/>
              </w:rPr>
              <w:t>Участник</w:t>
            </w:r>
          </w:p>
        </w:tc>
      </w:tr>
      <w:tr w:rsidR="002F4D40" w:rsidRPr="003F3803">
        <w:trPr>
          <w:trHeight w:val="409"/>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Конференция «Качественное образование – ресурс социально-экономического развития региона».</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768"/>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Областной семинар «Сетевое взаимодействие образовательных организаций как условие развития научно-технического потенциала обучающихся» в рамках реализации проекта «Распространение инновационных моделей развития техносферы деятельности учреждений дополнительного образования детей, направленных на развитие научно-технической и учебно-исследовательской деятельности обучающихся».</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695"/>
        </w:trPr>
        <w:tc>
          <w:tcPr>
            <w:tcW w:w="2088" w:type="dxa"/>
            <w:vMerge w:val="restart"/>
            <w:vAlign w:val="center"/>
          </w:tcPr>
          <w:p w:rsidR="002F4D40" w:rsidRPr="00F9561F" w:rsidRDefault="002F4D40" w:rsidP="00F9561F">
            <w:pPr>
              <w:jc w:val="center"/>
              <w:rPr>
                <w:b/>
                <w:bCs/>
              </w:rPr>
            </w:pPr>
            <w:r w:rsidRPr="00F9561F">
              <w:rPr>
                <w:b/>
                <w:bCs/>
                <w:sz w:val="22"/>
              </w:rPr>
              <w:t>Говорун О. Ю.</w:t>
            </w:r>
          </w:p>
        </w:tc>
        <w:tc>
          <w:tcPr>
            <w:tcW w:w="5760" w:type="dxa"/>
          </w:tcPr>
          <w:p w:rsidR="002F4D40" w:rsidRPr="00F9561F" w:rsidRDefault="002F4D40" w:rsidP="003F3803">
            <w:pPr>
              <w:suppressAutoHyphens/>
              <w:jc w:val="both"/>
            </w:pPr>
            <w:r w:rsidRPr="00F9561F">
              <w:rPr>
                <w:sz w:val="22"/>
              </w:rPr>
              <w:t xml:space="preserve">Муниципальный педагогический </w:t>
            </w:r>
            <w:r>
              <w:rPr>
                <w:sz w:val="22"/>
              </w:rPr>
              <w:t>семинар-</w:t>
            </w:r>
            <w:r w:rsidRPr="00F9561F">
              <w:rPr>
                <w:sz w:val="22"/>
              </w:rPr>
              <w:t xml:space="preserve">практикум  «Интеграция работы с детьми дошкольного и школьного возраста по духовно-нравственному и патриотическому воспитанию» </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688"/>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Семинар по теме: «Организационно-правовой аспект деятельности школьных служб примирения. Опыт работы служб медиации на территории КО»</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881"/>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Областные Александро-Невского педагогические чтения «Воспитание патриотизма на основе культурно-исторического и духовного наследия православных святых и героев ВОВ»</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770"/>
        </w:trPr>
        <w:tc>
          <w:tcPr>
            <w:tcW w:w="2088" w:type="dxa"/>
            <w:vMerge w:val="restart"/>
            <w:vAlign w:val="center"/>
          </w:tcPr>
          <w:p w:rsidR="002F4D40" w:rsidRPr="00F9561F" w:rsidRDefault="002F4D40" w:rsidP="00F9561F">
            <w:pPr>
              <w:jc w:val="center"/>
              <w:rPr>
                <w:b/>
                <w:bCs/>
              </w:rPr>
            </w:pPr>
            <w:r w:rsidRPr="00F9561F">
              <w:rPr>
                <w:b/>
                <w:bCs/>
                <w:sz w:val="22"/>
              </w:rPr>
              <w:t>Ракович Л. В.</w:t>
            </w:r>
          </w:p>
        </w:tc>
        <w:tc>
          <w:tcPr>
            <w:tcW w:w="5760" w:type="dxa"/>
          </w:tcPr>
          <w:p w:rsidR="002F4D40" w:rsidRPr="00F9561F" w:rsidRDefault="002F4D40" w:rsidP="003F3803">
            <w:pPr>
              <w:jc w:val="both"/>
            </w:pPr>
            <w:r w:rsidRPr="00F9561F">
              <w:rPr>
                <w:sz w:val="22"/>
              </w:rPr>
              <w:t xml:space="preserve">Вебинар издательства </w:t>
            </w:r>
            <w:r>
              <w:rPr>
                <w:sz w:val="22"/>
              </w:rPr>
              <w:t>«</w:t>
            </w:r>
            <w:r w:rsidRPr="00F9561F">
              <w:rPr>
                <w:sz w:val="22"/>
              </w:rPr>
              <w:t>ПРОСВЕЩЕНИЕ</w:t>
            </w:r>
            <w:r>
              <w:rPr>
                <w:sz w:val="22"/>
              </w:rPr>
              <w:t>»</w:t>
            </w:r>
            <w:r w:rsidRPr="00F9561F">
              <w:rPr>
                <w:sz w:val="22"/>
              </w:rPr>
              <w:t xml:space="preserve"> «Формируем базовые навыки. ИКТ-компетентность школьников: результаты и оценки, проблемы, решения» </w:t>
            </w:r>
          </w:p>
        </w:tc>
        <w:tc>
          <w:tcPr>
            <w:tcW w:w="1800" w:type="dxa"/>
            <w:vAlign w:val="center"/>
          </w:tcPr>
          <w:p w:rsidR="002F4D40" w:rsidRPr="00F9561F" w:rsidRDefault="002F4D40" w:rsidP="003F3803">
            <w:pPr>
              <w:jc w:val="center"/>
            </w:pPr>
            <w:r w:rsidRPr="00F9561F">
              <w:rPr>
                <w:sz w:val="22"/>
              </w:rPr>
              <w:t>Слушатель</w:t>
            </w:r>
          </w:p>
        </w:tc>
      </w:tr>
      <w:tr w:rsidR="002F4D40" w:rsidRPr="003F3803">
        <w:trPr>
          <w:trHeight w:val="994"/>
        </w:trPr>
        <w:tc>
          <w:tcPr>
            <w:tcW w:w="2088" w:type="dxa"/>
            <w:vMerge/>
            <w:vAlign w:val="center"/>
          </w:tcPr>
          <w:p w:rsidR="002F4D40" w:rsidRPr="00F9561F" w:rsidRDefault="002F4D40" w:rsidP="00F9561F">
            <w:pPr>
              <w:jc w:val="center"/>
              <w:rPr>
                <w:b/>
                <w:bCs/>
              </w:rPr>
            </w:pPr>
          </w:p>
        </w:tc>
        <w:tc>
          <w:tcPr>
            <w:tcW w:w="5760" w:type="dxa"/>
          </w:tcPr>
          <w:p w:rsidR="002F4D40" w:rsidRPr="00F9561F" w:rsidRDefault="002F4D40" w:rsidP="003F3803">
            <w:pPr>
              <w:jc w:val="both"/>
            </w:pPr>
            <w:r w:rsidRPr="00F9561F">
              <w:rPr>
                <w:sz w:val="22"/>
              </w:rPr>
              <w:t>Информационно-методический семинар по распространению идей, принципов и средств формирования доступной среды в рамках реализации государственной программы РФ «Доступная среда» на 2011-2015 годы» в 2015 г.</w:t>
            </w:r>
          </w:p>
        </w:tc>
        <w:tc>
          <w:tcPr>
            <w:tcW w:w="1800" w:type="dxa"/>
            <w:vAlign w:val="center"/>
          </w:tcPr>
          <w:p w:rsidR="002F4D40" w:rsidRPr="00F9561F" w:rsidRDefault="002F4D40" w:rsidP="003F3803">
            <w:pPr>
              <w:jc w:val="center"/>
            </w:pPr>
            <w:r w:rsidRPr="00F9561F">
              <w:rPr>
                <w:sz w:val="22"/>
              </w:rPr>
              <w:t>Слушатель</w:t>
            </w:r>
          </w:p>
        </w:tc>
      </w:tr>
    </w:tbl>
    <w:p w:rsidR="002F4D40" w:rsidRPr="003F3803" w:rsidRDefault="002F4D40" w:rsidP="003F3803">
      <w:pPr>
        <w:shd w:val="clear" w:color="auto" w:fill="FFFFFF"/>
        <w:jc w:val="both"/>
        <w:rPr>
          <w:b/>
          <w:bCs/>
          <w:color w:val="000000"/>
          <w:spacing w:val="-3"/>
        </w:rPr>
      </w:pPr>
    </w:p>
    <w:p w:rsidR="002F4D40" w:rsidRPr="003F3803" w:rsidRDefault="002F4D40" w:rsidP="00F9561F">
      <w:pPr>
        <w:shd w:val="clear" w:color="auto" w:fill="FFFFFF"/>
        <w:ind w:firstLine="708"/>
        <w:jc w:val="both"/>
        <w:rPr>
          <w:spacing w:val="-3"/>
        </w:rPr>
      </w:pPr>
      <w:r w:rsidRPr="003F3803">
        <w:rPr>
          <w:spacing w:val="-3"/>
        </w:rPr>
        <w:t>Исходя из вышеизложенного, следует признать работу методического объединения удовлетворительной и определить на новый учебный год следующие задачи:</w:t>
      </w:r>
    </w:p>
    <w:p w:rsidR="002F4D40" w:rsidRPr="00F9561F" w:rsidRDefault="002F4D40" w:rsidP="006D1BFF">
      <w:pPr>
        <w:pStyle w:val="ListParagraph"/>
        <w:numPr>
          <w:ilvl w:val="0"/>
          <w:numId w:val="63"/>
        </w:numPr>
        <w:shd w:val="clear" w:color="auto" w:fill="FFFFFF"/>
        <w:tabs>
          <w:tab w:val="left" w:pos="1902"/>
        </w:tabs>
        <w:jc w:val="both"/>
        <w:rPr>
          <w:spacing w:val="-2"/>
          <w:sz w:val="24"/>
        </w:rPr>
      </w:pPr>
      <w:r w:rsidRPr="00F9561F">
        <w:rPr>
          <w:spacing w:val="-2"/>
          <w:sz w:val="24"/>
        </w:rPr>
        <w:t xml:space="preserve">Продолжить работу над темой </w:t>
      </w:r>
      <w:r>
        <w:rPr>
          <w:spacing w:val="-2"/>
          <w:sz w:val="24"/>
        </w:rPr>
        <w:t>Ш</w:t>
      </w:r>
      <w:r w:rsidRPr="00F9561F">
        <w:rPr>
          <w:spacing w:val="-2"/>
          <w:sz w:val="24"/>
        </w:rPr>
        <w:t>МО.</w:t>
      </w:r>
    </w:p>
    <w:p w:rsidR="002F4D40" w:rsidRPr="00F9561F" w:rsidRDefault="002F4D40" w:rsidP="006D1BFF">
      <w:pPr>
        <w:pStyle w:val="ListParagraph"/>
        <w:numPr>
          <w:ilvl w:val="0"/>
          <w:numId w:val="63"/>
        </w:numPr>
        <w:shd w:val="clear" w:color="auto" w:fill="FFFFFF"/>
        <w:tabs>
          <w:tab w:val="left" w:pos="6926"/>
        </w:tabs>
        <w:jc w:val="both"/>
        <w:rPr>
          <w:sz w:val="24"/>
        </w:rPr>
      </w:pPr>
      <w:r w:rsidRPr="00F9561F">
        <w:rPr>
          <w:sz w:val="24"/>
        </w:rPr>
        <w:t>Продолжить работу с нормативными документами ФГОС ООО.</w:t>
      </w:r>
    </w:p>
    <w:p w:rsidR="002F4D40" w:rsidRPr="00F9561F" w:rsidRDefault="002F4D40" w:rsidP="006D1BFF">
      <w:pPr>
        <w:pStyle w:val="ListParagraph"/>
        <w:numPr>
          <w:ilvl w:val="0"/>
          <w:numId w:val="63"/>
        </w:numPr>
        <w:shd w:val="clear" w:color="auto" w:fill="FFFFFF"/>
        <w:tabs>
          <w:tab w:val="left" w:pos="6926"/>
        </w:tabs>
        <w:jc w:val="both"/>
        <w:rPr>
          <w:sz w:val="24"/>
        </w:rPr>
      </w:pPr>
      <w:r w:rsidRPr="00F9561F">
        <w:rPr>
          <w:sz w:val="24"/>
        </w:rPr>
        <w:t>Формировать творческий подход в организации уроков с применением но</w:t>
      </w:r>
      <w:r w:rsidRPr="00F9561F">
        <w:rPr>
          <w:sz w:val="24"/>
        </w:rPr>
        <w:softHyphen/>
        <w:t>вых   федеральных государственных образовательных стандартов.</w:t>
      </w:r>
    </w:p>
    <w:p w:rsidR="002F4D40" w:rsidRPr="00F9561F" w:rsidRDefault="002F4D40" w:rsidP="006D1BFF">
      <w:pPr>
        <w:pStyle w:val="ListParagraph"/>
        <w:numPr>
          <w:ilvl w:val="0"/>
          <w:numId w:val="63"/>
        </w:numPr>
        <w:shd w:val="clear" w:color="auto" w:fill="FFFFFF"/>
        <w:tabs>
          <w:tab w:val="left" w:pos="6926"/>
        </w:tabs>
        <w:jc w:val="both"/>
        <w:rPr>
          <w:sz w:val="24"/>
        </w:rPr>
      </w:pPr>
      <w:r w:rsidRPr="00F9561F">
        <w:rPr>
          <w:sz w:val="24"/>
        </w:rPr>
        <w:t>Использовать системно-деятельностный подход к обучению как средство реализации ФГОС второго поколения.</w:t>
      </w:r>
    </w:p>
    <w:p w:rsidR="002F4D40" w:rsidRPr="00F9561F" w:rsidRDefault="002F4D40" w:rsidP="006D1BFF">
      <w:pPr>
        <w:pStyle w:val="ListParagraph"/>
        <w:numPr>
          <w:ilvl w:val="0"/>
          <w:numId w:val="63"/>
        </w:numPr>
        <w:shd w:val="clear" w:color="auto" w:fill="FFFFFF"/>
        <w:jc w:val="both"/>
        <w:rPr>
          <w:spacing w:val="-3"/>
          <w:sz w:val="24"/>
        </w:rPr>
      </w:pPr>
      <w:r w:rsidRPr="00F9561F">
        <w:rPr>
          <w:spacing w:val="-3"/>
          <w:sz w:val="24"/>
        </w:rPr>
        <w:t>Добиваться повышения качества знаний по предметам.</w:t>
      </w:r>
    </w:p>
    <w:p w:rsidR="002F4D40" w:rsidRPr="00F9561F" w:rsidRDefault="002F4D40" w:rsidP="006D1BFF">
      <w:pPr>
        <w:pStyle w:val="ListParagraph"/>
        <w:numPr>
          <w:ilvl w:val="0"/>
          <w:numId w:val="63"/>
        </w:numPr>
        <w:shd w:val="clear" w:color="auto" w:fill="FFFFFF"/>
        <w:jc w:val="both"/>
        <w:rPr>
          <w:spacing w:val="-3"/>
          <w:sz w:val="24"/>
        </w:rPr>
      </w:pPr>
      <w:r w:rsidRPr="00F9561F">
        <w:rPr>
          <w:spacing w:val="-3"/>
          <w:sz w:val="24"/>
        </w:rPr>
        <w:t>Внедрять новые образовательные технологии с целью повышения творческого потенциала обучающихся.</w:t>
      </w:r>
    </w:p>
    <w:p w:rsidR="002F4D40" w:rsidRPr="00F9561F" w:rsidRDefault="002F4D40" w:rsidP="006D1BFF">
      <w:pPr>
        <w:pStyle w:val="ListParagraph"/>
        <w:numPr>
          <w:ilvl w:val="0"/>
          <w:numId w:val="63"/>
        </w:numPr>
        <w:shd w:val="clear" w:color="auto" w:fill="FFFFFF"/>
        <w:jc w:val="both"/>
        <w:rPr>
          <w:spacing w:val="-3"/>
          <w:sz w:val="24"/>
        </w:rPr>
      </w:pPr>
      <w:r w:rsidRPr="00F9561F">
        <w:rPr>
          <w:spacing w:val="-3"/>
          <w:sz w:val="24"/>
        </w:rPr>
        <w:t>Развивать ключевые компетенции обучающихся: ценностно-смысловые, образовательные, учебные, познавательные, информационно-коммуникативные, общекультурные, социально-трудовые.</w:t>
      </w:r>
    </w:p>
    <w:p w:rsidR="002F4D40" w:rsidRPr="00F9561F" w:rsidRDefault="002F4D40" w:rsidP="006D1BFF">
      <w:pPr>
        <w:pStyle w:val="ListParagraph"/>
        <w:numPr>
          <w:ilvl w:val="0"/>
          <w:numId w:val="63"/>
        </w:numPr>
        <w:shd w:val="clear" w:color="auto" w:fill="FFFFFF"/>
        <w:jc w:val="both"/>
        <w:rPr>
          <w:sz w:val="24"/>
        </w:rPr>
      </w:pPr>
      <w:r w:rsidRPr="00F9561F">
        <w:rPr>
          <w:spacing w:val="-6"/>
          <w:sz w:val="24"/>
        </w:rPr>
        <w:t>Проводить традиционную тематическую неделю согласно графику.</w:t>
      </w:r>
    </w:p>
    <w:p w:rsidR="002F4D40" w:rsidRPr="00F9561F" w:rsidRDefault="002F4D40" w:rsidP="006D1BFF">
      <w:pPr>
        <w:pStyle w:val="ListParagraph"/>
        <w:numPr>
          <w:ilvl w:val="0"/>
          <w:numId w:val="63"/>
        </w:numPr>
        <w:shd w:val="clear" w:color="auto" w:fill="FFFFFF"/>
        <w:jc w:val="both"/>
        <w:rPr>
          <w:sz w:val="24"/>
        </w:rPr>
      </w:pPr>
      <w:r w:rsidRPr="00F9561F">
        <w:rPr>
          <w:sz w:val="24"/>
        </w:rPr>
        <w:t>Посещать уроки коллег  с последующим анализом.</w:t>
      </w:r>
    </w:p>
    <w:p w:rsidR="002F4D40" w:rsidRPr="00F9561F" w:rsidRDefault="002F4D40" w:rsidP="006D1BFF">
      <w:pPr>
        <w:pStyle w:val="ListParagraph"/>
        <w:numPr>
          <w:ilvl w:val="0"/>
          <w:numId w:val="63"/>
        </w:numPr>
        <w:shd w:val="clear" w:color="auto" w:fill="FFFFFF"/>
        <w:jc w:val="both"/>
        <w:rPr>
          <w:sz w:val="24"/>
        </w:rPr>
      </w:pPr>
      <w:r w:rsidRPr="00F9561F">
        <w:rPr>
          <w:spacing w:val="-3"/>
          <w:sz w:val="24"/>
        </w:rPr>
        <w:t>Работать над повышением методического уровня знаний каждого учителя.</w:t>
      </w:r>
    </w:p>
    <w:p w:rsidR="002F4D40" w:rsidRPr="003F3803" w:rsidRDefault="002F4D40" w:rsidP="003F3803">
      <w:pPr>
        <w:shd w:val="clear" w:color="auto" w:fill="FFFFFF"/>
        <w:ind w:left="178"/>
        <w:jc w:val="both"/>
        <w:rPr>
          <w:noProof/>
        </w:rPr>
      </w:pPr>
    </w:p>
    <w:p w:rsidR="002F4D40" w:rsidRPr="003F3803" w:rsidRDefault="002F4D40" w:rsidP="003F3803">
      <w:pPr>
        <w:shd w:val="clear" w:color="auto" w:fill="FFFFFF"/>
        <w:ind w:left="178"/>
        <w:jc w:val="both"/>
        <w:rPr>
          <w:noProof/>
        </w:rPr>
      </w:pPr>
      <w:r>
        <w:rPr>
          <w:noProof/>
        </w:rPr>
        <w:pict>
          <v:shape id="_x0000_s1100" type="#_x0000_t202" style="position:absolute;left:0;text-align:left;margin-left:91.2pt;margin-top:9.05pt;width:368.45pt;height:52.5pt;z-index:251642880" stroked="f">
            <v:textbox>
              <w:txbxContent>
                <w:p w:rsidR="002F4D40" w:rsidRDefault="002F4D40" w:rsidP="008178B2">
                  <w:pPr>
                    <w:jc w:val="center"/>
                    <w:rPr>
                      <w:b/>
                    </w:rPr>
                  </w:pPr>
                  <w:r w:rsidRPr="00FE5454">
                    <w:rPr>
                      <w:b/>
                    </w:rPr>
                    <w:t xml:space="preserve">Анализ </w:t>
                  </w:r>
                </w:p>
                <w:p w:rsidR="002F4D40" w:rsidRDefault="002F4D40" w:rsidP="008178B2">
                  <w:pPr>
                    <w:jc w:val="center"/>
                    <w:rPr>
                      <w:b/>
                    </w:rPr>
                  </w:pPr>
                  <w:r w:rsidRPr="00FE5454">
                    <w:rPr>
                      <w:b/>
                    </w:rPr>
                    <w:t>работы ШМО учителей гуманитарного цикла</w:t>
                  </w:r>
                  <w:r>
                    <w:rPr>
                      <w:b/>
                    </w:rPr>
                    <w:t xml:space="preserve"> предметов </w:t>
                  </w:r>
                </w:p>
                <w:p w:rsidR="002F4D40" w:rsidRDefault="002F4D40" w:rsidP="008178B2"/>
              </w:txbxContent>
            </v:textbox>
          </v:shape>
        </w:pict>
      </w:r>
      <w:r>
        <w:rPr>
          <w:noProof/>
        </w:rPr>
        <w:pict>
          <v:shape id="Рисунок 76" o:spid="_x0000_s1101" type="#_x0000_t75" style="position:absolute;left:0;text-align:left;margin-left:19.75pt;margin-top:2.1pt;width:61.2pt;height:64.5pt;z-index:251695104;visibility:visible">
            <v:imagedata r:id="rId12" o:title=""/>
          </v:shape>
        </w:pict>
      </w:r>
    </w:p>
    <w:p w:rsidR="002F4D40" w:rsidRPr="003F3803" w:rsidRDefault="002F4D40" w:rsidP="003F3803">
      <w:pPr>
        <w:shd w:val="clear" w:color="auto" w:fill="FFFFFF"/>
        <w:ind w:left="178"/>
        <w:jc w:val="both"/>
      </w:pPr>
      <w:r w:rsidRPr="00054C52">
        <w:rPr>
          <w:noProof/>
          <w:vanish/>
        </w:rPr>
        <w:pict>
          <v:shape id="Рисунок 1" o:spid="_x0000_i1025" type="#_x0000_t75" style="width:11.25pt;height:11.25pt;visibility:visible">
            <v:imagedata r:id="rId13" o:title=""/>
          </v:shape>
        </w:pict>
      </w:r>
    </w:p>
    <w:p w:rsidR="002F4D40" w:rsidRDefault="002F4D40" w:rsidP="003F3803">
      <w:pPr>
        <w:rPr>
          <w:b/>
          <w:bCs/>
        </w:rPr>
      </w:pPr>
    </w:p>
    <w:p w:rsidR="002F4D40" w:rsidRDefault="002F4D40" w:rsidP="003F3803">
      <w:pPr>
        <w:rPr>
          <w:b/>
          <w:bCs/>
        </w:rPr>
      </w:pPr>
    </w:p>
    <w:p w:rsidR="002F4D40" w:rsidRPr="003F3803" w:rsidRDefault="002F4D40" w:rsidP="003F3803">
      <w:pPr>
        <w:rPr>
          <w:b/>
          <w:bCs/>
        </w:rPr>
      </w:pPr>
    </w:p>
    <w:p w:rsidR="002F4D40" w:rsidRPr="003F3803" w:rsidRDefault="002F4D40" w:rsidP="003F3803">
      <w:pPr>
        <w:tabs>
          <w:tab w:val="left" w:pos="7900"/>
        </w:tabs>
        <w:jc w:val="right"/>
        <w:rPr>
          <w:i/>
        </w:rPr>
      </w:pPr>
      <w:r w:rsidRPr="003F3803">
        <w:rPr>
          <w:i/>
        </w:rPr>
        <w:t xml:space="preserve">Руководитель: Ясюкевич А.А., учитель истории </w:t>
      </w:r>
    </w:p>
    <w:p w:rsidR="002F4D40" w:rsidRPr="003F3803" w:rsidRDefault="002F4D40" w:rsidP="003F3803">
      <w:pPr>
        <w:tabs>
          <w:tab w:val="left" w:pos="7900"/>
        </w:tabs>
        <w:jc w:val="right"/>
        <w:rPr>
          <w:i/>
        </w:rPr>
      </w:pPr>
      <w:r w:rsidRPr="003F3803">
        <w:rPr>
          <w:i/>
        </w:rPr>
        <w:t>вышей квалификационной категории</w:t>
      </w:r>
    </w:p>
    <w:p w:rsidR="002F4D40" w:rsidRPr="003F3803" w:rsidRDefault="002F4D40" w:rsidP="003F3803">
      <w:pPr>
        <w:tabs>
          <w:tab w:val="left" w:pos="7900"/>
        </w:tabs>
        <w:jc w:val="right"/>
        <w:rPr>
          <w:i/>
        </w:rPr>
      </w:pPr>
    </w:p>
    <w:p w:rsidR="002F4D40" w:rsidRPr="00F9561F" w:rsidRDefault="002F4D40" w:rsidP="00F9561F">
      <w:pPr>
        <w:pStyle w:val="ListParagraph"/>
        <w:numPr>
          <w:ilvl w:val="0"/>
          <w:numId w:val="39"/>
        </w:numPr>
        <w:jc w:val="both"/>
        <w:rPr>
          <w:b/>
          <w:sz w:val="24"/>
        </w:rPr>
      </w:pPr>
      <w:r w:rsidRPr="00F9561F">
        <w:rPr>
          <w:b/>
          <w:sz w:val="24"/>
        </w:rPr>
        <w:t>Состав методического объединения:</w:t>
      </w:r>
    </w:p>
    <w:p w:rsidR="002F4D40" w:rsidRPr="003F3803" w:rsidRDefault="002F4D40" w:rsidP="003F3803">
      <w:pPr>
        <w:pStyle w:val="ListParagraph"/>
        <w:ind w:left="0"/>
        <w:jc w:val="both"/>
        <w:rPr>
          <w:sz w:val="24"/>
          <w:szCs w:val="24"/>
        </w:rPr>
      </w:pPr>
      <w:r w:rsidRPr="003F3803">
        <w:rPr>
          <w:b/>
          <w:sz w:val="24"/>
          <w:szCs w:val="24"/>
        </w:rPr>
        <w:tab/>
      </w:r>
      <w:r w:rsidRPr="003F3803">
        <w:rPr>
          <w:sz w:val="24"/>
          <w:szCs w:val="24"/>
        </w:rPr>
        <w:t xml:space="preserve">В школьном  МО учителей гуманитарного цикла в </w:t>
      </w:r>
      <w:r>
        <w:rPr>
          <w:sz w:val="24"/>
          <w:szCs w:val="24"/>
        </w:rPr>
        <w:t>2015-2016</w:t>
      </w:r>
      <w:r w:rsidRPr="003F3803">
        <w:rPr>
          <w:sz w:val="24"/>
          <w:szCs w:val="24"/>
        </w:rPr>
        <w:t xml:space="preserve"> учебном году работало   5 человек: 2 учителя русского языка, литературы, 2 учителя иностранного языка, 1 учитель истории и обществоведения.</w:t>
      </w:r>
    </w:p>
    <w:p w:rsidR="002F4D40" w:rsidRPr="003F3803" w:rsidRDefault="002F4D40" w:rsidP="006D1BFF">
      <w:pPr>
        <w:pStyle w:val="NoSpacing"/>
        <w:numPr>
          <w:ilvl w:val="0"/>
          <w:numId w:val="64"/>
        </w:numPr>
        <w:jc w:val="both"/>
        <w:rPr>
          <w:rFonts w:ascii="Times New Roman" w:hAnsi="Times New Roman"/>
          <w:sz w:val="24"/>
          <w:szCs w:val="24"/>
        </w:rPr>
      </w:pPr>
      <w:r w:rsidRPr="003F3803">
        <w:rPr>
          <w:rFonts w:ascii="Times New Roman" w:hAnsi="Times New Roman"/>
          <w:sz w:val="24"/>
          <w:szCs w:val="24"/>
        </w:rPr>
        <w:t>Молоденкова А.И., учитель русского языка и литературы, высшая квалификационная категория</w:t>
      </w:r>
    </w:p>
    <w:p w:rsidR="002F4D40" w:rsidRPr="003F3803" w:rsidRDefault="002F4D40" w:rsidP="006D1BFF">
      <w:pPr>
        <w:pStyle w:val="NoSpacing"/>
        <w:numPr>
          <w:ilvl w:val="0"/>
          <w:numId w:val="64"/>
        </w:numPr>
        <w:jc w:val="both"/>
        <w:rPr>
          <w:rFonts w:ascii="Times New Roman" w:hAnsi="Times New Roman"/>
          <w:sz w:val="24"/>
          <w:szCs w:val="24"/>
        </w:rPr>
      </w:pPr>
      <w:r w:rsidRPr="003F3803">
        <w:rPr>
          <w:rFonts w:ascii="Times New Roman" w:hAnsi="Times New Roman"/>
          <w:sz w:val="24"/>
          <w:szCs w:val="24"/>
        </w:rPr>
        <w:t>Шагрова А.А., учитель русского языка и литературы, высшая квалификационная категория</w:t>
      </w:r>
    </w:p>
    <w:p w:rsidR="002F4D40" w:rsidRPr="003F3803" w:rsidRDefault="002F4D40" w:rsidP="006D1BFF">
      <w:pPr>
        <w:pStyle w:val="NoSpacing"/>
        <w:numPr>
          <w:ilvl w:val="0"/>
          <w:numId w:val="64"/>
        </w:numPr>
        <w:jc w:val="both"/>
        <w:rPr>
          <w:rFonts w:ascii="Times New Roman" w:hAnsi="Times New Roman"/>
          <w:sz w:val="24"/>
          <w:szCs w:val="24"/>
        </w:rPr>
      </w:pPr>
      <w:r w:rsidRPr="003F3803">
        <w:rPr>
          <w:rFonts w:ascii="Times New Roman" w:hAnsi="Times New Roman"/>
          <w:sz w:val="24"/>
          <w:szCs w:val="24"/>
        </w:rPr>
        <w:t>Зема Т. А., учитель немецкого языка, соответствие  занимаемой должности</w:t>
      </w:r>
    </w:p>
    <w:p w:rsidR="002F4D40" w:rsidRPr="003F3803" w:rsidRDefault="002F4D40" w:rsidP="006D1BFF">
      <w:pPr>
        <w:pStyle w:val="NoSpacing"/>
        <w:numPr>
          <w:ilvl w:val="0"/>
          <w:numId w:val="64"/>
        </w:numPr>
        <w:jc w:val="both"/>
        <w:rPr>
          <w:rFonts w:ascii="Times New Roman" w:hAnsi="Times New Roman"/>
          <w:sz w:val="24"/>
          <w:szCs w:val="24"/>
        </w:rPr>
      </w:pPr>
      <w:r w:rsidRPr="003F3803">
        <w:rPr>
          <w:rFonts w:ascii="Times New Roman" w:hAnsi="Times New Roman"/>
          <w:sz w:val="24"/>
          <w:szCs w:val="24"/>
        </w:rPr>
        <w:t>Ясюкевич А.А., учитель истории, высшая квалификационная категория</w:t>
      </w:r>
    </w:p>
    <w:p w:rsidR="002F4D40" w:rsidRPr="003F3803" w:rsidRDefault="002F4D40" w:rsidP="006D1BFF">
      <w:pPr>
        <w:pStyle w:val="NoSpacing"/>
        <w:numPr>
          <w:ilvl w:val="0"/>
          <w:numId w:val="64"/>
        </w:numPr>
        <w:jc w:val="both"/>
        <w:rPr>
          <w:rFonts w:ascii="Times New Roman" w:hAnsi="Times New Roman"/>
          <w:sz w:val="24"/>
          <w:szCs w:val="24"/>
        </w:rPr>
      </w:pPr>
      <w:r w:rsidRPr="003F3803">
        <w:rPr>
          <w:rFonts w:ascii="Times New Roman" w:hAnsi="Times New Roman"/>
          <w:sz w:val="24"/>
          <w:szCs w:val="24"/>
        </w:rPr>
        <w:t>Мотуз Ю.А., учитель духовно-нравственных дисциплин, учитель английского языка, первая квалификационная категория</w:t>
      </w:r>
    </w:p>
    <w:p w:rsidR="002F4D40" w:rsidRPr="003F3803" w:rsidRDefault="002F4D40" w:rsidP="003F3803">
      <w:pPr>
        <w:pStyle w:val="NoSpacing"/>
        <w:rPr>
          <w:rFonts w:ascii="Times New Roman" w:hAnsi="Times New Roman"/>
          <w:color w:val="FF0000"/>
          <w:sz w:val="24"/>
          <w:szCs w:val="24"/>
        </w:rPr>
      </w:pPr>
      <w:r w:rsidRPr="003F3803">
        <w:rPr>
          <w:rFonts w:ascii="Times New Roman" w:hAnsi="Times New Roman"/>
          <w:color w:val="FF0000"/>
          <w:sz w:val="24"/>
          <w:szCs w:val="24"/>
        </w:rPr>
        <w:t xml:space="preserve"> </w:t>
      </w:r>
    </w:p>
    <w:p w:rsidR="002F4D40" w:rsidRPr="003F3803" w:rsidRDefault="002F4D40" w:rsidP="003F3803">
      <w:pPr>
        <w:jc w:val="center"/>
        <w:rPr>
          <w:b/>
        </w:rPr>
      </w:pPr>
      <w:r w:rsidRPr="003F3803">
        <w:rPr>
          <w:b/>
        </w:rPr>
        <w:t>Квалификация и категории членов МО:</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09"/>
        <w:gridCol w:w="1643"/>
        <w:gridCol w:w="1519"/>
        <w:gridCol w:w="2708"/>
        <w:gridCol w:w="2192"/>
      </w:tblGrid>
      <w:tr w:rsidR="002F4D40" w:rsidRPr="003F3803">
        <w:tc>
          <w:tcPr>
            <w:tcW w:w="1526" w:type="dxa"/>
            <w:vAlign w:val="center"/>
          </w:tcPr>
          <w:p w:rsidR="002F4D40" w:rsidRPr="004A29F7" w:rsidRDefault="002F4D40" w:rsidP="004A29F7">
            <w:pPr>
              <w:jc w:val="center"/>
              <w:rPr>
                <w:b/>
              </w:rPr>
            </w:pPr>
            <w:r w:rsidRPr="004A29F7">
              <w:rPr>
                <w:b/>
                <w:sz w:val="22"/>
              </w:rPr>
              <w:t>Количество</w:t>
            </w:r>
          </w:p>
        </w:tc>
        <w:tc>
          <w:tcPr>
            <w:tcW w:w="1701" w:type="dxa"/>
            <w:vAlign w:val="center"/>
          </w:tcPr>
          <w:p w:rsidR="002F4D40" w:rsidRPr="004A29F7" w:rsidRDefault="002F4D40" w:rsidP="004A29F7">
            <w:pPr>
              <w:jc w:val="center"/>
              <w:rPr>
                <w:b/>
              </w:rPr>
            </w:pPr>
            <w:r w:rsidRPr="004A29F7">
              <w:rPr>
                <w:b/>
                <w:sz w:val="22"/>
              </w:rPr>
              <w:t>Высшая категория</w:t>
            </w:r>
          </w:p>
        </w:tc>
        <w:tc>
          <w:tcPr>
            <w:tcW w:w="1559" w:type="dxa"/>
            <w:vAlign w:val="center"/>
          </w:tcPr>
          <w:p w:rsidR="002F4D40" w:rsidRPr="004A29F7" w:rsidRDefault="002F4D40" w:rsidP="004A29F7">
            <w:pPr>
              <w:jc w:val="center"/>
              <w:rPr>
                <w:b/>
              </w:rPr>
            </w:pPr>
            <w:r w:rsidRPr="004A29F7">
              <w:rPr>
                <w:b/>
                <w:sz w:val="22"/>
              </w:rPr>
              <w:t>1 категория</w:t>
            </w:r>
          </w:p>
        </w:tc>
        <w:tc>
          <w:tcPr>
            <w:tcW w:w="2870" w:type="dxa"/>
            <w:vAlign w:val="center"/>
          </w:tcPr>
          <w:p w:rsidR="002F4D40" w:rsidRPr="004A29F7" w:rsidRDefault="002F4D40" w:rsidP="004A29F7">
            <w:pPr>
              <w:jc w:val="center"/>
              <w:rPr>
                <w:b/>
              </w:rPr>
            </w:pPr>
            <w:r w:rsidRPr="004A29F7">
              <w:rPr>
                <w:b/>
                <w:sz w:val="22"/>
              </w:rPr>
              <w:t>Соответствие занимаемой должности</w:t>
            </w:r>
          </w:p>
        </w:tc>
        <w:tc>
          <w:tcPr>
            <w:tcW w:w="1915" w:type="dxa"/>
            <w:vAlign w:val="center"/>
          </w:tcPr>
          <w:p w:rsidR="002F4D40" w:rsidRPr="004A29F7" w:rsidRDefault="002F4D40" w:rsidP="004A29F7">
            <w:pPr>
              <w:jc w:val="center"/>
              <w:rPr>
                <w:b/>
              </w:rPr>
            </w:pPr>
            <w:r w:rsidRPr="004A29F7">
              <w:rPr>
                <w:b/>
                <w:sz w:val="22"/>
              </w:rPr>
              <w:t>Без квалификационной категории</w:t>
            </w:r>
          </w:p>
        </w:tc>
      </w:tr>
      <w:tr w:rsidR="002F4D40" w:rsidRPr="003F3803">
        <w:tc>
          <w:tcPr>
            <w:tcW w:w="1526" w:type="dxa"/>
            <w:vAlign w:val="center"/>
          </w:tcPr>
          <w:p w:rsidR="002F4D40" w:rsidRPr="004A29F7" w:rsidRDefault="002F4D40" w:rsidP="004A29F7">
            <w:pPr>
              <w:jc w:val="center"/>
            </w:pPr>
            <w:r w:rsidRPr="004A29F7">
              <w:rPr>
                <w:sz w:val="22"/>
              </w:rPr>
              <w:t>5</w:t>
            </w:r>
          </w:p>
        </w:tc>
        <w:tc>
          <w:tcPr>
            <w:tcW w:w="1701" w:type="dxa"/>
            <w:vAlign w:val="center"/>
          </w:tcPr>
          <w:p w:rsidR="002F4D40" w:rsidRPr="004A29F7" w:rsidRDefault="002F4D40" w:rsidP="004A29F7">
            <w:pPr>
              <w:jc w:val="center"/>
            </w:pPr>
            <w:r w:rsidRPr="004A29F7">
              <w:rPr>
                <w:sz w:val="22"/>
              </w:rPr>
              <w:t>3</w:t>
            </w:r>
          </w:p>
        </w:tc>
        <w:tc>
          <w:tcPr>
            <w:tcW w:w="1559" w:type="dxa"/>
            <w:vAlign w:val="center"/>
          </w:tcPr>
          <w:p w:rsidR="002F4D40" w:rsidRPr="004A29F7" w:rsidRDefault="002F4D40" w:rsidP="004A29F7">
            <w:pPr>
              <w:jc w:val="center"/>
            </w:pPr>
            <w:r w:rsidRPr="004A29F7">
              <w:rPr>
                <w:sz w:val="22"/>
              </w:rPr>
              <w:t>1</w:t>
            </w:r>
          </w:p>
        </w:tc>
        <w:tc>
          <w:tcPr>
            <w:tcW w:w="2870" w:type="dxa"/>
            <w:vAlign w:val="center"/>
          </w:tcPr>
          <w:p w:rsidR="002F4D40" w:rsidRPr="004A29F7" w:rsidRDefault="002F4D40" w:rsidP="004A29F7">
            <w:pPr>
              <w:jc w:val="center"/>
            </w:pPr>
            <w:r w:rsidRPr="004A29F7">
              <w:rPr>
                <w:sz w:val="22"/>
              </w:rPr>
              <w:t>1</w:t>
            </w:r>
          </w:p>
        </w:tc>
        <w:tc>
          <w:tcPr>
            <w:tcW w:w="1915" w:type="dxa"/>
            <w:vAlign w:val="center"/>
          </w:tcPr>
          <w:p w:rsidR="002F4D40" w:rsidRPr="004A29F7" w:rsidRDefault="002F4D40" w:rsidP="004A29F7">
            <w:pPr>
              <w:jc w:val="center"/>
            </w:pPr>
            <w:r w:rsidRPr="004A29F7">
              <w:rPr>
                <w:sz w:val="22"/>
              </w:rPr>
              <w:t>0</w:t>
            </w:r>
          </w:p>
        </w:tc>
      </w:tr>
    </w:tbl>
    <w:p w:rsidR="002F4D40" w:rsidRPr="003F3803" w:rsidRDefault="002F4D40" w:rsidP="003F3803">
      <w:pPr>
        <w:ind w:firstLine="708"/>
        <w:jc w:val="both"/>
      </w:pPr>
    </w:p>
    <w:p w:rsidR="002F4D40" w:rsidRPr="003F3803" w:rsidRDefault="002F4D40" w:rsidP="003F3803">
      <w:pPr>
        <w:ind w:firstLine="708"/>
        <w:jc w:val="both"/>
      </w:pPr>
      <w:r w:rsidRPr="003F3803">
        <w:t xml:space="preserve">В течение года аттестацию прошёл 1 человек: Мотуз Ю.А. аттестовалась на </w:t>
      </w:r>
      <w:r>
        <w:t xml:space="preserve">первую квалификационную </w:t>
      </w:r>
      <w:r w:rsidRPr="003F3803">
        <w:t>категорию.</w:t>
      </w:r>
    </w:p>
    <w:p w:rsidR="002F4D40" w:rsidRPr="003F3803" w:rsidRDefault="002F4D40" w:rsidP="003F3803">
      <w:pPr>
        <w:ind w:firstLine="708"/>
        <w:jc w:val="both"/>
      </w:pPr>
      <w:r w:rsidRPr="003F3803">
        <w:t xml:space="preserve">Работая над методической темой </w:t>
      </w:r>
      <w:r w:rsidRPr="003F3803">
        <w:rPr>
          <w:bCs/>
        </w:rPr>
        <w:t>«</w:t>
      </w:r>
      <w:r w:rsidRPr="003F3803">
        <w:rPr>
          <w:bCs/>
          <w:color w:val="000000"/>
          <w:shd w:val="clear" w:color="auto" w:fill="FFFFFF"/>
        </w:rPr>
        <w:t xml:space="preserve">Системно-деятельностный подход к обучению как средство реализации ФГОС второго поколения. </w:t>
      </w:r>
      <w:r w:rsidRPr="003F3803">
        <w:rPr>
          <w:color w:val="000000"/>
          <w:shd w:val="clear" w:color="auto" w:fill="FFFFFF"/>
        </w:rPr>
        <w:t>Формирование образа мира и основных видов компетенций обучающихся</w:t>
      </w:r>
      <w:r w:rsidRPr="003F3803">
        <w:t xml:space="preserve">», МО в 2015-2016 учебном году  стремилось к  совершенствованию уровня профессиональной компетентности учителей МО в процессе обучения и воспитания учащихся, развитию </w:t>
      </w:r>
      <w:r w:rsidRPr="003F3803">
        <w:rPr>
          <w:color w:val="000000"/>
          <w:shd w:val="clear" w:color="auto" w:fill="FFFFFF"/>
        </w:rPr>
        <w:t>основных видов компетенций обучающихся</w:t>
      </w:r>
      <w:r w:rsidRPr="003F3803">
        <w:t xml:space="preserve">.   </w:t>
      </w:r>
    </w:p>
    <w:p w:rsidR="002F4D40" w:rsidRPr="003F3803" w:rsidRDefault="002F4D40" w:rsidP="003F3803">
      <w:pPr>
        <w:jc w:val="both"/>
      </w:pPr>
      <w:r w:rsidRPr="003F3803">
        <w:tab/>
        <w:t>Основными задачами методической работы, которые выполняли члены МО предметов гуманитарного цикла, были следующие:</w:t>
      </w:r>
    </w:p>
    <w:p w:rsidR="002F4D40" w:rsidRPr="004A29F7" w:rsidRDefault="002F4D40" w:rsidP="006D1BFF">
      <w:pPr>
        <w:pStyle w:val="ListParagraph"/>
        <w:numPr>
          <w:ilvl w:val="0"/>
          <w:numId w:val="65"/>
        </w:numPr>
        <w:jc w:val="both"/>
        <w:rPr>
          <w:sz w:val="24"/>
        </w:rPr>
      </w:pPr>
      <w:r w:rsidRPr="004A29F7">
        <w:rPr>
          <w:sz w:val="24"/>
        </w:rPr>
        <w:t>реализация системно-деятельностного подхода в процессе обучения;</w:t>
      </w:r>
    </w:p>
    <w:p w:rsidR="002F4D40" w:rsidRPr="004A29F7" w:rsidRDefault="002F4D40" w:rsidP="006D1BFF">
      <w:pPr>
        <w:pStyle w:val="ListParagraph"/>
        <w:numPr>
          <w:ilvl w:val="0"/>
          <w:numId w:val="65"/>
        </w:numPr>
        <w:jc w:val="both"/>
        <w:rPr>
          <w:sz w:val="24"/>
        </w:rPr>
      </w:pPr>
      <w:r w:rsidRPr="004A29F7">
        <w:rPr>
          <w:sz w:val="24"/>
        </w:rPr>
        <w:t>обеспечение роста профессиональной компетенции учителей гуманитарного цикла;</w:t>
      </w:r>
    </w:p>
    <w:p w:rsidR="002F4D40" w:rsidRPr="004A29F7" w:rsidRDefault="002F4D40" w:rsidP="006D1BFF">
      <w:pPr>
        <w:pStyle w:val="ListParagraph"/>
        <w:numPr>
          <w:ilvl w:val="0"/>
          <w:numId w:val="65"/>
        </w:numPr>
        <w:jc w:val="both"/>
        <w:rPr>
          <w:sz w:val="24"/>
        </w:rPr>
      </w:pPr>
      <w:r w:rsidRPr="004A29F7">
        <w:rPr>
          <w:sz w:val="24"/>
        </w:rPr>
        <w:t>усиление воспитывающей цели урока, способствующей формированию духовно-нравственных качеств личности, воспитанию гражданственности и патриотизма;</w:t>
      </w:r>
    </w:p>
    <w:p w:rsidR="002F4D40" w:rsidRPr="004A29F7" w:rsidRDefault="002F4D40" w:rsidP="006D1BFF">
      <w:pPr>
        <w:pStyle w:val="ListParagraph"/>
        <w:numPr>
          <w:ilvl w:val="0"/>
          <w:numId w:val="65"/>
        </w:numPr>
        <w:jc w:val="both"/>
        <w:rPr>
          <w:sz w:val="24"/>
        </w:rPr>
      </w:pPr>
      <w:r w:rsidRPr="004A29F7">
        <w:rPr>
          <w:sz w:val="24"/>
        </w:rPr>
        <w:t>создание оптимальных условий для выявления, развития, реализации потенциальных способностей одаренных и высокомотивированных обучающихся;</w:t>
      </w:r>
    </w:p>
    <w:p w:rsidR="002F4D40" w:rsidRPr="004A29F7" w:rsidRDefault="002F4D40" w:rsidP="006D1BFF">
      <w:pPr>
        <w:pStyle w:val="ListParagraph"/>
        <w:numPr>
          <w:ilvl w:val="0"/>
          <w:numId w:val="65"/>
        </w:numPr>
        <w:jc w:val="both"/>
        <w:rPr>
          <w:sz w:val="24"/>
        </w:rPr>
      </w:pPr>
      <w:r w:rsidRPr="004A29F7">
        <w:rPr>
          <w:sz w:val="24"/>
        </w:rPr>
        <w:t>обучение и распространение положительного педагогического опыта учителей ШМО;</w:t>
      </w:r>
    </w:p>
    <w:p w:rsidR="002F4D40" w:rsidRPr="004A29F7" w:rsidRDefault="002F4D40" w:rsidP="006D1BFF">
      <w:pPr>
        <w:pStyle w:val="ListParagraph"/>
        <w:numPr>
          <w:ilvl w:val="0"/>
          <w:numId w:val="65"/>
        </w:numPr>
        <w:jc w:val="both"/>
        <w:rPr>
          <w:sz w:val="24"/>
        </w:rPr>
      </w:pPr>
      <w:r w:rsidRPr="004A29F7">
        <w:rPr>
          <w:sz w:val="24"/>
        </w:rPr>
        <w:t>совершенствование работы учителей с разными категориями обучающихся на основе личностно-ориентированного подхода;</w:t>
      </w:r>
    </w:p>
    <w:p w:rsidR="002F4D40" w:rsidRPr="004A29F7" w:rsidRDefault="002F4D40" w:rsidP="006D1BFF">
      <w:pPr>
        <w:pStyle w:val="ListParagraph"/>
        <w:numPr>
          <w:ilvl w:val="0"/>
          <w:numId w:val="65"/>
        </w:numPr>
        <w:jc w:val="both"/>
        <w:rPr>
          <w:sz w:val="24"/>
        </w:rPr>
      </w:pPr>
      <w:r w:rsidRPr="004A29F7">
        <w:rPr>
          <w:sz w:val="24"/>
        </w:rPr>
        <w:t>организация исследовательской и проектной деятельности обучающихся (индивидуальной и коллективной);</w:t>
      </w:r>
    </w:p>
    <w:p w:rsidR="002F4D40" w:rsidRPr="004A29F7" w:rsidRDefault="002F4D40" w:rsidP="006D1BFF">
      <w:pPr>
        <w:pStyle w:val="ListParagraph"/>
        <w:numPr>
          <w:ilvl w:val="0"/>
          <w:numId w:val="65"/>
        </w:numPr>
        <w:jc w:val="both"/>
        <w:rPr>
          <w:sz w:val="24"/>
        </w:rPr>
      </w:pPr>
      <w:r w:rsidRPr="004A29F7">
        <w:rPr>
          <w:sz w:val="24"/>
        </w:rPr>
        <w:t>использование ИКТ на уроках для повышения их эффективности;</w:t>
      </w:r>
    </w:p>
    <w:p w:rsidR="002F4D40" w:rsidRPr="004A29F7" w:rsidRDefault="002F4D40" w:rsidP="006D1BFF">
      <w:pPr>
        <w:pStyle w:val="ListParagraph"/>
        <w:numPr>
          <w:ilvl w:val="0"/>
          <w:numId w:val="65"/>
        </w:numPr>
        <w:jc w:val="both"/>
        <w:rPr>
          <w:sz w:val="24"/>
        </w:rPr>
      </w:pPr>
      <w:r w:rsidRPr="004A29F7">
        <w:rPr>
          <w:sz w:val="24"/>
        </w:rPr>
        <w:t>организация системной подготовки к ГИА и ЕГЭ по русскому языку, литературе, иностранному языку, обществознанию, истории;</w:t>
      </w:r>
    </w:p>
    <w:p w:rsidR="002F4D40" w:rsidRPr="004A29F7" w:rsidRDefault="002F4D40" w:rsidP="006D1BFF">
      <w:pPr>
        <w:pStyle w:val="ListParagraph"/>
        <w:numPr>
          <w:ilvl w:val="0"/>
          <w:numId w:val="65"/>
        </w:numPr>
        <w:jc w:val="both"/>
        <w:rPr>
          <w:sz w:val="24"/>
        </w:rPr>
      </w:pPr>
      <w:r w:rsidRPr="004A29F7">
        <w:rPr>
          <w:sz w:val="24"/>
        </w:rPr>
        <w:t>внедрение новых образовательных технологии в педагогическую деятельность учителя с целью повышения творческого потенциала обучающихся.</w:t>
      </w:r>
    </w:p>
    <w:p w:rsidR="002F4D40" w:rsidRPr="003F3803" w:rsidRDefault="002F4D40" w:rsidP="003F3803">
      <w:pPr>
        <w:jc w:val="both"/>
      </w:pPr>
      <w:r w:rsidRPr="003F3803">
        <w:tab/>
        <w:t>Решению поставленных перед членами МО задач помогла работа, спланированная в начале учебного года и корректируемая в его продолжение: в течение2015 – 2016 учебного года было проведено 19 заседаний МО, на которых учителя:</w:t>
      </w:r>
    </w:p>
    <w:p w:rsidR="002F4D40" w:rsidRPr="004A29F7" w:rsidRDefault="002F4D40" w:rsidP="006D1BFF">
      <w:pPr>
        <w:pStyle w:val="ListParagraph"/>
        <w:numPr>
          <w:ilvl w:val="0"/>
          <w:numId w:val="66"/>
        </w:numPr>
        <w:jc w:val="both"/>
        <w:rPr>
          <w:sz w:val="24"/>
        </w:rPr>
      </w:pPr>
      <w:r w:rsidRPr="004A29F7">
        <w:rPr>
          <w:sz w:val="24"/>
        </w:rPr>
        <w:t xml:space="preserve">изучали документы Министерства </w:t>
      </w:r>
      <w:r>
        <w:rPr>
          <w:sz w:val="24"/>
        </w:rPr>
        <w:t>о</w:t>
      </w:r>
      <w:r w:rsidRPr="004A29F7">
        <w:rPr>
          <w:sz w:val="24"/>
        </w:rPr>
        <w:t xml:space="preserve">бразования и </w:t>
      </w:r>
      <w:r>
        <w:rPr>
          <w:sz w:val="24"/>
        </w:rPr>
        <w:t>н</w:t>
      </w:r>
      <w:r w:rsidRPr="004A29F7">
        <w:rPr>
          <w:sz w:val="24"/>
        </w:rPr>
        <w:t>ауки Российской Федерации и Калининградской области;</w:t>
      </w:r>
    </w:p>
    <w:p w:rsidR="002F4D40" w:rsidRPr="004A29F7" w:rsidRDefault="002F4D40" w:rsidP="006D1BFF">
      <w:pPr>
        <w:pStyle w:val="ListParagraph"/>
        <w:numPr>
          <w:ilvl w:val="0"/>
          <w:numId w:val="66"/>
        </w:numPr>
        <w:jc w:val="both"/>
        <w:rPr>
          <w:sz w:val="24"/>
        </w:rPr>
      </w:pPr>
      <w:r w:rsidRPr="004A29F7">
        <w:rPr>
          <w:sz w:val="24"/>
        </w:rPr>
        <w:t>обсуждали рабочие программы по предметам, УМК:</w:t>
      </w:r>
    </w:p>
    <w:p w:rsidR="002F4D40" w:rsidRPr="004A29F7" w:rsidRDefault="002F4D40" w:rsidP="006D1BFF">
      <w:pPr>
        <w:pStyle w:val="ListParagraph"/>
        <w:numPr>
          <w:ilvl w:val="0"/>
          <w:numId w:val="66"/>
        </w:numPr>
        <w:jc w:val="both"/>
        <w:rPr>
          <w:sz w:val="24"/>
        </w:rPr>
      </w:pPr>
      <w:r w:rsidRPr="004A29F7">
        <w:rPr>
          <w:sz w:val="24"/>
        </w:rPr>
        <w:t>материалы к проведению Всероссийской олимпиады школьников (1 этап);</w:t>
      </w:r>
    </w:p>
    <w:p w:rsidR="002F4D40" w:rsidRPr="004A29F7" w:rsidRDefault="002F4D40" w:rsidP="006D1BFF">
      <w:pPr>
        <w:pStyle w:val="ListParagraph"/>
        <w:numPr>
          <w:ilvl w:val="0"/>
          <w:numId w:val="66"/>
        </w:numPr>
        <w:jc w:val="both"/>
        <w:rPr>
          <w:sz w:val="24"/>
        </w:rPr>
      </w:pPr>
      <w:r w:rsidRPr="004A29F7">
        <w:rPr>
          <w:sz w:val="24"/>
        </w:rPr>
        <w:t>материалы для контрольных работ и мониторингов в среднем и старшем звене школы (вводные, промежуточные, итоговые);</w:t>
      </w:r>
    </w:p>
    <w:p w:rsidR="002F4D40" w:rsidRPr="004A29F7" w:rsidRDefault="002F4D40" w:rsidP="006D1BFF">
      <w:pPr>
        <w:pStyle w:val="ListParagraph"/>
        <w:numPr>
          <w:ilvl w:val="0"/>
          <w:numId w:val="66"/>
        </w:numPr>
        <w:jc w:val="both"/>
        <w:rPr>
          <w:sz w:val="24"/>
        </w:rPr>
      </w:pPr>
      <w:r w:rsidRPr="004A29F7">
        <w:rPr>
          <w:sz w:val="24"/>
        </w:rPr>
        <w:t>обсуждали степень участия педагогов МО в открытых мероприятиях в ходе методических декад и недель, проходящих по плану методической службы школы и ШМО;</w:t>
      </w:r>
    </w:p>
    <w:p w:rsidR="002F4D40" w:rsidRPr="004A29F7" w:rsidRDefault="002F4D40" w:rsidP="006D1BFF">
      <w:pPr>
        <w:pStyle w:val="ListParagraph"/>
        <w:numPr>
          <w:ilvl w:val="0"/>
          <w:numId w:val="66"/>
        </w:numPr>
        <w:jc w:val="both"/>
        <w:rPr>
          <w:sz w:val="24"/>
        </w:rPr>
      </w:pPr>
      <w:r w:rsidRPr="004A29F7">
        <w:rPr>
          <w:sz w:val="24"/>
        </w:rPr>
        <w:t>анализировали участие учителей гуманитарного цикла в учебной и методической работе школы, в творческих конкурсах учителей и учащихся;</w:t>
      </w:r>
    </w:p>
    <w:p w:rsidR="002F4D40" w:rsidRPr="004A29F7" w:rsidRDefault="002F4D40" w:rsidP="006D1BFF">
      <w:pPr>
        <w:pStyle w:val="ListParagraph"/>
        <w:numPr>
          <w:ilvl w:val="0"/>
          <w:numId w:val="66"/>
        </w:numPr>
        <w:jc w:val="both"/>
        <w:rPr>
          <w:sz w:val="24"/>
        </w:rPr>
      </w:pPr>
      <w:r w:rsidRPr="004A29F7">
        <w:rPr>
          <w:sz w:val="24"/>
        </w:rPr>
        <w:t>производили анализ образовательных достижений учащихся по предметам гуманитарного цикла;</w:t>
      </w:r>
    </w:p>
    <w:p w:rsidR="002F4D40" w:rsidRPr="004A29F7" w:rsidRDefault="002F4D40" w:rsidP="006D1BFF">
      <w:pPr>
        <w:pStyle w:val="ListParagraph"/>
        <w:numPr>
          <w:ilvl w:val="0"/>
          <w:numId w:val="66"/>
        </w:numPr>
        <w:jc w:val="both"/>
        <w:rPr>
          <w:sz w:val="24"/>
        </w:rPr>
      </w:pPr>
      <w:r w:rsidRPr="004A29F7">
        <w:rPr>
          <w:sz w:val="24"/>
        </w:rPr>
        <w:t>обзор и обсуждение новинок педагогической и методической литературы;</w:t>
      </w:r>
    </w:p>
    <w:p w:rsidR="002F4D40" w:rsidRPr="004A29F7" w:rsidRDefault="002F4D40" w:rsidP="006D1BFF">
      <w:pPr>
        <w:pStyle w:val="ListParagraph"/>
        <w:numPr>
          <w:ilvl w:val="0"/>
          <w:numId w:val="66"/>
        </w:numPr>
        <w:jc w:val="both"/>
        <w:rPr>
          <w:sz w:val="24"/>
        </w:rPr>
      </w:pPr>
      <w:r w:rsidRPr="004A29F7">
        <w:rPr>
          <w:sz w:val="24"/>
        </w:rPr>
        <w:t>проводили практические занятия и мастер-классы по актуальным вопросам методики и дидактики.</w:t>
      </w:r>
    </w:p>
    <w:p w:rsidR="002F4D40" w:rsidRPr="003F3803" w:rsidRDefault="002F4D40" w:rsidP="003F3803">
      <w:pPr>
        <w:jc w:val="both"/>
        <w:rPr>
          <w:color w:val="000000"/>
        </w:rPr>
      </w:pPr>
      <w:r w:rsidRPr="003F3803">
        <w:tab/>
      </w:r>
      <w:r w:rsidRPr="003F3803">
        <w:rPr>
          <w:color w:val="000000"/>
        </w:rPr>
        <w:t>Учебную работу члены МО проводили по тем же программам и учебникам</w:t>
      </w:r>
      <w:r>
        <w:rPr>
          <w:color w:val="000000"/>
        </w:rPr>
        <w:t>,</w:t>
      </w:r>
      <w:r w:rsidRPr="003F3803">
        <w:rPr>
          <w:color w:val="000000"/>
        </w:rPr>
        <w:t xml:space="preserve"> что и в 2014 – 2015 учебном году, за исключением 5 классов, программы которых соответствовали ФГОС </w:t>
      </w:r>
      <w:r>
        <w:rPr>
          <w:color w:val="000000"/>
        </w:rPr>
        <w:t>ООО.</w:t>
      </w:r>
    </w:p>
    <w:p w:rsidR="002F4D40" w:rsidRPr="003F3803" w:rsidRDefault="002F4D40" w:rsidP="003F3803">
      <w:pPr>
        <w:jc w:val="both"/>
      </w:pPr>
      <w:r w:rsidRPr="003F3803">
        <w:tab/>
        <w:t>Согласно плану работы учителями русского языка  и литературы в сентябре 2015 года были проведены (во всех классах среднего и старшего звена школы)</w:t>
      </w:r>
      <w:r>
        <w:t xml:space="preserve"> </w:t>
      </w:r>
      <w:r w:rsidRPr="003F3803">
        <w:t>вводные контрольные работы и проверка техники чтения</w:t>
      </w:r>
      <w:r>
        <w:t xml:space="preserve"> </w:t>
      </w:r>
      <w:r w:rsidRPr="003F3803">
        <w:t>(в 5-7 классах), результаты  были проанализированы на заседании МО и намечены пути повышения качества знаний по русскому и иностранному языку и пути улучшения быстроты чтения и понимания учащимися прочитанного текста на уроках литературы, и разработаны рекомендации домашнего чтения для учащихся среднего и старшего звена школы.</w:t>
      </w:r>
    </w:p>
    <w:p w:rsidR="002F4D40" w:rsidRPr="003F3803" w:rsidRDefault="002F4D40" w:rsidP="003F3803">
      <w:pPr>
        <w:jc w:val="both"/>
      </w:pPr>
      <w:r w:rsidRPr="003F3803">
        <w:rPr>
          <w:color w:val="C00000"/>
        </w:rPr>
        <w:tab/>
      </w:r>
      <w:r w:rsidRPr="003F3803">
        <w:t>Итоговая проверка по этим предметам показала, что пути, по которым проходило обучение в течение учебного года, и правильно спланированное и рационально проведенное повторение и обобщение в конце года надо признать правильными, т.к. техника чтения учащихся пятых классов заметно улучшилась, особенно повысился процент понимания прочитанного текста. А мониторинг знаний по русскому языку в 8а</w:t>
      </w:r>
      <w:r>
        <w:t xml:space="preserve"> классе </w:t>
      </w:r>
      <w:r w:rsidRPr="003F3803">
        <w:t>(средний балл - 3,28) показал, что навыки учащихся этого класса достаточно прочны в речеведческом и смысловом анализе текста, во владении теоретическими понятиями, однако владение орфографическими и пунктуационными навыками не у всех восьмиклассников находится на достаточно высоком уровне – на что нужно будет обратить внимание в будущем учебном году при подготовке к ГИА.</w:t>
      </w:r>
    </w:p>
    <w:p w:rsidR="002F4D40" w:rsidRPr="003F3803" w:rsidRDefault="002F4D40" w:rsidP="003F3803">
      <w:pPr>
        <w:jc w:val="both"/>
      </w:pPr>
      <w:r w:rsidRPr="003F3803">
        <w:tab/>
        <w:t xml:space="preserve">По сложившейся в школе традиции в 9-11 классах в декабре </w:t>
      </w:r>
      <w:r>
        <w:t>2015 г.</w:t>
      </w:r>
      <w:r w:rsidRPr="003F3803">
        <w:t xml:space="preserve"> проводился мониторинг по русскому языку в формате ГИА и ЕГЭ, в 11 классе по обществознанию,  в феврале –  проверка работ  учащихся по письменному анализу поэтического и прозаического текста, в апреле-мае –</w:t>
      </w:r>
      <w:r>
        <w:t xml:space="preserve"> </w:t>
      </w:r>
      <w:r w:rsidRPr="003F3803">
        <w:t>предэкзаменационные работы по русскому языку и литературе, по истории и обществознанию. Этот вид контроля ЭУН и подготовки к ЕГЭ следует признать наиболее оптимальными: они организуют учащихся, мобилизуют их знания,  помогают выявить пробелы в знаниях, готовят к стойкому перенесению экзаменационного стресса.</w:t>
      </w:r>
    </w:p>
    <w:p w:rsidR="002F4D40" w:rsidRPr="003F3803" w:rsidRDefault="002F4D40" w:rsidP="003F3803">
      <w:pPr>
        <w:jc w:val="both"/>
      </w:pPr>
      <w:r w:rsidRPr="003F3803">
        <w:tab/>
        <w:t xml:space="preserve">  Результаты мониторингов анализировались на заседаниях МО: вырабатывались пути устранения пробелов в знаниях слабоуспевающих учащихся, пути повышения мотивации в обучении, обсуждались формы и методы работы с детьми, проявляющими особый интерес к предметам гуманитарного цикла</w:t>
      </w:r>
    </w:p>
    <w:p w:rsidR="002F4D40" w:rsidRPr="003F3803" w:rsidRDefault="002F4D40" w:rsidP="003F3803">
      <w:pPr>
        <w:jc w:val="both"/>
      </w:pPr>
      <w:r w:rsidRPr="003F3803">
        <w:tab/>
        <w:t xml:space="preserve">В конце каждой учебной четверти учителями русского языка и литературы, английского и немецкого языков и истории проводились контрольные работы, после чего обязательно подвергались анализу результаты  </w:t>
      </w:r>
    </w:p>
    <w:p w:rsidR="002F4D40" w:rsidRDefault="002F4D40" w:rsidP="003F3803">
      <w:pPr>
        <w:jc w:val="both"/>
      </w:pPr>
      <w:r w:rsidRPr="003F3803">
        <w:tab/>
        <w:t>Члены МО в учебном году участвовали во внутришкольном контроле с целями: обучения разнообразным формам и приемам активизации познавательной деятельности, изучение вопроса индивидуализации и дифференциации обучения при формировании общеучебных и специальных знаний, эффективности использования ИКТ и возможностей учебного кабинета для интенсификации учебного процесса. Учителя посещали уроки коллег, участвовали в классно-обобщающем контроле 7а, 9а классов, проверяли рабочие тетради  (в октябре</w:t>
      </w:r>
      <w:r>
        <w:t xml:space="preserve"> 2015 г.</w:t>
      </w:r>
      <w:r w:rsidRPr="003F3803">
        <w:t>) и тетради для контрольных работ (в декабре</w:t>
      </w:r>
      <w:r>
        <w:t xml:space="preserve"> 2015 г.</w:t>
      </w:r>
      <w:r w:rsidRPr="003F3803">
        <w:t xml:space="preserve">), что стимулировало работу педагогов и обучающихся. По всем видам внутришкольного контроля составлялись аналитические справки. </w:t>
      </w:r>
    </w:p>
    <w:p w:rsidR="002F4D40" w:rsidRDefault="002F4D40" w:rsidP="004A29F7">
      <w:pPr>
        <w:ind w:firstLine="708"/>
        <w:jc w:val="both"/>
      </w:pPr>
      <w:r w:rsidRPr="003F3803">
        <w:t>Особое место в работе ШМО в течение учебного года отводилось повышению педагогического мастерства и обмену опытом. Все учителя методического объединения работают по определенной (каждый по своей) методической теме: изучают методическую литературу, изготавливают дидактические материалы и пособия, используют в работе материалы интернет-ресурсов,  обмениваются опытом с коллегами.</w:t>
      </w:r>
    </w:p>
    <w:p w:rsidR="002F4D40" w:rsidRPr="003F3803" w:rsidRDefault="002F4D40" w:rsidP="004A29F7">
      <w:pPr>
        <w:ind w:firstLine="708"/>
        <w:jc w:val="both"/>
      </w:pPr>
    </w:p>
    <w:p w:rsidR="002F4D40" w:rsidRPr="004A29F7" w:rsidRDefault="002F4D40" w:rsidP="004A29F7">
      <w:pPr>
        <w:pStyle w:val="ListParagraph"/>
        <w:numPr>
          <w:ilvl w:val="0"/>
          <w:numId w:val="39"/>
        </w:numPr>
        <w:jc w:val="center"/>
        <w:rPr>
          <w:b/>
          <w:sz w:val="24"/>
        </w:rPr>
      </w:pPr>
      <w:r w:rsidRPr="004A29F7">
        <w:rPr>
          <w:b/>
          <w:sz w:val="24"/>
        </w:rPr>
        <w:t>Самообразование учителей</w:t>
      </w:r>
    </w:p>
    <w:p w:rsidR="002F4D40" w:rsidRPr="004A29F7" w:rsidRDefault="002F4D40" w:rsidP="004A29F7">
      <w:pPr>
        <w:pStyle w:val="ListParagraph"/>
        <w:ind w:left="360"/>
        <w:rPr>
          <w: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953"/>
        <w:gridCol w:w="4532"/>
        <w:gridCol w:w="2411"/>
      </w:tblGrid>
      <w:tr w:rsidR="002F4D40" w:rsidRPr="003F3803">
        <w:tc>
          <w:tcPr>
            <w:tcW w:w="675" w:type="dxa"/>
            <w:vAlign w:val="center"/>
          </w:tcPr>
          <w:p w:rsidR="002F4D40" w:rsidRDefault="002F4D40" w:rsidP="004A29F7">
            <w:pPr>
              <w:jc w:val="center"/>
              <w:rPr>
                <w:b/>
              </w:rPr>
            </w:pPr>
            <w:r w:rsidRPr="004A29F7">
              <w:rPr>
                <w:b/>
                <w:sz w:val="22"/>
              </w:rPr>
              <w:t>№</w:t>
            </w:r>
          </w:p>
          <w:p w:rsidR="002F4D40" w:rsidRPr="004A29F7" w:rsidRDefault="002F4D40" w:rsidP="004A29F7">
            <w:pPr>
              <w:jc w:val="center"/>
              <w:rPr>
                <w:b/>
              </w:rPr>
            </w:pPr>
            <w:r w:rsidRPr="004A29F7">
              <w:rPr>
                <w:b/>
                <w:sz w:val="22"/>
              </w:rPr>
              <w:t>п/п</w:t>
            </w:r>
          </w:p>
        </w:tc>
        <w:tc>
          <w:tcPr>
            <w:tcW w:w="1953" w:type="dxa"/>
            <w:vAlign w:val="center"/>
          </w:tcPr>
          <w:p w:rsidR="002F4D40" w:rsidRPr="004A29F7" w:rsidRDefault="002F4D40" w:rsidP="004A29F7">
            <w:pPr>
              <w:jc w:val="center"/>
              <w:rPr>
                <w:b/>
              </w:rPr>
            </w:pPr>
            <w:r w:rsidRPr="004A29F7">
              <w:rPr>
                <w:b/>
                <w:sz w:val="22"/>
              </w:rPr>
              <w:t>Учитель</w:t>
            </w:r>
          </w:p>
        </w:tc>
        <w:tc>
          <w:tcPr>
            <w:tcW w:w="4532" w:type="dxa"/>
          </w:tcPr>
          <w:p w:rsidR="002F4D40" w:rsidRPr="004A29F7" w:rsidRDefault="002F4D40" w:rsidP="003F3803">
            <w:pPr>
              <w:jc w:val="center"/>
              <w:rPr>
                <w:b/>
              </w:rPr>
            </w:pPr>
            <w:r w:rsidRPr="004A29F7">
              <w:rPr>
                <w:b/>
                <w:sz w:val="22"/>
              </w:rPr>
              <w:t>Тема самообразования</w:t>
            </w:r>
          </w:p>
        </w:tc>
        <w:tc>
          <w:tcPr>
            <w:tcW w:w="2411" w:type="dxa"/>
            <w:vAlign w:val="center"/>
          </w:tcPr>
          <w:p w:rsidR="002F4D40" w:rsidRPr="004A29F7" w:rsidRDefault="002F4D40" w:rsidP="004A29F7">
            <w:pPr>
              <w:jc w:val="center"/>
              <w:rPr>
                <w:b/>
              </w:rPr>
            </w:pPr>
            <w:r w:rsidRPr="004A29F7">
              <w:rPr>
                <w:b/>
                <w:sz w:val="22"/>
              </w:rPr>
              <w:t>Продолжительность работы над темой</w:t>
            </w:r>
          </w:p>
        </w:tc>
      </w:tr>
      <w:tr w:rsidR="002F4D40" w:rsidRPr="003F3803">
        <w:tc>
          <w:tcPr>
            <w:tcW w:w="675" w:type="dxa"/>
            <w:vAlign w:val="center"/>
          </w:tcPr>
          <w:p w:rsidR="002F4D40" w:rsidRPr="004A29F7" w:rsidRDefault="002F4D40" w:rsidP="004A29F7">
            <w:pPr>
              <w:jc w:val="center"/>
              <w:rPr>
                <w:b/>
              </w:rPr>
            </w:pPr>
            <w:r w:rsidRPr="004A29F7">
              <w:rPr>
                <w:b/>
                <w:sz w:val="22"/>
              </w:rPr>
              <w:t>1.</w:t>
            </w:r>
          </w:p>
          <w:p w:rsidR="002F4D40" w:rsidRPr="004A29F7" w:rsidRDefault="002F4D40" w:rsidP="004A29F7">
            <w:pPr>
              <w:jc w:val="center"/>
              <w:rPr>
                <w:b/>
              </w:rPr>
            </w:pPr>
          </w:p>
          <w:p w:rsidR="002F4D40" w:rsidRPr="004A29F7" w:rsidRDefault="002F4D40" w:rsidP="004A29F7">
            <w:pPr>
              <w:jc w:val="center"/>
              <w:rPr>
                <w:b/>
              </w:rPr>
            </w:pPr>
          </w:p>
        </w:tc>
        <w:tc>
          <w:tcPr>
            <w:tcW w:w="1953" w:type="dxa"/>
            <w:vAlign w:val="center"/>
          </w:tcPr>
          <w:p w:rsidR="002F4D40" w:rsidRPr="004A29F7" w:rsidRDefault="002F4D40" w:rsidP="004A29F7">
            <w:pPr>
              <w:jc w:val="center"/>
              <w:rPr>
                <w:b/>
              </w:rPr>
            </w:pPr>
            <w:r w:rsidRPr="004A29F7">
              <w:rPr>
                <w:b/>
                <w:sz w:val="22"/>
              </w:rPr>
              <w:t>Мотуз Ю.А.</w:t>
            </w:r>
          </w:p>
        </w:tc>
        <w:tc>
          <w:tcPr>
            <w:tcW w:w="4532" w:type="dxa"/>
          </w:tcPr>
          <w:p w:rsidR="002F4D40" w:rsidRPr="004A29F7" w:rsidRDefault="002F4D40" w:rsidP="003F3803">
            <w:pPr>
              <w:jc w:val="both"/>
              <w:rPr>
                <w:b/>
              </w:rPr>
            </w:pPr>
            <w:r w:rsidRPr="004A29F7">
              <w:rPr>
                <w:b/>
                <w:sz w:val="22"/>
              </w:rPr>
              <w:t xml:space="preserve"> </w:t>
            </w:r>
            <w:r w:rsidRPr="004A29F7">
              <w:rPr>
                <w:sz w:val="22"/>
              </w:rPr>
              <w:t>Игра как средство формирования коммуникативной компетенции на уроках английского языка в начальных классах в рамках ФГОС</w:t>
            </w:r>
          </w:p>
        </w:tc>
        <w:tc>
          <w:tcPr>
            <w:tcW w:w="2411" w:type="dxa"/>
            <w:vAlign w:val="center"/>
          </w:tcPr>
          <w:p w:rsidR="002F4D40" w:rsidRPr="004A29F7" w:rsidRDefault="002F4D40" w:rsidP="004A29F7">
            <w:pPr>
              <w:jc w:val="center"/>
              <w:rPr>
                <w:b/>
              </w:rPr>
            </w:pPr>
            <w:r w:rsidRPr="004A29F7">
              <w:rPr>
                <w:b/>
                <w:sz w:val="22"/>
              </w:rPr>
              <w:t>2015-2017</w:t>
            </w:r>
          </w:p>
        </w:tc>
      </w:tr>
      <w:tr w:rsidR="002F4D40" w:rsidRPr="003F3803">
        <w:tc>
          <w:tcPr>
            <w:tcW w:w="675" w:type="dxa"/>
            <w:vAlign w:val="center"/>
          </w:tcPr>
          <w:p w:rsidR="002F4D40" w:rsidRPr="004A29F7" w:rsidRDefault="002F4D40" w:rsidP="004A29F7">
            <w:pPr>
              <w:jc w:val="center"/>
              <w:rPr>
                <w:b/>
              </w:rPr>
            </w:pPr>
            <w:r w:rsidRPr="004A29F7">
              <w:rPr>
                <w:b/>
                <w:sz w:val="22"/>
              </w:rPr>
              <w:t>2.</w:t>
            </w:r>
          </w:p>
        </w:tc>
        <w:tc>
          <w:tcPr>
            <w:tcW w:w="1953" w:type="dxa"/>
            <w:vAlign w:val="center"/>
          </w:tcPr>
          <w:p w:rsidR="002F4D40" w:rsidRPr="004A29F7" w:rsidRDefault="002F4D40" w:rsidP="004A29F7">
            <w:pPr>
              <w:jc w:val="center"/>
              <w:rPr>
                <w:b/>
              </w:rPr>
            </w:pPr>
            <w:r w:rsidRPr="004A29F7">
              <w:rPr>
                <w:b/>
                <w:sz w:val="22"/>
              </w:rPr>
              <w:t>Шагрова А.А.</w:t>
            </w:r>
          </w:p>
        </w:tc>
        <w:tc>
          <w:tcPr>
            <w:tcW w:w="4532" w:type="dxa"/>
          </w:tcPr>
          <w:p w:rsidR="002F4D40" w:rsidRPr="004A29F7" w:rsidRDefault="002F4D40" w:rsidP="003F3803">
            <w:pPr>
              <w:jc w:val="both"/>
              <w:rPr>
                <w:b/>
              </w:rPr>
            </w:pPr>
            <w:r w:rsidRPr="004A29F7">
              <w:rPr>
                <w:b/>
                <w:sz w:val="22"/>
              </w:rPr>
              <w:t xml:space="preserve"> </w:t>
            </w:r>
            <w:r w:rsidRPr="004A29F7">
              <w:rPr>
                <w:sz w:val="22"/>
              </w:rPr>
              <w:t>Использование нестандартных форм уроков как средство повышения эффективности преподавания русского языка и литературы в условиях перехода на ФГОС ООО</w:t>
            </w:r>
          </w:p>
        </w:tc>
        <w:tc>
          <w:tcPr>
            <w:tcW w:w="2411" w:type="dxa"/>
            <w:vAlign w:val="center"/>
          </w:tcPr>
          <w:p w:rsidR="002F4D40" w:rsidRPr="004A29F7" w:rsidRDefault="002F4D40" w:rsidP="004A29F7">
            <w:pPr>
              <w:jc w:val="center"/>
              <w:rPr>
                <w:b/>
              </w:rPr>
            </w:pPr>
            <w:r w:rsidRPr="004A29F7">
              <w:rPr>
                <w:b/>
                <w:sz w:val="22"/>
              </w:rPr>
              <w:t>2015-2017</w:t>
            </w:r>
          </w:p>
        </w:tc>
      </w:tr>
      <w:tr w:rsidR="002F4D40" w:rsidRPr="003F3803">
        <w:tc>
          <w:tcPr>
            <w:tcW w:w="675" w:type="dxa"/>
            <w:vAlign w:val="center"/>
          </w:tcPr>
          <w:p w:rsidR="002F4D40" w:rsidRPr="004A29F7" w:rsidRDefault="002F4D40" w:rsidP="004A29F7">
            <w:pPr>
              <w:jc w:val="center"/>
              <w:rPr>
                <w:b/>
              </w:rPr>
            </w:pPr>
            <w:r w:rsidRPr="004A29F7">
              <w:rPr>
                <w:b/>
                <w:sz w:val="22"/>
              </w:rPr>
              <w:t>3.</w:t>
            </w:r>
          </w:p>
        </w:tc>
        <w:tc>
          <w:tcPr>
            <w:tcW w:w="1953" w:type="dxa"/>
            <w:vAlign w:val="center"/>
          </w:tcPr>
          <w:p w:rsidR="002F4D40" w:rsidRPr="004A29F7" w:rsidRDefault="002F4D40" w:rsidP="004A29F7">
            <w:pPr>
              <w:jc w:val="center"/>
              <w:rPr>
                <w:b/>
              </w:rPr>
            </w:pPr>
            <w:r w:rsidRPr="004A29F7">
              <w:rPr>
                <w:b/>
                <w:sz w:val="22"/>
              </w:rPr>
              <w:t>Молодёнкова А.И.</w:t>
            </w:r>
          </w:p>
        </w:tc>
        <w:tc>
          <w:tcPr>
            <w:tcW w:w="4532" w:type="dxa"/>
          </w:tcPr>
          <w:p w:rsidR="002F4D40" w:rsidRPr="004A29F7" w:rsidRDefault="002F4D40" w:rsidP="003F3803">
            <w:pPr>
              <w:jc w:val="both"/>
              <w:rPr>
                <w:b/>
              </w:rPr>
            </w:pPr>
            <w:r w:rsidRPr="004A29F7">
              <w:rPr>
                <w:b/>
                <w:sz w:val="22"/>
              </w:rPr>
              <w:t xml:space="preserve"> </w:t>
            </w:r>
            <w:r w:rsidRPr="004A29F7">
              <w:rPr>
                <w:sz w:val="22"/>
              </w:rPr>
              <w:t xml:space="preserve">Формирование коммуникативных компетенций на уроках русского языка и литературы  в условиях перехода на ФГОС ООО </w:t>
            </w:r>
          </w:p>
        </w:tc>
        <w:tc>
          <w:tcPr>
            <w:tcW w:w="2411" w:type="dxa"/>
            <w:vAlign w:val="center"/>
          </w:tcPr>
          <w:p w:rsidR="002F4D40" w:rsidRPr="004A29F7" w:rsidRDefault="002F4D40" w:rsidP="004A29F7">
            <w:pPr>
              <w:jc w:val="center"/>
              <w:rPr>
                <w:b/>
              </w:rPr>
            </w:pPr>
            <w:r w:rsidRPr="004A29F7">
              <w:rPr>
                <w:b/>
                <w:sz w:val="22"/>
              </w:rPr>
              <w:t>2015-2017</w:t>
            </w:r>
          </w:p>
        </w:tc>
      </w:tr>
      <w:tr w:rsidR="002F4D40" w:rsidRPr="003F3803">
        <w:tc>
          <w:tcPr>
            <w:tcW w:w="675" w:type="dxa"/>
            <w:vAlign w:val="center"/>
          </w:tcPr>
          <w:p w:rsidR="002F4D40" w:rsidRPr="004A29F7" w:rsidRDefault="002F4D40" w:rsidP="004A29F7">
            <w:pPr>
              <w:jc w:val="center"/>
              <w:rPr>
                <w:b/>
              </w:rPr>
            </w:pPr>
            <w:r w:rsidRPr="004A29F7">
              <w:rPr>
                <w:b/>
                <w:sz w:val="22"/>
              </w:rPr>
              <w:t>4.</w:t>
            </w:r>
          </w:p>
        </w:tc>
        <w:tc>
          <w:tcPr>
            <w:tcW w:w="1953" w:type="dxa"/>
            <w:vAlign w:val="center"/>
          </w:tcPr>
          <w:p w:rsidR="002F4D40" w:rsidRPr="004A29F7" w:rsidRDefault="002F4D40" w:rsidP="004A29F7">
            <w:pPr>
              <w:jc w:val="center"/>
              <w:rPr>
                <w:b/>
              </w:rPr>
            </w:pPr>
            <w:r w:rsidRPr="004A29F7">
              <w:rPr>
                <w:b/>
                <w:sz w:val="22"/>
              </w:rPr>
              <w:t>Ясюкевич А.А.</w:t>
            </w:r>
          </w:p>
        </w:tc>
        <w:tc>
          <w:tcPr>
            <w:tcW w:w="4532" w:type="dxa"/>
          </w:tcPr>
          <w:p w:rsidR="002F4D40" w:rsidRPr="004A29F7" w:rsidRDefault="002F4D40" w:rsidP="003F3803">
            <w:pPr>
              <w:jc w:val="both"/>
              <w:rPr>
                <w:b/>
              </w:rPr>
            </w:pPr>
            <w:r w:rsidRPr="004A29F7">
              <w:rPr>
                <w:b/>
                <w:sz w:val="22"/>
              </w:rPr>
              <w:t xml:space="preserve"> </w:t>
            </w:r>
            <w:r w:rsidRPr="004A29F7">
              <w:rPr>
                <w:sz w:val="22"/>
              </w:rPr>
              <w:t>Деятельностный подход на уроках истории как основной путь усвоения нового материала при реализации  ФГОС ООО</w:t>
            </w:r>
          </w:p>
        </w:tc>
        <w:tc>
          <w:tcPr>
            <w:tcW w:w="2411" w:type="dxa"/>
            <w:vAlign w:val="center"/>
          </w:tcPr>
          <w:p w:rsidR="002F4D40" w:rsidRPr="004A29F7" w:rsidRDefault="002F4D40" w:rsidP="004A29F7">
            <w:pPr>
              <w:jc w:val="center"/>
              <w:rPr>
                <w:b/>
              </w:rPr>
            </w:pPr>
            <w:r w:rsidRPr="004A29F7">
              <w:rPr>
                <w:b/>
                <w:sz w:val="22"/>
              </w:rPr>
              <w:t>2015-2017</w:t>
            </w:r>
          </w:p>
        </w:tc>
      </w:tr>
      <w:tr w:rsidR="002F4D40" w:rsidRPr="003F3803">
        <w:tc>
          <w:tcPr>
            <w:tcW w:w="675" w:type="dxa"/>
            <w:vAlign w:val="center"/>
          </w:tcPr>
          <w:p w:rsidR="002F4D40" w:rsidRPr="004A29F7" w:rsidRDefault="002F4D40" w:rsidP="004A29F7">
            <w:pPr>
              <w:jc w:val="center"/>
              <w:rPr>
                <w:b/>
              </w:rPr>
            </w:pPr>
            <w:r w:rsidRPr="004A29F7">
              <w:rPr>
                <w:b/>
                <w:sz w:val="22"/>
              </w:rPr>
              <w:t>5.</w:t>
            </w:r>
          </w:p>
        </w:tc>
        <w:tc>
          <w:tcPr>
            <w:tcW w:w="1953" w:type="dxa"/>
            <w:vAlign w:val="center"/>
          </w:tcPr>
          <w:p w:rsidR="002F4D40" w:rsidRPr="004A29F7" w:rsidRDefault="002F4D40" w:rsidP="004A29F7">
            <w:pPr>
              <w:jc w:val="center"/>
              <w:rPr>
                <w:b/>
              </w:rPr>
            </w:pPr>
            <w:r w:rsidRPr="004A29F7">
              <w:rPr>
                <w:b/>
                <w:sz w:val="22"/>
              </w:rPr>
              <w:t>Зема Т.А.</w:t>
            </w:r>
          </w:p>
        </w:tc>
        <w:tc>
          <w:tcPr>
            <w:tcW w:w="4532" w:type="dxa"/>
          </w:tcPr>
          <w:p w:rsidR="002F4D40" w:rsidRPr="004A29F7" w:rsidRDefault="002F4D40" w:rsidP="003F3803">
            <w:pPr>
              <w:jc w:val="both"/>
              <w:rPr>
                <w:b/>
              </w:rPr>
            </w:pPr>
            <w:r w:rsidRPr="004A29F7">
              <w:rPr>
                <w:sz w:val="22"/>
              </w:rPr>
              <w:t>Дифференцированный подход на уроках немецкого языка, как способ повышения эффективности преподавания в условиях ФГОС НОО и перехода на ФГОС ООО</w:t>
            </w:r>
          </w:p>
        </w:tc>
        <w:tc>
          <w:tcPr>
            <w:tcW w:w="2411" w:type="dxa"/>
            <w:vAlign w:val="center"/>
          </w:tcPr>
          <w:p w:rsidR="002F4D40" w:rsidRPr="004A29F7" w:rsidRDefault="002F4D40" w:rsidP="004A29F7">
            <w:pPr>
              <w:jc w:val="center"/>
              <w:rPr>
                <w:b/>
              </w:rPr>
            </w:pPr>
            <w:r w:rsidRPr="004A29F7">
              <w:rPr>
                <w:b/>
                <w:sz w:val="22"/>
              </w:rPr>
              <w:t>2015-2017</w:t>
            </w:r>
          </w:p>
        </w:tc>
      </w:tr>
    </w:tbl>
    <w:p w:rsidR="002F4D40" w:rsidRPr="003F3803" w:rsidRDefault="002F4D40" w:rsidP="003F3803">
      <w:pPr>
        <w:jc w:val="both"/>
        <w:rPr>
          <w:b/>
        </w:rPr>
      </w:pPr>
    </w:p>
    <w:p w:rsidR="002F4D40" w:rsidRPr="003F3803" w:rsidRDefault="002F4D40" w:rsidP="003F3803">
      <w:pPr>
        <w:jc w:val="both"/>
      </w:pPr>
      <w:r w:rsidRPr="003F3803">
        <w:t xml:space="preserve">        В декабре 2015 года Молоденкова А.И. делилась опытом работы с коллегами по теме «Совершенствование учебной деятельности учащихся старших классов по литературе и русскому языку.</w:t>
      </w:r>
      <w:r w:rsidRPr="003F3803">
        <w:rPr>
          <w:color w:val="FF0000"/>
        </w:rPr>
        <w:t xml:space="preserve"> </w:t>
      </w:r>
      <w:r w:rsidRPr="003F3803">
        <w:t>В марте 2016 года Шагрова А.А. выступала с сообщением о подготовк</w:t>
      </w:r>
      <w:r>
        <w:t>е</w:t>
      </w:r>
      <w:r w:rsidRPr="003F3803">
        <w:t xml:space="preserve"> учащихся 8-9 классов к ГИА по русскому языку и литературе.  В этом году особое внимание уделялось изучению документов. На заседаниях систематически выступала Ясюкевич А.А</w:t>
      </w:r>
      <w:r>
        <w:t xml:space="preserve">., </w:t>
      </w:r>
      <w:r w:rsidRPr="003F3803">
        <w:t xml:space="preserve"> которая знакомила членов МО с документами</w:t>
      </w:r>
      <w:r w:rsidRPr="003F3803">
        <w:rPr>
          <w:color w:val="FF0000"/>
        </w:rPr>
        <w:t xml:space="preserve"> </w:t>
      </w:r>
      <w:r w:rsidRPr="003F3803">
        <w:t xml:space="preserve"> Министерства </w:t>
      </w:r>
      <w:r>
        <w:t>о</w:t>
      </w:r>
      <w:r w:rsidRPr="003F3803">
        <w:t xml:space="preserve">бразования и </w:t>
      </w:r>
      <w:r>
        <w:t>н</w:t>
      </w:r>
      <w:r w:rsidRPr="003F3803">
        <w:t>ауки Российской Федерации и Калининградской области.</w:t>
      </w:r>
    </w:p>
    <w:p w:rsidR="002F4D40" w:rsidRDefault="002F4D40" w:rsidP="003F3803">
      <w:pPr>
        <w:jc w:val="both"/>
      </w:pPr>
      <w:r w:rsidRPr="003F3803">
        <w:rPr>
          <w:color w:val="FF0000"/>
        </w:rPr>
        <w:t xml:space="preserve">        </w:t>
      </w:r>
      <w:r>
        <w:t>В течение</w:t>
      </w:r>
      <w:r w:rsidRPr="003F3803">
        <w:t xml:space="preserve"> учебного года учителя МО повышали квалификацию на курсах, принимали участие в различных семинарах, конференциях и творческих конкурсах, проходивших в школе и учреждениях города и области: </w:t>
      </w:r>
    </w:p>
    <w:p w:rsidR="002F4D40" w:rsidRPr="004A29F7" w:rsidRDefault="002F4D40" w:rsidP="006D1BFF">
      <w:pPr>
        <w:pStyle w:val="ListParagraph"/>
        <w:numPr>
          <w:ilvl w:val="0"/>
          <w:numId w:val="67"/>
        </w:numPr>
        <w:jc w:val="both"/>
        <w:rPr>
          <w:sz w:val="24"/>
        </w:rPr>
      </w:pPr>
      <w:r w:rsidRPr="004A29F7">
        <w:rPr>
          <w:sz w:val="24"/>
        </w:rPr>
        <w:t xml:space="preserve">областные Кирило-Мефодиевские чтения «Отечественные традиции как  смыслообразующая основа духовно-нравственого воспитания» - Шагрова А.А.  </w:t>
      </w:r>
    </w:p>
    <w:p w:rsidR="002F4D40" w:rsidRPr="004A29F7" w:rsidRDefault="002F4D40" w:rsidP="006D1BFF">
      <w:pPr>
        <w:pStyle w:val="ListParagraph"/>
        <w:numPr>
          <w:ilvl w:val="0"/>
          <w:numId w:val="67"/>
        </w:numPr>
        <w:jc w:val="both"/>
        <w:rPr>
          <w:sz w:val="24"/>
        </w:rPr>
      </w:pPr>
      <w:r w:rsidRPr="004A29F7">
        <w:rPr>
          <w:sz w:val="24"/>
        </w:rPr>
        <w:t xml:space="preserve">Конференция «Новые модели лингвистического образования» - Мотуз Ю.А. </w:t>
      </w:r>
    </w:p>
    <w:p w:rsidR="002F4D40" w:rsidRPr="004A29F7" w:rsidRDefault="002F4D40" w:rsidP="006D1BFF">
      <w:pPr>
        <w:pStyle w:val="ListParagraph"/>
        <w:numPr>
          <w:ilvl w:val="0"/>
          <w:numId w:val="67"/>
        </w:numPr>
        <w:jc w:val="both"/>
        <w:rPr>
          <w:sz w:val="24"/>
        </w:rPr>
      </w:pPr>
      <w:r w:rsidRPr="004A29F7">
        <w:rPr>
          <w:sz w:val="24"/>
        </w:rPr>
        <w:t>Семинар «Уточнение подхода к оцениванию продуктивных навыков ЕГЭ» - Мотуз Ю.А.</w:t>
      </w:r>
    </w:p>
    <w:p w:rsidR="002F4D40" w:rsidRPr="003F3803" w:rsidRDefault="002F4D40" w:rsidP="004A29F7">
      <w:pPr>
        <w:pStyle w:val="NoSpacing"/>
        <w:jc w:val="both"/>
        <w:rPr>
          <w:rFonts w:ascii="Times New Roman" w:hAnsi="Times New Roman"/>
          <w:sz w:val="24"/>
          <w:szCs w:val="24"/>
        </w:rPr>
      </w:pPr>
      <w:r w:rsidRPr="003F3803">
        <w:rPr>
          <w:rFonts w:ascii="Times New Roman" w:hAnsi="Times New Roman"/>
          <w:sz w:val="24"/>
          <w:szCs w:val="24"/>
        </w:rPr>
        <w:t xml:space="preserve">             В 2015-2016 учебном году учителя ШМО проходили курсы повышения квалификации:</w:t>
      </w:r>
    </w:p>
    <w:p w:rsidR="002F4D40" w:rsidRPr="003F3803" w:rsidRDefault="002F4D40" w:rsidP="006D1BFF">
      <w:pPr>
        <w:pStyle w:val="NoSpacing"/>
        <w:numPr>
          <w:ilvl w:val="0"/>
          <w:numId w:val="68"/>
        </w:numPr>
        <w:jc w:val="both"/>
        <w:rPr>
          <w:rFonts w:ascii="Times New Roman" w:hAnsi="Times New Roman"/>
          <w:sz w:val="24"/>
          <w:szCs w:val="24"/>
        </w:rPr>
      </w:pPr>
      <w:r w:rsidRPr="003F3803">
        <w:rPr>
          <w:rFonts w:ascii="Times New Roman" w:hAnsi="Times New Roman"/>
          <w:sz w:val="24"/>
          <w:szCs w:val="24"/>
        </w:rPr>
        <w:t>«Современные стратегии воспитательного процесса в образовательной организации» - Молодёнкова Алла Ивановна.</w:t>
      </w:r>
    </w:p>
    <w:p w:rsidR="002F4D40" w:rsidRPr="003F3803" w:rsidRDefault="002F4D40" w:rsidP="006D1BFF">
      <w:pPr>
        <w:pStyle w:val="NoSpacing"/>
        <w:numPr>
          <w:ilvl w:val="0"/>
          <w:numId w:val="68"/>
        </w:numPr>
        <w:jc w:val="both"/>
        <w:rPr>
          <w:rFonts w:ascii="Times New Roman" w:hAnsi="Times New Roman"/>
          <w:sz w:val="24"/>
          <w:szCs w:val="24"/>
        </w:rPr>
      </w:pPr>
      <w:r w:rsidRPr="003F3803">
        <w:rPr>
          <w:rFonts w:ascii="Times New Roman" w:hAnsi="Times New Roman"/>
          <w:sz w:val="24"/>
          <w:szCs w:val="24"/>
        </w:rPr>
        <w:t>Курсы дистанционного обучения «Русский язык как государственный» - Молодёнкова А.И.</w:t>
      </w:r>
    </w:p>
    <w:p w:rsidR="002F4D40" w:rsidRPr="003F3803" w:rsidRDefault="002F4D40" w:rsidP="006D1BFF">
      <w:pPr>
        <w:pStyle w:val="NoSpacing"/>
        <w:numPr>
          <w:ilvl w:val="0"/>
          <w:numId w:val="68"/>
        </w:numPr>
        <w:jc w:val="both"/>
        <w:rPr>
          <w:rFonts w:ascii="Times New Roman" w:hAnsi="Times New Roman"/>
          <w:sz w:val="24"/>
          <w:szCs w:val="24"/>
        </w:rPr>
      </w:pPr>
      <w:r w:rsidRPr="003F3803">
        <w:rPr>
          <w:rFonts w:ascii="Times New Roman" w:hAnsi="Times New Roman"/>
          <w:sz w:val="24"/>
          <w:szCs w:val="24"/>
        </w:rPr>
        <w:t xml:space="preserve">Курсы подготовки экспертов ЕГЭ и ОГЭ – Молодёнкова А.И., Шагрова А.А., Ясюкевич А.А.,  Мотуз Ю. А. </w:t>
      </w:r>
    </w:p>
    <w:p w:rsidR="002F4D40" w:rsidRPr="003F3803" w:rsidRDefault="002F4D40" w:rsidP="003F3803">
      <w:pPr>
        <w:ind w:firstLine="708"/>
        <w:jc w:val="both"/>
      </w:pPr>
      <w:r w:rsidRPr="003F3803">
        <w:t>Члены МО предметов гуманитарного цикла в течение учебного года принимали участие в акциях Всероссийского значения: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9"/>
        <w:gridCol w:w="1749"/>
        <w:gridCol w:w="957"/>
        <w:gridCol w:w="2862"/>
        <w:gridCol w:w="1914"/>
      </w:tblGrid>
      <w:tr w:rsidR="002F4D40" w:rsidRPr="003F3803">
        <w:trPr>
          <w:trHeight w:val="371"/>
        </w:trPr>
        <w:tc>
          <w:tcPr>
            <w:tcW w:w="2093" w:type="dxa"/>
            <w:vAlign w:val="center"/>
          </w:tcPr>
          <w:p w:rsidR="002F4D40" w:rsidRPr="004A29F7" w:rsidRDefault="002F4D40" w:rsidP="004A29F7">
            <w:pPr>
              <w:jc w:val="center"/>
              <w:rPr>
                <w:b/>
              </w:rPr>
            </w:pPr>
            <w:r w:rsidRPr="004A29F7">
              <w:rPr>
                <w:b/>
                <w:sz w:val="22"/>
              </w:rPr>
              <w:t>Учитель</w:t>
            </w:r>
          </w:p>
        </w:tc>
        <w:tc>
          <w:tcPr>
            <w:tcW w:w="1735" w:type="dxa"/>
            <w:vAlign w:val="center"/>
          </w:tcPr>
          <w:p w:rsidR="002F4D40" w:rsidRPr="004A29F7" w:rsidRDefault="002F4D40" w:rsidP="004A29F7">
            <w:pPr>
              <w:jc w:val="center"/>
              <w:rPr>
                <w:b/>
              </w:rPr>
            </w:pPr>
            <w:r w:rsidRPr="004A29F7">
              <w:rPr>
                <w:b/>
                <w:sz w:val="22"/>
              </w:rPr>
              <w:t>Предмет</w:t>
            </w:r>
          </w:p>
        </w:tc>
        <w:tc>
          <w:tcPr>
            <w:tcW w:w="958" w:type="dxa"/>
            <w:vAlign w:val="center"/>
          </w:tcPr>
          <w:p w:rsidR="002F4D40" w:rsidRPr="004A29F7" w:rsidRDefault="002F4D40" w:rsidP="004A29F7">
            <w:pPr>
              <w:jc w:val="center"/>
              <w:rPr>
                <w:b/>
              </w:rPr>
            </w:pPr>
            <w:r w:rsidRPr="004A29F7">
              <w:rPr>
                <w:b/>
                <w:sz w:val="22"/>
              </w:rPr>
              <w:t>Класс</w:t>
            </w:r>
          </w:p>
        </w:tc>
        <w:tc>
          <w:tcPr>
            <w:tcW w:w="2870" w:type="dxa"/>
            <w:vAlign w:val="center"/>
          </w:tcPr>
          <w:p w:rsidR="002F4D40" w:rsidRPr="004A29F7" w:rsidRDefault="002F4D40" w:rsidP="004A29F7">
            <w:pPr>
              <w:jc w:val="center"/>
              <w:rPr>
                <w:b/>
              </w:rPr>
            </w:pPr>
            <w:r w:rsidRPr="004A29F7">
              <w:rPr>
                <w:b/>
                <w:sz w:val="22"/>
              </w:rPr>
              <w:t>Тема открытого урока</w:t>
            </w:r>
          </w:p>
        </w:tc>
        <w:tc>
          <w:tcPr>
            <w:tcW w:w="1915" w:type="dxa"/>
            <w:vAlign w:val="center"/>
          </w:tcPr>
          <w:p w:rsidR="002F4D40" w:rsidRPr="004A29F7" w:rsidRDefault="002F4D40" w:rsidP="004A29F7">
            <w:pPr>
              <w:jc w:val="center"/>
              <w:rPr>
                <w:b/>
              </w:rPr>
            </w:pPr>
            <w:r w:rsidRPr="004A29F7">
              <w:rPr>
                <w:b/>
                <w:sz w:val="22"/>
              </w:rPr>
              <w:t>Уровень мероприятия</w:t>
            </w:r>
          </w:p>
        </w:tc>
      </w:tr>
      <w:tr w:rsidR="002F4D40" w:rsidRPr="003F3803">
        <w:tc>
          <w:tcPr>
            <w:tcW w:w="2093" w:type="dxa"/>
            <w:vAlign w:val="center"/>
          </w:tcPr>
          <w:p w:rsidR="002F4D40" w:rsidRPr="004A29F7" w:rsidRDefault="002F4D40" w:rsidP="004A29F7">
            <w:pPr>
              <w:jc w:val="center"/>
            </w:pPr>
            <w:r w:rsidRPr="004A29F7">
              <w:rPr>
                <w:sz w:val="22"/>
              </w:rPr>
              <w:t>Молоденкова А.И.</w:t>
            </w:r>
          </w:p>
        </w:tc>
        <w:tc>
          <w:tcPr>
            <w:tcW w:w="1735" w:type="dxa"/>
            <w:vAlign w:val="center"/>
          </w:tcPr>
          <w:p w:rsidR="002F4D40" w:rsidRPr="004A29F7" w:rsidRDefault="002F4D40" w:rsidP="004A29F7">
            <w:pPr>
              <w:jc w:val="center"/>
            </w:pPr>
            <w:r w:rsidRPr="004A29F7">
              <w:rPr>
                <w:sz w:val="22"/>
              </w:rPr>
              <w:t>Литература</w:t>
            </w:r>
          </w:p>
        </w:tc>
        <w:tc>
          <w:tcPr>
            <w:tcW w:w="958" w:type="dxa"/>
            <w:vAlign w:val="center"/>
          </w:tcPr>
          <w:p w:rsidR="002F4D40" w:rsidRPr="004A29F7" w:rsidRDefault="002F4D40" w:rsidP="004A29F7">
            <w:pPr>
              <w:jc w:val="center"/>
            </w:pPr>
            <w:r w:rsidRPr="004A29F7">
              <w:rPr>
                <w:sz w:val="22"/>
              </w:rPr>
              <w:t>5-11а</w:t>
            </w:r>
          </w:p>
        </w:tc>
        <w:tc>
          <w:tcPr>
            <w:tcW w:w="2870" w:type="dxa"/>
            <w:vAlign w:val="center"/>
          </w:tcPr>
          <w:p w:rsidR="002F4D40" w:rsidRPr="004A29F7" w:rsidRDefault="002F4D40" w:rsidP="004A29F7">
            <w:pPr>
              <w:jc w:val="center"/>
            </w:pPr>
            <w:r w:rsidRPr="004A29F7">
              <w:rPr>
                <w:sz w:val="22"/>
              </w:rPr>
              <w:t>«Пишу сочинение»</w:t>
            </w:r>
          </w:p>
        </w:tc>
        <w:tc>
          <w:tcPr>
            <w:tcW w:w="1915" w:type="dxa"/>
            <w:vAlign w:val="center"/>
          </w:tcPr>
          <w:p w:rsidR="002F4D40" w:rsidRPr="004A29F7" w:rsidRDefault="002F4D40" w:rsidP="004A29F7">
            <w:pPr>
              <w:jc w:val="center"/>
            </w:pPr>
            <w:r w:rsidRPr="004A29F7">
              <w:rPr>
                <w:sz w:val="22"/>
              </w:rPr>
              <w:t>В рамках Года литературы</w:t>
            </w:r>
          </w:p>
        </w:tc>
      </w:tr>
      <w:tr w:rsidR="002F4D40" w:rsidRPr="003F3803">
        <w:tc>
          <w:tcPr>
            <w:tcW w:w="2093" w:type="dxa"/>
            <w:vAlign w:val="center"/>
          </w:tcPr>
          <w:p w:rsidR="002F4D40" w:rsidRPr="004A29F7" w:rsidRDefault="002F4D40" w:rsidP="004A29F7">
            <w:pPr>
              <w:jc w:val="center"/>
            </w:pPr>
            <w:r w:rsidRPr="004A29F7">
              <w:rPr>
                <w:sz w:val="22"/>
              </w:rPr>
              <w:t>Шагрова А.А.</w:t>
            </w:r>
          </w:p>
        </w:tc>
        <w:tc>
          <w:tcPr>
            <w:tcW w:w="1735" w:type="dxa"/>
            <w:vAlign w:val="center"/>
          </w:tcPr>
          <w:p w:rsidR="002F4D40" w:rsidRPr="004A29F7" w:rsidRDefault="002F4D40" w:rsidP="004A29F7">
            <w:pPr>
              <w:jc w:val="center"/>
            </w:pPr>
            <w:r w:rsidRPr="004A29F7">
              <w:rPr>
                <w:sz w:val="22"/>
              </w:rPr>
              <w:t>Русский язык</w:t>
            </w:r>
          </w:p>
        </w:tc>
        <w:tc>
          <w:tcPr>
            <w:tcW w:w="958" w:type="dxa"/>
            <w:vAlign w:val="center"/>
          </w:tcPr>
          <w:p w:rsidR="002F4D40" w:rsidRPr="004A29F7" w:rsidRDefault="002F4D40" w:rsidP="004A29F7">
            <w:pPr>
              <w:jc w:val="center"/>
            </w:pPr>
            <w:r w:rsidRPr="004A29F7">
              <w:rPr>
                <w:sz w:val="22"/>
              </w:rPr>
              <w:t>6 и 8</w:t>
            </w:r>
          </w:p>
        </w:tc>
        <w:tc>
          <w:tcPr>
            <w:tcW w:w="2870" w:type="dxa"/>
            <w:vAlign w:val="center"/>
          </w:tcPr>
          <w:p w:rsidR="002F4D40" w:rsidRPr="004A29F7" w:rsidRDefault="002F4D40" w:rsidP="004A29F7">
            <w:pPr>
              <w:jc w:val="center"/>
            </w:pPr>
            <w:r w:rsidRPr="004A29F7">
              <w:rPr>
                <w:sz w:val="22"/>
              </w:rPr>
              <w:t>Письма детей в защиту амурского тигра с рисунками</w:t>
            </w:r>
          </w:p>
        </w:tc>
        <w:tc>
          <w:tcPr>
            <w:tcW w:w="1915" w:type="dxa"/>
            <w:vAlign w:val="center"/>
          </w:tcPr>
          <w:p w:rsidR="002F4D40" w:rsidRPr="004A29F7" w:rsidRDefault="002F4D40" w:rsidP="004A29F7">
            <w:pPr>
              <w:jc w:val="center"/>
            </w:pPr>
            <w:r w:rsidRPr="004A29F7">
              <w:rPr>
                <w:sz w:val="22"/>
              </w:rPr>
              <w:t>Конкурс письма. Почта России</w:t>
            </w:r>
          </w:p>
        </w:tc>
      </w:tr>
      <w:tr w:rsidR="002F4D40" w:rsidRPr="003F3803">
        <w:tc>
          <w:tcPr>
            <w:tcW w:w="2093" w:type="dxa"/>
            <w:vAlign w:val="center"/>
          </w:tcPr>
          <w:p w:rsidR="002F4D40" w:rsidRPr="004A29F7" w:rsidRDefault="002F4D40" w:rsidP="004A29F7">
            <w:pPr>
              <w:jc w:val="center"/>
            </w:pPr>
            <w:r w:rsidRPr="004A29F7">
              <w:rPr>
                <w:sz w:val="22"/>
              </w:rPr>
              <w:t>Мотуз Ю.А</w:t>
            </w:r>
          </w:p>
        </w:tc>
        <w:tc>
          <w:tcPr>
            <w:tcW w:w="1735" w:type="dxa"/>
            <w:vAlign w:val="center"/>
          </w:tcPr>
          <w:p w:rsidR="002F4D40" w:rsidRPr="004A29F7" w:rsidRDefault="002F4D40" w:rsidP="004A29F7">
            <w:pPr>
              <w:jc w:val="center"/>
            </w:pPr>
            <w:r w:rsidRPr="004A29F7">
              <w:rPr>
                <w:sz w:val="22"/>
              </w:rPr>
              <w:t>Английский язык</w:t>
            </w:r>
          </w:p>
        </w:tc>
        <w:tc>
          <w:tcPr>
            <w:tcW w:w="958" w:type="dxa"/>
            <w:vAlign w:val="center"/>
          </w:tcPr>
          <w:p w:rsidR="002F4D40" w:rsidRPr="004A29F7" w:rsidRDefault="002F4D40" w:rsidP="004A29F7">
            <w:pPr>
              <w:jc w:val="center"/>
            </w:pPr>
            <w:r w:rsidRPr="004A29F7">
              <w:rPr>
                <w:sz w:val="22"/>
              </w:rPr>
              <w:t>6а</w:t>
            </w:r>
          </w:p>
        </w:tc>
        <w:tc>
          <w:tcPr>
            <w:tcW w:w="2870" w:type="dxa"/>
            <w:vAlign w:val="center"/>
          </w:tcPr>
          <w:p w:rsidR="002F4D40" w:rsidRDefault="002F4D40" w:rsidP="004A29F7">
            <w:pPr>
              <w:pStyle w:val="NoSpacing"/>
              <w:jc w:val="center"/>
              <w:rPr>
                <w:rFonts w:ascii="Times New Roman" w:hAnsi="Times New Roman"/>
                <w:szCs w:val="24"/>
              </w:rPr>
            </w:pPr>
            <w:r w:rsidRPr="004A29F7">
              <w:rPr>
                <w:rFonts w:ascii="Times New Roman" w:hAnsi="Times New Roman"/>
                <w:szCs w:val="24"/>
              </w:rPr>
              <w:t>Конкурс</w:t>
            </w:r>
          </w:p>
          <w:p w:rsidR="002F4D40" w:rsidRPr="004A29F7" w:rsidRDefault="002F4D40" w:rsidP="004A29F7">
            <w:pPr>
              <w:pStyle w:val="NoSpacing"/>
              <w:jc w:val="center"/>
              <w:rPr>
                <w:rFonts w:ascii="Times New Roman" w:hAnsi="Times New Roman"/>
                <w:szCs w:val="24"/>
              </w:rPr>
            </w:pPr>
            <w:r w:rsidRPr="004A29F7">
              <w:rPr>
                <w:rFonts w:ascii="Times New Roman" w:hAnsi="Times New Roman"/>
                <w:szCs w:val="24"/>
              </w:rPr>
              <w:t xml:space="preserve"> «</w:t>
            </w:r>
            <w:r w:rsidRPr="004A29F7">
              <w:rPr>
                <w:rFonts w:ascii="Times New Roman" w:hAnsi="Times New Roman"/>
                <w:szCs w:val="24"/>
                <w:lang w:val="en-US"/>
              </w:rPr>
              <w:t>Open</w:t>
            </w:r>
            <w:r w:rsidRPr="004A29F7">
              <w:rPr>
                <w:rFonts w:ascii="Times New Roman" w:hAnsi="Times New Roman"/>
                <w:szCs w:val="24"/>
              </w:rPr>
              <w:t xml:space="preserve"> </w:t>
            </w:r>
            <w:r w:rsidRPr="004A29F7">
              <w:rPr>
                <w:rFonts w:ascii="Times New Roman" w:hAnsi="Times New Roman"/>
                <w:szCs w:val="24"/>
                <w:lang w:val="en-US"/>
              </w:rPr>
              <w:t>World</w:t>
            </w:r>
            <w:r w:rsidRPr="004A29F7">
              <w:rPr>
                <w:rFonts w:ascii="Times New Roman" w:hAnsi="Times New Roman"/>
                <w:szCs w:val="24"/>
              </w:rPr>
              <w:t>»</w:t>
            </w:r>
          </w:p>
          <w:p w:rsidR="002F4D40" w:rsidRPr="004A29F7" w:rsidRDefault="002F4D40" w:rsidP="004A29F7">
            <w:pPr>
              <w:jc w:val="center"/>
              <w:rPr>
                <w:color w:val="C00000"/>
              </w:rPr>
            </w:pPr>
          </w:p>
        </w:tc>
        <w:tc>
          <w:tcPr>
            <w:tcW w:w="1915" w:type="dxa"/>
            <w:vAlign w:val="center"/>
          </w:tcPr>
          <w:p w:rsidR="002F4D40" w:rsidRDefault="002F4D40" w:rsidP="004A29F7">
            <w:pPr>
              <w:pStyle w:val="NoSpacing"/>
              <w:jc w:val="center"/>
              <w:rPr>
                <w:rFonts w:ascii="Times New Roman" w:hAnsi="Times New Roman"/>
                <w:szCs w:val="24"/>
              </w:rPr>
            </w:pPr>
            <w:r w:rsidRPr="004A29F7">
              <w:rPr>
                <w:rFonts w:ascii="Times New Roman" w:hAnsi="Times New Roman"/>
                <w:szCs w:val="24"/>
              </w:rPr>
              <w:t>Всероссийский открытый конкурс</w:t>
            </w:r>
          </w:p>
          <w:p w:rsidR="002F4D40" w:rsidRPr="004A29F7" w:rsidRDefault="002F4D40" w:rsidP="004A29F7">
            <w:pPr>
              <w:pStyle w:val="NoSpacing"/>
              <w:jc w:val="center"/>
              <w:rPr>
                <w:rFonts w:ascii="Times New Roman" w:hAnsi="Times New Roman"/>
                <w:color w:val="C00000"/>
                <w:szCs w:val="24"/>
              </w:rPr>
            </w:pPr>
            <w:r w:rsidRPr="004A29F7">
              <w:rPr>
                <w:rFonts w:ascii="Times New Roman" w:hAnsi="Times New Roman"/>
                <w:szCs w:val="24"/>
              </w:rPr>
              <w:t xml:space="preserve"> «</w:t>
            </w:r>
            <w:r w:rsidRPr="004A29F7">
              <w:rPr>
                <w:rFonts w:ascii="Times New Roman" w:hAnsi="Times New Roman"/>
                <w:szCs w:val="24"/>
                <w:lang w:val="en-US"/>
              </w:rPr>
              <w:t>Open</w:t>
            </w:r>
            <w:r w:rsidRPr="004A29F7">
              <w:rPr>
                <w:rFonts w:ascii="Times New Roman" w:hAnsi="Times New Roman"/>
                <w:szCs w:val="24"/>
              </w:rPr>
              <w:t xml:space="preserve"> </w:t>
            </w:r>
            <w:r w:rsidRPr="004A29F7">
              <w:rPr>
                <w:rFonts w:ascii="Times New Roman" w:hAnsi="Times New Roman"/>
                <w:szCs w:val="24"/>
                <w:lang w:val="en-US"/>
              </w:rPr>
              <w:t>World</w:t>
            </w:r>
            <w:r w:rsidRPr="004A29F7">
              <w:rPr>
                <w:rFonts w:ascii="Times New Roman" w:hAnsi="Times New Roman"/>
                <w:szCs w:val="24"/>
              </w:rPr>
              <w:t>»</w:t>
            </w:r>
          </w:p>
        </w:tc>
      </w:tr>
      <w:tr w:rsidR="002F4D40" w:rsidRPr="003F3803">
        <w:tc>
          <w:tcPr>
            <w:tcW w:w="2093" w:type="dxa"/>
            <w:vAlign w:val="center"/>
          </w:tcPr>
          <w:p w:rsidR="002F4D40" w:rsidRPr="004A29F7" w:rsidRDefault="002F4D40" w:rsidP="004A29F7">
            <w:pPr>
              <w:jc w:val="center"/>
            </w:pPr>
            <w:r w:rsidRPr="004A29F7">
              <w:rPr>
                <w:sz w:val="22"/>
              </w:rPr>
              <w:t>Ясюкевич А.А.</w:t>
            </w:r>
          </w:p>
        </w:tc>
        <w:tc>
          <w:tcPr>
            <w:tcW w:w="1735" w:type="dxa"/>
            <w:vAlign w:val="center"/>
          </w:tcPr>
          <w:p w:rsidR="002F4D40" w:rsidRPr="004A29F7" w:rsidRDefault="002F4D40" w:rsidP="004A29F7">
            <w:pPr>
              <w:jc w:val="center"/>
            </w:pPr>
            <w:r w:rsidRPr="004A29F7">
              <w:rPr>
                <w:sz w:val="22"/>
              </w:rPr>
              <w:t>обществознание</w:t>
            </w:r>
          </w:p>
        </w:tc>
        <w:tc>
          <w:tcPr>
            <w:tcW w:w="958" w:type="dxa"/>
            <w:vAlign w:val="center"/>
          </w:tcPr>
          <w:p w:rsidR="002F4D40" w:rsidRPr="004A29F7" w:rsidRDefault="002F4D40" w:rsidP="004A29F7">
            <w:pPr>
              <w:jc w:val="center"/>
            </w:pPr>
            <w:r w:rsidRPr="004A29F7">
              <w:rPr>
                <w:sz w:val="22"/>
              </w:rPr>
              <w:t>6-11</w:t>
            </w:r>
          </w:p>
        </w:tc>
        <w:tc>
          <w:tcPr>
            <w:tcW w:w="2870" w:type="dxa"/>
            <w:vAlign w:val="center"/>
          </w:tcPr>
          <w:p w:rsidR="002F4D40" w:rsidRPr="004A29F7" w:rsidRDefault="002F4D40" w:rsidP="004A29F7">
            <w:pPr>
              <w:pStyle w:val="NoSpacing"/>
              <w:jc w:val="center"/>
              <w:rPr>
                <w:rFonts w:ascii="Times New Roman" w:hAnsi="Times New Roman"/>
                <w:szCs w:val="24"/>
              </w:rPr>
            </w:pPr>
            <w:r w:rsidRPr="004A29F7">
              <w:rPr>
                <w:rFonts w:ascii="Times New Roman" w:hAnsi="Times New Roman"/>
                <w:szCs w:val="24"/>
              </w:rPr>
              <w:t>День финансовой грамотности</w:t>
            </w:r>
          </w:p>
        </w:tc>
        <w:tc>
          <w:tcPr>
            <w:tcW w:w="1915" w:type="dxa"/>
            <w:vAlign w:val="center"/>
          </w:tcPr>
          <w:p w:rsidR="002F4D40" w:rsidRPr="004A29F7" w:rsidRDefault="002F4D40" w:rsidP="004A29F7">
            <w:pPr>
              <w:pStyle w:val="NoSpacing"/>
              <w:jc w:val="center"/>
              <w:rPr>
                <w:rFonts w:ascii="Times New Roman" w:hAnsi="Times New Roman"/>
                <w:szCs w:val="24"/>
              </w:rPr>
            </w:pPr>
            <w:r w:rsidRPr="004A29F7">
              <w:rPr>
                <w:rFonts w:ascii="Times New Roman" w:hAnsi="Times New Roman"/>
                <w:szCs w:val="24"/>
              </w:rPr>
              <w:t>Всероссийская акция «Дни финансовой грамотности»</w:t>
            </w:r>
          </w:p>
        </w:tc>
      </w:tr>
    </w:tbl>
    <w:p w:rsidR="002F4D40" w:rsidRPr="003F3803" w:rsidRDefault="002F4D40" w:rsidP="003F3803">
      <w:pPr>
        <w:jc w:val="both"/>
      </w:pPr>
    </w:p>
    <w:p w:rsidR="002F4D40" w:rsidRDefault="002F4D40" w:rsidP="003F3803">
      <w:pPr>
        <w:jc w:val="both"/>
        <w:rPr>
          <w:b/>
        </w:rPr>
      </w:pPr>
      <w:r w:rsidRPr="003F3803">
        <w:t xml:space="preserve">       Продолжая традиции методической работы школы, члены МО предметов гуманитарного цикла принимали участие в методических декадах, организованных методическим советом школы и методическими объединениями: </w:t>
      </w:r>
      <w:r w:rsidRPr="003F3803">
        <w:rPr>
          <w:b/>
        </w:rPr>
        <w:t xml:space="preserve">в методической неделе «Адаптация обучающихся 5 классов при переходе из школы первой ступени на вторую. </w:t>
      </w:r>
      <w:r w:rsidRPr="003F3803">
        <w:t>Успешность адаптации и психологическая комфортность обучения» (</w:t>
      </w:r>
      <w:r>
        <w:rPr>
          <w:b/>
        </w:rPr>
        <w:t>в октябре 2015г.):</w:t>
      </w:r>
    </w:p>
    <w:p w:rsidR="002F4D40" w:rsidRPr="003F3803" w:rsidRDefault="002F4D40" w:rsidP="003F3803">
      <w:pPr>
        <w:jc w:val="both"/>
        <w:rPr>
          <w:b/>
        </w:rPr>
      </w:pPr>
    </w:p>
    <w:tbl>
      <w:tblPr>
        <w:tblW w:w="95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1"/>
        <w:gridCol w:w="766"/>
        <w:gridCol w:w="699"/>
        <w:gridCol w:w="1835"/>
        <w:gridCol w:w="2948"/>
        <w:gridCol w:w="2082"/>
      </w:tblGrid>
      <w:tr w:rsidR="002F4D40" w:rsidRPr="003F3803">
        <w:trPr>
          <w:trHeight w:val="186"/>
        </w:trPr>
        <w:tc>
          <w:tcPr>
            <w:tcW w:w="1242" w:type="dxa"/>
          </w:tcPr>
          <w:p w:rsidR="002F4D40" w:rsidRPr="004A29F7" w:rsidRDefault="002F4D40" w:rsidP="003F3803">
            <w:pPr>
              <w:jc w:val="center"/>
            </w:pPr>
            <w:r w:rsidRPr="004A29F7">
              <w:rPr>
                <w:sz w:val="22"/>
              </w:rPr>
              <w:t xml:space="preserve"> Дата</w:t>
            </w:r>
          </w:p>
        </w:tc>
        <w:tc>
          <w:tcPr>
            <w:tcW w:w="740" w:type="dxa"/>
          </w:tcPr>
          <w:p w:rsidR="002F4D40" w:rsidRPr="004A29F7" w:rsidRDefault="002F4D40" w:rsidP="003F3803">
            <w:pPr>
              <w:jc w:val="center"/>
            </w:pPr>
            <w:r w:rsidRPr="004A29F7">
              <w:rPr>
                <w:sz w:val="22"/>
              </w:rPr>
              <w:t xml:space="preserve">Класс </w:t>
            </w:r>
          </w:p>
        </w:tc>
        <w:tc>
          <w:tcPr>
            <w:tcW w:w="678" w:type="dxa"/>
          </w:tcPr>
          <w:p w:rsidR="002F4D40" w:rsidRPr="004A29F7" w:rsidRDefault="002F4D40" w:rsidP="003F3803">
            <w:pPr>
              <w:jc w:val="center"/>
            </w:pPr>
            <w:r w:rsidRPr="004A29F7">
              <w:rPr>
                <w:sz w:val="22"/>
              </w:rPr>
              <w:t>Урок</w:t>
            </w:r>
          </w:p>
        </w:tc>
        <w:tc>
          <w:tcPr>
            <w:tcW w:w="1843" w:type="dxa"/>
          </w:tcPr>
          <w:p w:rsidR="002F4D40" w:rsidRPr="004A29F7" w:rsidRDefault="002F4D40" w:rsidP="003F3803">
            <w:pPr>
              <w:jc w:val="center"/>
            </w:pPr>
            <w:r w:rsidRPr="004A29F7">
              <w:rPr>
                <w:sz w:val="22"/>
              </w:rPr>
              <w:t xml:space="preserve">Предмет </w:t>
            </w:r>
          </w:p>
        </w:tc>
        <w:tc>
          <w:tcPr>
            <w:tcW w:w="2976" w:type="dxa"/>
          </w:tcPr>
          <w:p w:rsidR="002F4D40" w:rsidRPr="004A29F7" w:rsidRDefault="002F4D40" w:rsidP="003F3803">
            <w:pPr>
              <w:jc w:val="center"/>
            </w:pPr>
            <w:r w:rsidRPr="004A29F7">
              <w:rPr>
                <w:sz w:val="22"/>
              </w:rPr>
              <w:t xml:space="preserve">Тема </w:t>
            </w:r>
          </w:p>
        </w:tc>
        <w:tc>
          <w:tcPr>
            <w:tcW w:w="2092" w:type="dxa"/>
          </w:tcPr>
          <w:p w:rsidR="002F4D40" w:rsidRPr="004A29F7" w:rsidRDefault="002F4D40" w:rsidP="003F3803">
            <w:pPr>
              <w:jc w:val="center"/>
            </w:pPr>
            <w:r w:rsidRPr="004A29F7">
              <w:rPr>
                <w:sz w:val="22"/>
              </w:rPr>
              <w:t xml:space="preserve">ФИО учителя </w:t>
            </w:r>
          </w:p>
        </w:tc>
      </w:tr>
      <w:tr w:rsidR="002F4D40" w:rsidRPr="003F3803">
        <w:tc>
          <w:tcPr>
            <w:tcW w:w="1242" w:type="dxa"/>
          </w:tcPr>
          <w:p w:rsidR="002F4D40" w:rsidRPr="004A29F7" w:rsidRDefault="002F4D40" w:rsidP="003F3803">
            <w:pPr>
              <w:jc w:val="center"/>
            </w:pPr>
            <w:r w:rsidRPr="004A29F7">
              <w:rPr>
                <w:sz w:val="22"/>
              </w:rPr>
              <w:t>12.10.2015</w:t>
            </w:r>
          </w:p>
        </w:tc>
        <w:tc>
          <w:tcPr>
            <w:tcW w:w="740" w:type="dxa"/>
          </w:tcPr>
          <w:p w:rsidR="002F4D40" w:rsidRPr="004A29F7" w:rsidRDefault="002F4D40" w:rsidP="003F3803">
            <w:pPr>
              <w:jc w:val="center"/>
            </w:pPr>
            <w:r w:rsidRPr="004A29F7">
              <w:rPr>
                <w:sz w:val="22"/>
              </w:rPr>
              <w:t>5а</w:t>
            </w:r>
          </w:p>
        </w:tc>
        <w:tc>
          <w:tcPr>
            <w:tcW w:w="678" w:type="dxa"/>
          </w:tcPr>
          <w:p w:rsidR="002F4D40" w:rsidRPr="004A29F7" w:rsidRDefault="002F4D40" w:rsidP="003F3803">
            <w:pPr>
              <w:jc w:val="center"/>
            </w:pPr>
            <w:r w:rsidRPr="004A29F7">
              <w:rPr>
                <w:sz w:val="22"/>
              </w:rPr>
              <w:t>4</w:t>
            </w:r>
          </w:p>
        </w:tc>
        <w:tc>
          <w:tcPr>
            <w:tcW w:w="1843" w:type="dxa"/>
          </w:tcPr>
          <w:p w:rsidR="002F4D40" w:rsidRPr="004A29F7" w:rsidRDefault="002F4D40" w:rsidP="003F3803">
            <w:pPr>
              <w:jc w:val="center"/>
            </w:pPr>
            <w:r w:rsidRPr="004A29F7">
              <w:rPr>
                <w:sz w:val="22"/>
              </w:rPr>
              <w:t>Русский язык</w:t>
            </w:r>
          </w:p>
        </w:tc>
        <w:tc>
          <w:tcPr>
            <w:tcW w:w="2976" w:type="dxa"/>
          </w:tcPr>
          <w:p w:rsidR="002F4D40" w:rsidRPr="004A29F7" w:rsidRDefault="002F4D40" w:rsidP="003F3803">
            <w:pPr>
              <w:jc w:val="center"/>
            </w:pPr>
            <w:r w:rsidRPr="004A29F7">
              <w:rPr>
                <w:sz w:val="22"/>
              </w:rPr>
              <w:t xml:space="preserve">Служебные части речи. Союз </w:t>
            </w:r>
          </w:p>
        </w:tc>
        <w:tc>
          <w:tcPr>
            <w:tcW w:w="2092" w:type="dxa"/>
          </w:tcPr>
          <w:p w:rsidR="002F4D40" w:rsidRPr="004A29F7" w:rsidRDefault="002F4D40" w:rsidP="003F3803">
            <w:pPr>
              <w:jc w:val="center"/>
            </w:pPr>
            <w:r w:rsidRPr="004A29F7">
              <w:rPr>
                <w:sz w:val="22"/>
              </w:rPr>
              <w:t>Молодёнкова А.И.</w:t>
            </w:r>
          </w:p>
        </w:tc>
      </w:tr>
      <w:tr w:rsidR="002F4D40" w:rsidRPr="003F3803">
        <w:tc>
          <w:tcPr>
            <w:tcW w:w="1242" w:type="dxa"/>
          </w:tcPr>
          <w:p w:rsidR="002F4D40" w:rsidRPr="004A29F7" w:rsidRDefault="002F4D40" w:rsidP="003F3803">
            <w:pPr>
              <w:jc w:val="center"/>
            </w:pPr>
            <w:r w:rsidRPr="004A29F7">
              <w:rPr>
                <w:sz w:val="22"/>
              </w:rPr>
              <w:t>13.10.2015</w:t>
            </w:r>
          </w:p>
        </w:tc>
        <w:tc>
          <w:tcPr>
            <w:tcW w:w="740" w:type="dxa"/>
          </w:tcPr>
          <w:p w:rsidR="002F4D40" w:rsidRPr="004A29F7" w:rsidRDefault="002F4D40" w:rsidP="003F3803">
            <w:pPr>
              <w:jc w:val="center"/>
            </w:pPr>
            <w:r w:rsidRPr="004A29F7">
              <w:rPr>
                <w:sz w:val="22"/>
              </w:rPr>
              <w:t>5а</w:t>
            </w:r>
          </w:p>
        </w:tc>
        <w:tc>
          <w:tcPr>
            <w:tcW w:w="678" w:type="dxa"/>
          </w:tcPr>
          <w:p w:rsidR="002F4D40" w:rsidRPr="004A29F7" w:rsidRDefault="002F4D40" w:rsidP="003F3803">
            <w:pPr>
              <w:jc w:val="center"/>
            </w:pPr>
            <w:r w:rsidRPr="004A29F7">
              <w:rPr>
                <w:sz w:val="22"/>
              </w:rPr>
              <w:t>5</w:t>
            </w:r>
          </w:p>
        </w:tc>
        <w:tc>
          <w:tcPr>
            <w:tcW w:w="1843" w:type="dxa"/>
          </w:tcPr>
          <w:p w:rsidR="002F4D40" w:rsidRPr="004A29F7" w:rsidRDefault="002F4D40" w:rsidP="003F3803">
            <w:pPr>
              <w:jc w:val="center"/>
            </w:pPr>
            <w:r w:rsidRPr="004A29F7">
              <w:rPr>
                <w:sz w:val="22"/>
              </w:rPr>
              <w:t>история</w:t>
            </w:r>
          </w:p>
        </w:tc>
        <w:tc>
          <w:tcPr>
            <w:tcW w:w="2976" w:type="dxa"/>
          </w:tcPr>
          <w:p w:rsidR="002F4D40" w:rsidRPr="004A29F7" w:rsidRDefault="002F4D40" w:rsidP="003F3803">
            <w:pPr>
              <w:jc w:val="center"/>
            </w:pPr>
            <w:r w:rsidRPr="004A29F7">
              <w:rPr>
                <w:sz w:val="22"/>
              </w:rPr>
              <w:t xml:space="preserve">Религия древних египтян </w:t>
            </w:r>
          </w:p>
        </w:tc>
        <w:tc>
          <w:tcPr>
            <w:tcW w:w="2092" w:type="dxa"/>
          </w:tcPr>
          <w:p w:rsidR="002F4D40" w:rsidRPr="004A29F7" w:rsidRDefault="002F4D40" w:rsidP="003F3803">
            <w:pPr>
              <w:jc w:val="center"/>
            </w:pPr>
            <w:r w:rsidRPr="004A29F7">
              <w:rPr>
                <w:sz w:val="22"/>
              </w:rPr>
              <w:t xml:space="preserve">Ясюкевич А.А </w:t>
            </w:r>
          </w:p>
        </w:tc>
      </w:tr>
      <w:tr w:rsidR="002F4D40" w:rsidRPr="003F3803">
        <w:tc>
          <w:tcPr>
            <w:tcW w:w="1242" w:type="dxa"/>
          </w:tcPr>
          <w:p w:rsidR="002F4D40" w:rsidRPr="004A29F7" w:rsidRDefault="002F4D40" w:rsidP="003F3803">
            <w:pPr>
              <w:jc w:val="center"/>
            </w:pPr>
            <w:r w:rsidRPr="004A29F7">
              <w:rPr>
                <w:sz w:val="22"/>
              </w:rPr>
              <w:t xml:space="preserve">14.10.2015 </w:t>
            </w:r>
          </w:p>
        </w:tc>
        <w:tc>
          <w:tcPr>
            <w:tcW w:w="740" w:type="dxa"/>
          </w:tcPr>
          <w:p w:rsidR="002F4D40" w:rsidRPr="004A29F7" w:rsidRDefault="002F4D40" w:rsidP="003F3803">
            <w:pPr>
              <w:jc w:val="center"/>
            </w:pPr>
            <w:r w:rsidRPr="004A29F7">
              <w:rPr>
                <w:sz w:val="22"/>
              </w:rPr>
              <w:t>5а</w:t>
            </w:r>
          </w:p>
        </w:tc>
        <w:tc>
          <w:tcPr>
            <w:tcW w:w="678" w:type="dxa"/>
          </w:tcPr>
          <w:p w:rsidR="002F4D40" w:rsidRPr="004A29F7" w:rsidRDefault="002F4D40" w:rsidP="003F3803">
            <w:pPr>
              <w:jc w:val="center"/>
            </w:pPr>
            <w:r w:rsidRPr="004A29F7">
              <w:rPr>
                <w:sz w:val="22"/>
              </w:rPr>
              <w:t>2</w:t>
            </w:r>
          </w:p>
        </w:tc>
        <w:tc>
          <w:tcPr>
            <w:tcW w:w="1843" w:type="dxa"/>
          </w:tcPr>
          <w:p w:rsidR="002F4D40" w:rsidRPr="004A29F7" w:rsidRDefault="002F4D40" w:rsidP="003F3803">
            <w:pPr>
              <w:jc w:val="center"/>
            </w:pPr>
            <w:r w:rsidRPr="004A29F7">
              <w:rPr>
                <w:sz w:val="22"/>
              </w:rPr>
              <w:t>Немецкий язык</w:t>
            </w:r>
          </w:p>
        </w:tc>
        <w:tc>
          <w:tcPr>
            <w:tcW w:w="2976" w:type="dxa"/>
          </w:tcPr>
          <w:p w:rsidR="002F4D40" w:rsidRPr="004A29F7" w:rsidRDefault="002F4D40" w:rsidP="003F3803">
            <w:pPr>
              <w:jc w:val="center"/>
            </w:pPr>
            <w:r w:rsidRPr="004A29F7">
              <w:rPr>
                <w:sz w:val="22"/>
              </w:rPr>
              <w:t xml:space="preserve">Старый немецкий город </w:t>
            </w:r>
          </w:p>
        </w:tc>
        <w:tc>
          <w:tcPr>
            <w:tcW w:w="2092" w:type="dxa"/>
          </w:tcPr>
          <w:p w:rsidR="002F4D40" w:rsidRPr="004A29F7" w:rsidRDefault="002F4D40" w:rsidP="003F3803">
            <w:pPr>
              <w:jc w:val="center"/>
            </w:pPr>
            <w:r w:rsidRPr="004A29F7">
              <w:rPr>
                <w:sz w:val="22"/>
              </w:rPr>
              <w:t xml:space="preserve">Зема Т.А. </w:t>
            </w:r>
          </w:p>
        </w:tc>
      </w:tr>
      <w:tr w:rsidR="002F4D40" w:rsidRPr="003F3803">
        <w:tc>
          <w:tcPr>
            <w:tcW w:w="1242" w:type="dxa"/>
          </w:tcPr>
          <w:p w:rsidR="002F4D40" w:rsidRPr="004A29F7" w:rsidRDefault="002F4D40" w:rsidP="003F3803">
            <w:pPr>
              <w:jc w:val="center"/>
            </w:pPr>
            <w:r w:rsidRPr="004A29F7">
              <w:rPr>
                <w:sz w:val="22"/>
              </w:rPr>
              <w:t>15.10.2015</w:t>
            </w:r>
          </w:p>
        </w:tc>
        <w:tc>
          <w:tcPr>
            <w:tcW w:w="740" w:type="dxa"/>
          </w:tcPr>
          <w:p w:rsidR="002F4D40" w:rsidRPr="004A29F7" w:rsidRDefault="002F4D40" w:rsidP="003F3803">
            <w:pPr>
              <w:jc w:val="center"/>
            </w:pPr>
            <w:r w:rsidRPr="004A29F7">
              <w:rPr>
                <w:sz w:val="22"/>
              </w:rPr>
              <w:t>5а</w:t>
            </w:r>
          </w:p>
        </w:tc>
        <w:tc>
          <w:tcPr>
            <w:tcW w:w="678" w:type="dxa"/>
          </w:tcPr>
          <w:p w:rsidR="002F4D40" w:rsidRPr="004A29F7" w:rsidRDefault="002F4D40" w:rsidP="003F3803">
            <w:pPr>
              <w:jc w:val="center"/>
            </w:pPr>
            <w:r w:rsidRPr="004A29F7">
              <w:rPr>
                <w:sz w:val="22"/>
              </w:rPr>
              <w:t>2</w:t>
            </w:r>
          </w:p>
        </w:tc>
        <w:tc>
          <w:tcPr>
            <w:tcW w:w="1843" w:type="dxa"/>
          </w:tcPr>
          <w:p w:rsidR="002F4D40" w:rsidRPr="004A29F7" w:rsidRDefault="002F4D40" w:rsidP="003F3803">
            <w:pPr>
              <w:jc w:val="center"/>
            </w:pPr>
            <w:r w:rsidRPr="004A29F7">
              <w:rPr>
                <w:sz w:val="22"/>
              </w:rPr>
              <w:t>Литература</w:t>
            </w:r>
          </w:p>
        </w:tc>
        <w:tc>
          <w:tcPr>
            <w:tcW w:w="2976" w:type="dxa"/>
          </w:tcPr>
          <w:p w:rsidR="002F4D40" w:rsidRPr="004A29F7" w:rsidRDefault="002F4D40" w:rsidP="003F3803">
            <w:pPr>
              <w:jc w:val="center"/>
            </w:pPr>
            <w:r w:rsidRPr="004A29F7">
              <w:rPr>
                <w:sz w:val="22"/>
              </w:rPr>
              <w:t xml:space="preserve">В. А. Жуковский          «Спящая красавица» </w:t>
            </w:r>
          </w:p>
        </w:tc>
        <w:tc>
          <w:tcPr>
            <w:tcW w:w="2092" w:type="dxa"/>
          </w:tcPr>
          <w:p w:rsidR="002F4D40" w:rsidRPr="004A29F7" w:rsidRDefault="002F4D40" w:rsidP="003F3803">
            <w:pPr>
              <w:jc w:val="center"/>
            </w:pPr>
            <w:r w:rsidRPr="004A29F7">
              <w:rPr>
                <w:sz w:val="22"/>
              </w:rPr>
              <w:t>Молодёнкова А.И.</w:t>
            </w:r>
          </w:p>
        </w:tc>
      </w:tr>
      <w:tr w:rsidR="002F4D40" w:rsidRPr="003F3803">
        <w:tc>
          <w:tcPr>
            <w:tcW w:w="1242" w:type="dxa"/>
          </w:tcPr>
          <w:p w:rsidR="002F4D40" w:rsidRPr="004A29F7" w:rsidRDefault="002F4D40" w:rsidP="003F3803">
            <w:pPr>
              <w:jc w:val="center"/>
            </w:pPr>
            <w:r w:rsidRPr="004A29F7">
              <w:rPr>
                <w:sz w:val="22"/>
              </w:rPr>
              <w:t>21.10.2015</w:t>
            </w:r>
          </w:p>
        </w:tc>
        <w:tc>
          <w:tcPr>
            <w:tcW w:w="740" w:type="dxa"/>
          </w:tcPr>
          <w:p w:rsidR="002F4D40" w:rsidRPr="004A29F7" w:rsidRDefault="002F4D40" w:rsidP="003F3803">
            <w:pPr>
              <w:jc w:val="center"/>
            </w:pPr>
            <w:r w:rsidRPr="004A29F7">
              <w:rPr>
                <w:sz w:val="22"/>
              </w:rPr>
              <w:t>5а</w:t>
            </w:r>
          </w:p>
        </w:tc>
        <w:tc>
          <w:tcPr>
            <w:tcW w:w="678" w:type="dxa"/>
          </w:tcPr>
          <w:p w:rsidR="002F4D40" w:rsidRPr="004A29F7" w:rsidRDefault="002F4D40" w:rsidP="003F3803">
            <w:pPr>
              <w:jc w:val="center"/>
            </w:pPr>
            <w:r w:rsidRPr="004A29F7">
              <w:rPr>
                <w:sz w:val="22"/>
              </w:rPr>
              <w:t>2</w:t>
            </w:r>
          </w:p>
        </w:tc>
        <w:tc>
          <w:tcPr>
            <w:tcW w:w="1843" w:type="dxa"/>
          </w:tcPr>
          <w:p w:rsidR="002F4D40" w:rsidRPr="004A29F7" w:rsidRDefault="002F4D40" w:rsidP="003F3803">
            <w:pPr>
              <w:jc w:val="center"/>
            </w:pPr>
            <w:r w:rsidRPr="004A29F7">
              <w:rPr>
                <w:sz w:val="22"/>
              </w:rPr>
              <w:t>Английский язык</w:t>
            </w:r>
          </w:p>
        </w:tc>
        <w:tc>
          <w:tcPr>
            <w:tcW w:w="2976" w:type="dxa"/>
          </w:tcPr>
          <w:p w:rsidR="002F4D40" w:rsidRPr="004A29F7" w:rsidRDefault="002F4D40" w:rsidP="003F3803">
            <w:pPr>
              <w:jc w:val="center"/>
            </w:pPr>
            <w:r w:rsidRPr="004A29F7">
              <w:rPr>
                <w:sz w:val="22"/>
              </w:rPr>
              <w:t>Британская школа</w:t>
            </w:r>
          </w:p>
        </w:tc>
        <w:tc>
          <w:tcPr>
            <w:tcW w:w="2092" w:type="dxa"/>
          </w:tcPr>
          <w:p w:rsidR="002F4D40" w:rsidRPr="004A29F7" w:rsidRDefault="002F4D40" w:rsidP="003F3803">
            <w:pPr>
              <w:jc w:val="center"/>
            </w:pPr>
            <w:r w:rsidRPr="004A29F7">
              <w:rPr>
                <w:sz w:val="22"/>
              </w:rPr>
              <w:t>Мотуз Ю.А.</w:t>
            </w:r>
          </w:p>
        </w:tc>
      </w:tr>
    </w:tbl>
    <w:p w:rsidR="002F4D40" w:rsidRPr="003F3803" w:rsidRDefault="002F4D40" w:rsidP="003F3803">
      <w:pPr>
        <w:jc w:val="both"/>
        <w:rPr>
          <w:b/>
        </w:rPr>
      </w:pPr>
    </w:p>
    <w:p w:rsidR="002F4D40" w:rsidRPr="003F3803" w:rsidRDefault="002F4D40" w:rsidP="003F3803">
      <w:pPr>
        <w:jc w:val="both"/>
        <w:rPr>
          <w:b/>
        </w:rPr>
      </w:pPr>
      <w:r w:rsidRPr="003F3803">
        <w:rPr>
          <w:b/>
        </w:rPr>
        <w:t>в методической декаде «</w:t>
      </w:r>
      <w:r w:rsidRPr="003F3803">
        <w:t>Преемственность в обучении и воспитании при переходе учащихся со  второй ступени образования на третью</w:t>
      </w:r>
      <w:r>
        <w:rPr>
          <w:b/>
        </w:rPr>
        <w:t>»  (</w:t>
      </w:r>
      <w:r w:rsidRPr="003F3803">
        <w:rPr>
          <w:b/>
        </w:rPr>
        <w:t>в январе</w:t>
      </w:r>
      <w:r>
        <w:rPr>
          <w:b/>
        </w:rPr>
        <w:t xml:space="preserve"> 2016 г.</w:t>
      </w:r>
      <w:r w:rsidRPr="003F3803">
        <w:rPr>
          <w:b/>
        </w:rPr>
        <w:t>)</w:t>
      </w:r>
    </w:p>
    <w:p w:rsidR="002F4D40" w:rsidRPr="003F3803" w:rsidRDefault="002F4D40" w:rsidP="003F3803">
      <w:pPr>
        <w:jc w:val="both"/>
      </w:pPr>
      <w:r w:rsidRPr="003F3803">
        <w:tab/>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851"/>
        <w:gridCol w:w="1417"/>
        <w:gridCol w:w="3827"/>
        <w:gridCol w:w="2127"/>
      </w:tblGrid>
      <w:tr w:rsidR="002F4D40" w:rsidRPr="003F3803">
        <w:trPr>
          <w:trHeight w:val="186"/>
        </w:trPr>
        <w:tc>
          <w:tcPr>
            <w:tcW w:w="1384" w:type="dxa"/>
          </w:tcPr>
          <w:p w:rsidR="002F4D40" w:rsidRPr="004A29F7" w:rsidRDefault="002F4D40" w:rsidP="003F3803">
            <w:pPr>
              <w:jc w:val="center"/>
            </w:pPr>
            <w:r w:rsidRPr="004A29F7">
              <w:rPr>
                <w:sz w:val="22"/>
              </w:rPr>
              <w:t>Дата</w:t>
            </w:r>
          </w:p>
        </w:tc>
        <w:tc>
          <w:tcPr>
            <w:tcW w:w="851" w:type="dxa"/>
          </w:tcPr>
          <w:p w:rsidR="002F4D40" w:rsidRPr="004A29F7" w:rsidRDefault="002F4D40" w:rsidP="003F3803">
            <w:pPr>
              <w:jc w:val="center"/>
            </w:pPr>
            <w:r w:rsidRPr="004A29F7">
              <w:rPr>
                <w:sz w:val="22"/>
              </w:rPr>
              <w:t xml:space="preserve">Класс </w:t>
            </w:r>
          </w:p>
        </w:tc>
        <w:tc>
          <w:tcPr>
            <w:tcW w:w="1417" w:type="dxa"/>
          </w:tcPr>
          <w:p w:rsidR="002F4D40" w:rsidRPr="004A29F7" w:rsidRDefault="002F4D40" w:rsidP="003F3803">
            <w:pPr>
              <w:jc w:val="center"/>
            </w:pPr>
            <w:r w:rsidRPr="004A29F7">
              <w:rPr>
                <w:sz w:val="22"/>
              </w:rPr>
              <w:t xml:space="preserve">Предмет </w:t>
            </w:r>
          </w:p>
        </w:tc>
        <w:tc>
          <w:tcPr>
            <w:tcW w:w="3827" w:type="dxa"/>
          </w:tcPr>
          <w:p w:rsidR="002F4D40" w:rsidRPr="004A29F7" w:rsidRDefault="002F4D40" w:rsidP="003F3803">
            <w:pPr>
              <w:jc w:val="center"/>
            </w:pPr>
            <w:r w:rsidRPr="004A29F7">
              <w:rPr>
                <w:sz w:val="22"/>
              </w:rPr>
              <w:t xml:space="preserve">Тема </w:t>
            </w:r>
          </w:p>
        </w:tc>
        <w:tc>
          <w:tcPr>
            <w:tcW w:w="2127" w:type="dxa"/>
          </w:tcPr>
          <w:p w:rsidR="002F4D40" w:rsidRPr="004A29F7" w:rsidRDefault="002F4D40" w:rsidP="003F3803">
            <w:pPr>
              <w:jc w:val="center"/>
            </w:pPr>
            <w:r w:rsidRPr="004A29F7">
              <w:rPr>
                <w:sz w:val="22"/>
              </w:rPr>
              <w:t xml:space="preserve">ФИО учителя </w:t>
            </w:r>
          </w:p>
        </w:tc>
      </w:tr>
      <w:tr w:rsidR="002F4D40" w:rsidRPr="003F3803">
        <w:tc>
          <w:tcPr>
            <w:tcW w:w="1384" w:type="dxa"/>
          </w:tcPr>
          <w:p w:rsidR="002F4D40" w:rsidRPr="004A29F7" w:rsidRDefault="002F4D40" w:rsidP="003F3803">
            <w:pPr>
              <w:jc w:val="center"/>
            </w:pPr>
            <w:r w:rsidRPr="004A29F7">
              <w:rPr>
                <w:sz w:val="22"/>
              </w:rPr>
              <w:t xml:space="preserve">25.01.2015 </w:t>
            </w:r>
          </w:p>
        </w:tc>
        <w:tc>
          <w:tcPr>
            <w:tcW w:w="851" w:type="dxa"/>
          </w:tcPr>
          <w:p w:rsidR="002F4D40" w:rsidRPr="004A29F7" w:rsidRDefault="002F4D40" w:rsidP="003F3803">
            <w:pPr>
              <w:jc w:val="center"/>
            </w:pPr>
            <w:r w:rsidRPr="004A29F7">
              <w:rPr>
                <w:sz w:val="22"/>
              </w:rPr>
              <w:t>10а</w:t>
            </w:r>
          </w:p>
        </w:tc>
        <w:tc>
          <w:tcPr>
            <w:tcW w:w="1417" w:type="dxa"/>
          </w:tcPr>
          <w:p w:rsidR="002F4D40" w:rsidRPr="004A29F7" w:rsidRDefault="002F4D40" w:rsidP="003F3803">
            <w:pPr>
              <w:jc w:val="center"/>
            </w:pPr>
            <w:r w:rsidRPr="004A29F7">
              <w:rPr>
                <w:sz w:val="22"/>
              </w:rPr>
              <w:t xml:space="preserve">литература </w:t>
            </w:r>
          </w:p>
        </w:tc>
        <w:tc>
          <w:tcPr>
            <w:tcW w:w="3827" w:type="dxa"/>
          </w:tcPr>
          <w:p w:rsidR="002F4D40" w:rsidRPr="004A29F7" w:rsidRDefault="002F4D40" w:rsidP="003F3803">
            <w:pPr>
              <w:jc w:val="center"/>
            </w:pPr>
            <w:r w:rsidRPr="004A29F7">
              <w:rPr>
                <w:sz w:val="22"/>
              </w:rPr>
              <w:t xml:space="preserve">Роман «Преступление и наказание».  История создания и идейно-художественное своеобразие романа </w:t>
            </w:r>
          </w:p>
        </w:tc>
        <w:tc>
          <w:tcPr>
            <w:tcW w:w="2127" w:type="dxa"/>
          </w:tcPr>
          <w:p w:rsidR="002F4D40" w:rsidRPr="004A29F7" w:rsidRDefault="002F4D40" w:rsidP="003F3803">
            <w:pPr>
              <w:jc w:val="center"/>
            </w:pPr>
            <w:r w:rsidRPr="004A29F7">
              <w:rPr>
                <w:sz w:val="22"/>
              </w:rPr>
              <w:t xml:space="preserve">Шагрова А.А. </w:t>
            </w:r>
          </w:p>
        </w:tc>
      </w:tr>
      <w:tr w:rsidR="002F4D40" w:rsidRPr="003F3803">
        <w:tc>
          <w:tcPr>
            <w:tcW w:w="1384" w:type="dxa"/>
          </w:tcPr>
          <w:p w:rsidR="002F4D40" w:rsidRPr="004A29F7" w:rsidRDefault="002F4D40" w:rsidP="003F3803">
            <w:pPr>
              <w:jc w:val="center"/>
            </w:pPr>
            <w:r w:rsidRPr="004A29F7">
              <w:rPr>
                <w:sz w:val="22"/>
              </w:rPr>
              <w:t xml:space="preserve"> 27.01.2015</w:t>
            </w:r>
          </w:p>
        </w:tc>
        <w:tc>
          <w:tcPr>
            <w:tcW w:w="851" w:type="dxa"/>
          </w:tcPr>
          <w:p w:rsidR="002F4D40" w:rsidRPr="004A29F7" w:rsidRDefault="002F4D40" w:rsidP="003F3803">
            <w:pPr>
              <w:jc w:val="center"/>
            </w:pPr>
            <w:r w:rsidRPr="004A29F7">
              <w:rPr>
                <w:sz w:val="22"/>
              </w:rPr>
              <w:t>10а</w:t>
            </w:r>
          </w:p>
        </w:tc>
        <w:tc>
          <w:tcPr>
            <w:tcW w:w="1417" w:type="dxa"/>
          </w:tcPr>
          <w:p w:rsidR="002F4D40" w:rsidRPr="004A29F7" w:rsidRDefault="002F4D40" w:rsidP="003F3803">
            <w:pPr>
              <w:jc w:val="center"/>
            </w:pPr>
            <w:r w:rsidRPr="004A29F7">
              <w:rPr>
                <w:sz w:val="22"/>
              </w:rPr>
              <w:t xml:space="preserve"> Немецкий язык</w:t>
            </w:r>
          </w:p>
        </w:tc>
        <w:tc>
          <w:tcPr>
            <w:tcW w:w="3827" w:type="dxa"/>
          </w:tcPr>
          <w:p w:rsidR="002F4D40" w:rsidRPr="004A29F7" w:rsidRDefault="002F4D40" w:rsidP="003F3803">
            <w:pPr>
              <w:jc w:val="center"/>
            </w:pPr>
            <w:r w:rsidRPr="004A29F7">
              <w:rPr>
                <w:sz w:val="22"/>
              </w:rPr>
              <w:t xml:space="preserve">Любовь </w:t>
            </w:r>
          </w:p>
        </w:tc>
        <w:tc>
          <w:tcPr>
            <w:tcW w:w="2127" w:type="dxa"/>
          </w:tcPr>
          <w:p w:rsidR="002F4D40" w:rsidRPr="004A29F7" w:rsidRDefault="002F4D40" w:rsidP="003F3803">
            <w:pPr>
              <w:jc w:val="center"/>
            </w:pPr>
            <w:r w:rsidRPr="004A29F7">
              <w:rPr>
                <w:sz w:val="22"/>
              </w:rPr>
              <w:t xml:space="preserve">Зема Т. А </w:t>
            </w:r>
          </w:p>
        </w:tc>
      </w:tr>
      <w:tr w:rsidR="002F4D40" w:rsidRPr="003F3803">
        <w:tc>
          <w:tcPr>
            <w:tcW w:w="1384" w:type="dxa"/>
          </w:tcPr>
          <w:p w:rsidR="002F4D40" w:rsidRPr="004A29F7" w:rsidRDefault="002F4D40" w:rsidP="003F3803">
            <w:pPr>
              <w:jc w:val="center"/>
            </w:pPr>
            <w:r w:rsidRPr="004A29F7">
              <w:rPr>
                <w:sz w:val="22"/>
              </w:rPr>
              <w:t xml:space="preserve"> 28.01.2015</w:t>
            </w:r>
          </w:p>
        </w:tc>
        <w:tc>
          <w:tcPr>
            <w:tcW w:w="851" w:type="dxa"/>
          </w:tcPr>
          <w:p w:rsidR="002F4D40" w:rsidRPr="004A29F7" w:rsidRDefault="002F4D40" w:rsidP="003F3803">
            <w:pPr>
              <w:jc w:val="center"/>
            </w:pPr>
            <w:r w:rsidRPr="004A29F7">
              <w:rPr>
                <w:sz w:val="22"/>
              </w:rPr>
              <w:t>10а</w:t>
            </w:r>
          </w:p>
        </w:tc>
        <w:tc>
          <w:tcPr>
            <w:tcW w:w="1417" w:type="dxa"/>
          </w:tcPr>
          <w:p w:rsidR="002F4D40" w:rsidRPr="004A29F7" w:rsidRDefault="002F4D40" w:rsidP="003F3803">
            <w:pPr>
              <w:jc w:val="center"/>
            </w:pPr>
            <w:r w:rsidRPr="004A29F7">
              <w:rPr>
                <w:sz w:val="22"/>
              </w:rPr>
              <w:t xml:space="preserve"> Русский язык</w:t>
            </w:r>
          </w:p>
        </w:tc>
        <w:tc>
          <w:tcPr>
            <w:tcW w:w="3827" w:type="dxa"/>
          </w:tcPr>
          <w:p w:rsidR="002F4D40" w:rsidRPr="004A29F7" w:rsidRDefault="002F4D40" w:rsidP="003F3803">
            <w:pPr>
              <w:jc w:val="center"/>
            </w:pPr>
            <w:r w:rsidRPr="004A29F7">
              <w:rPr>
                <w:sz w:val="22"/>
              </w:rPr>
              <w:t xml:space="preserve"> Функционально-смысловые типы речи</w:t>
            </w:r>
          </w:p>
        </w:tc>
        <w:tc>
          <w:tcPr>
            <w:tcW w:w="2127" w:type="dxa"/>
          </w:tcPr>
          <w:p w:rsidR="002F4D40" w:rsidRPr="004A29F7" w:rsidRDefault="002F4D40" w:rsidP="003F3803">
            <w:pPr>
              <w:jc w:val="center"/>
            </w:pPr>
            <w:r w:rsidRPr="004A29F7">
              <w:rPr>
                <w:sz w:val="22"/>
              </w:rPr>
              <w:t xml:space="preserve"> Шагрова А.А</w:t>
            </w:r>
          </w:p>
        </w:tc>
      </w:tr>
    </w:tbl>
    <w:p w:rsidR="002F4D40" w:rsidRPr="003F3803" w:rsidRDefault="002F4D40" w:rsidP="003F3803">
      <w:pPr>
        <w:jc w:val="both"/>
      </w:pPr>
      <w:r w:rsidRPr="003F3803">
        <w:t xml:space="preserve"> </w:t>
      </w:r>
    </w:p>
    <w:p w:rsidR="002F4D40" w:rsidRPr="003F3803" w:rsidRDefault="002F4D40" w:rsidP="003F3803">
      <w:pPr>
        <w:keepNext/>
        <w:autoSpaceDE w:val="0"/>
        <w:autoSpaceDN w:val="0"/>
        <w:adjustRightInd w:val="0"/>
        <w:ind w:firstLine="708"/>
        <w:jc w:val="both"/>
      </w:pPr>
      <w:r w:rsidRPr="003F3803">
        <w:t xml:space="preserve">Согласно плану работы школы в феврале 2015 года была проведена методическая декада  ШМО учителей гуманитарного цикла  «Системно-деятельностный подход к обучению как средство реализации ФГОС второго поколения». </w:t>
      </w:r>
    </w:p>
    <w:p w:rsidR="002F4D40" w:rsidRPr="003F3803" w:rsidRDefault="002F4D40" w:rsidP="004A29F7">
      <w:pPr>
        <w:ind w:firstLine="708"/>
        <w:jc w:val="both"/>
      </w:pPr>
      <w:r w:rsidRPr="003F3803">
        <w:t>Цель</w:t>
      </w:r>
      <w:r w:rsidRPr="003F3803">
        <w:rPr>
          <w:i/>
        </w:rPr>
        <w:t>:</w:t>
      </w:r>
      <w:r w:rsidRPr="003F3803">
        <w:t xml:space="preserve"> развитие познавательного интерес к предметам гуманитарного цикла; развитие творческих способностей учащихся; освоение новых педагогических технологий учителями гуманитарного цикла предметов, обмен опытом работы; воспитание у учащихся  духовно-нравственные качества, патриотизм  и гражданственность.</w:t>
      </w:r>
    </w:p>
    <w:p w:rsidR="002F4D40" w:rsidRPr="003F3803" w:rsidRDefault="002F4D40" w:rsidP="003F3803">
      <w:pPr>
        <w:jc w:val="both"/>
      </w:pPr>
      <w:r w:rsidRPr="003F3803">
        <w:t>С этой целью был составлен план-график мероприятий и были даны следующие открытые уроки:</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5"/>
        <w:gridCol w:w="1594"/>
        <w:gridCol w:w="851"/>
        <w:gridCol w:w="3169"/>
        <w:gridCol w:w="2228"/>
      </w:tblGrid>
      <w:tr w:rsidR="002F4D40" w:rsidRPr="003F3803">
        <w:trPr>
          <w:jc w:val="center"/>
        </w:trPr>
        <w:tc>
          <w:tcPr>
            <w:tcW w:w="1435" w:type="dxa"/>
            <w:vAlign w:val="center"/>
          </w:tcPr>
          <w:p w:rsidR="002F4D40" w:rsidRPr="004A29F7" w:rsidRDefault="002F4D40" w:rsidP="003F3803">
            <w:pPr>
              <w:jc w:val="center"/>
            </w:pPr>
            <w:r w:rsidRPr="004A29F7">
              <w:rPr>
                <w:sz w:val="22"/>
                <w:szCs w:val="22"/>
              </w:rPr>
              <w:t>Дата проведения</w:t>
            </w:r>
          </w:p>
        </w:tc>
        <w:tc>
          <w:tcPr>
            <w:tcW w:w="1594" w:type="dxa"/>
            <w:vAlign w:val="center"/>
          </w:tcPr>
          <w:p w:rsidR="002F4D40" w:rsidRPr="004A29F7" w:rsidRDefault="002F4D40" w:rsidP="004A29F7">
            <w:pPr>
              <w:jc w:val="center"/>
            </w:pPr>
            <w:r w:rsidRPr="004A29F7">
              <w:rPr>
                <w:sz w:val="22"/>
                <w:szCs w:val="22"/>
              </w:rPr>
              <w:t>Предмет</w:t>
            </w:r>
          </w:p>
        </w:tc>
        <w:tc>
          <w:tcPr>
            <w:tcW w:w="851" w:type="dxa"/>
            <w:vAlign w:val="center"/>
          </w:tcPr>
          <w:p w:rsidR="002F4D40" w:rsidRPr="004A29F7" w:rsidRDefault="002F4D40" w:rsidP="003F3803">
            <w:pPr>
              <w:jc w:val="center"/>
            </w:pPr>
            <w:r w:rsidRPr="004A29F7">
              <w:rPr>
                <w:sz w:val="22"/>
                <w:szCs w:val="22"/>
              </w:rPr>
              <w:t>Класс</w:t>
            </w:r>
          </w:p>
        </w:tc>
        <w:tc>
          <w:tcPr>
            <w:tcW w:w="3169" w:type="dxa"/>
            <w:vAlign w:val="center"/>
          </w:tcPr>
          <w:p w:rsidR="002F4D40" w:rsidRPr="004A29F7" w:rsidRDefault="002F4D40" w:rsidP="003F3803">
            <w:pPr>
              <w:jc w:val="center"/>
            </w:pPr>
            <w:r w:rsidRPr="004A29F7">
              <w:rPr>
                <w:sz w:val="22"/>
                <w:szCs w:val="22"/>
              </w:rPr>
              <w:t>Тема</w:t>
            </w:r>
          </w:p>
        </w:tc>
        <w:tc>
          <w:tcPr>
            <w:tcW w:w="2228" w:type="dxa"/>
            <w:vAlign w:val="center"/>
          </w:tcPr>
          <w:p w:rsidR="002F4D40" w:rsidRPr="004A29F7" w:rsidRDefault="002F4D40" w:rsidP="003F3803">
            <w:pPr>
              <w:jc w:val="center"/>
            </w:pPr>
            <w:r w:rsidRPr="004A29F7">
              <w:rPr>
                <w:sz w:val="22"/>
                <w:szCs w:val="22"/>
              </w:rPr>
              <w:t>Ф. И. О. учителя</w:t>
            </w:r>
          </w:p>
        </w:tc>
      </w:tr>
      <w:tr w:rsidR="002F4D40" w:rsidRPr="003F3803">
        <w:trPr>
          <w:jc w:val="center"/>
        </w:trPr>
        <w:tc>
          <w:tcPr>
            <w:tcW w:w="1435" w:type="dxa"/>
            <w:vAlign w:val="center"/>
          </w:tcPr>
          <w:p w:rsidR="002F4D40" w:rsidRPr="004A29F7" w:rsidRDefault="002F4D40" w:rsidP="003F3803">
            <w:pPr>
              <w:jc w:val="center"/>
            </w:pPr>
            <w:r w:rsidRPr="004A29F7">
              <w:rPr>
                <w:sz w:val="22"/>
                <w:szCs w:val="22"/>
              </w:rPr>
              <w:t>9.11</w:t>
            </w:r>
            <w:r>
              <w:rPr>
                <w:sz w:val="22"/>
                <w:szCs w:val="22"/>
              </w:rPr>
              <w:t>.15</w:t>
            </w:r>
          </w:p>
        </w:tc>
        <w:tc>
          <w:tcPr>
            <w:tcW w:w="1594" w:type="dxa"/>
            <w:vAlign w:val="center"/>
          </w:tcPr>
          <w:p w:rsidR="002F4D40" w:rsidRPr="004A29F7" w:rsidRDefault="002F4D40" w:rsidP="004A29F7">
            <w:pPr>
              <w:jc w:val="center"/>
            </w:pPr>
            <w:r w:rsidRPr="004A29F7">
              <w:rPr>
                <w:sz w:val="22"/>
                <w:szCs w:val="22"/>
              </w:rPr>
              <w:t>Русский язык</w:t>
            </w:r>
          </w:p>
        </w:tc>
        <w:tc>
          <w:tcPr>
            <w:tcW w:w="851" w:type="dxa"/>
            <w:vAlign w:val="center"/>
          </w:tcPr>
          <w:p w:rsidR="002F4D40" w:rsidRPr="004A29F7" w:rsidRDefault="002F4D40" w:rsidP="003F3803">
            <w:pPr>
              <w:jc w:val="center"/>
            </w:pPr>
            <w:r w:rsidRPr="004A29F7">
              <w:rPr>
                <w:sz w:val="22"/>
                <w:szCs w:val="22"/>
              </w:rPr>
              <w:t>7</w:t>
            </w:r>
          </w:p>
        </w:tc>
        <w:tc>
          <w:tcPr>
            <w:tcW w:w="3169" w:type="dxa"/>
            <w:vAlign w:val="center"/>
          </w:tcPr>
          <w:p w:rsidR="002F4D40" w:rsidRPr="004A29F7" w:rsidRDefault="002F4D40" w:rsidP="003F3803">
            <w:pPr>
              <w:jc w:val="center"/>
            </w:pPr>
            <w:r w:rsidRPr="004A29F7">
              <w:rPr>
                <w:sz w:val="22"/>
                <w:szCs w:val="22"/>
              </w:rPr>
              <w:t>Изложение (выборочное) с изменением лица</w:t>
            </w:r>
          </w:p>
        </w:tc>
        <w:tc>
          <w:tcPr>
            <w:tcW w:w="2228" w:type="dxa"/>
            <w:vAlign w:val="center"/>
          </w:tcPr>
          <w:p w:rsidR="002F4D40" w:rsidRPr="004A29F7" w:rsidRDefault="002F4D40" w:rsidP="003F3803">
            <w:pPr>
              <w:jc w:val="center"/>
            </w:pPr>
            <w:r w:rsidRPr="004A29F7">
              <w:rPr>
                <w:sz w:val="22"/>
                <w:szCs w:val="22"/>
              </w:rPr>
              <w:t>Молодёнкова А.И.</w:t>
            </w:r>
          </w:p>
        </w:tc>
      </w:tr>
      <w:tr w:rsidR="002F4D40" w:rsidRPr="003F3803">
        <w:trPr>
          <w:trHeight w:val="632"/>
          <w:jc w:val="center"/>
        </w:trPr>
        <w:tc>
          <w:tcPr>
            <w:tcW w:w="1435" w:type="dxa"/>
            <w:vMerge w:val="restart"/>
            <w:vAlign w:val="center"/>
          </w:tcPr>
          <w:p w:rsidR="002F4D40" w:rsidRPr="004A29F7" w:rsidRDefault="002F4D40" w:rsidP="003F3803">
            <w:pPr>
              <w:jc w:val="center"/>
            </w:pPr>
            <w:r w:rsidRPr="004A29F7">
              <w:rPr>
                <w:sz w:val="22"/>
                <w:szCs w:val="22"/>
              </w:rPr>
              <w:t>10.11</w:t>
            </w:r>
            <w:r>
              <w:rPr>
                <w:sz w:val="22"/>
                <w:szCs w:val="22"/>
              </w:rPr>
              <w:t>.15</w:t>
            </w:r>
          </w:p>
        </w:tc>
        <w:tc>
          <w:tcPr>
            <w:tcW w:w="1594" w:type="dxa"/>
            <w:vAlign w:val="center"/>
          </w:tcPr>
          <w:p w:rsidR="002F4D40" w:rsidRPr="004A29F7" w:rsidRDefault="002F4D40" w:rsidP="004A29F7">
            <w:pPr>
              <w:jc w:val="center"/>
            </w:pPr>
            <w:r w:rsidRPr="004A29F7">
              <w:rPr>
                <w:sz w:val="22"/>
                <w:szCs w:val="22"/>
              </w:rPr>
              <w:t>Русский язык</w:t>
            </w:r>
          </w:p>
        </w:tc>
        <w:tc>
          <w:tcPr>
            <w:tcW w:w="851" w:type="dxa"/>
            <w:vAlign w:val="center"/>
          </w:tcPr>
          <w:p w:rsidR="002F4D40" w:rsidRPr="004A29F7" w:rsidRDefault="002F4D40" w:rsidP="003F3803">
            <w:pPr>
              <w:jc w:val="center"/>
            </w:pPr>
            <w:r w:rsidRPr="004A29F7">
              <w:rPr>
                <w:sz w:val="22"/>
                <w:szCs w:val="22"/>
              </w:rPr>
              <w:t xml:space="preserve"> 9</w:t>
            </w:r>
          </w:p>
        </w:tc>
        <w:tc>
          <w:tcPr>
            <w:tcW w:w="3169" w:type="dxa"/>
            <w:vAlign w:val="center"/>
          </w:tcPr>
          <w:p w:rsidR="002F4D40" w:rsidRPr="004A29F7" w:rsidRDefault="002F4D40" w:rsidP="003F3803">
            <w:pPr>
              <w:jc w:val="center"/>
            </w:pPr>
            <w:r w:rsidRPr="004A29F7">
              <w:rPr>
                <w:sz w:val="22"/>
                <w:szCs w:val="22"/>
              </w:rPr>
              <w:t>Место придаточного предложения по отношению к главному</w:t>
            </w:r>
          </w:p>
        </w:tc>
        <w:tc>
          <w:tcPr>
            <w:tcW w:w="2228" w:type="dxa"/>
            <w:vAlign w:val="center"/>
          </w:tcPr>
          <w:p w:rsidR="002F4D40" w:rsidRPr="004A29F7" w:rsidRDefault="002F4D40" w:rsidP="003F3803">
            <w:pPr>
              <w:jc w:val="center"/>
            </w:pPr>
            <w:r w:rsidRPr="004A29F7">
              <w:rPr>
                <w:sz w:val="22"/>
                <w:szCs w:val="22"/>
              </w:rPr>
              <w:t>Молодёнкова А.И.</w:t>
            </w:r>
          </w:p>
        </w:tc>
      </w:tr>
      <w:tr w:rsidR="002F4D40" w:rsidRPr="003F3803">
        <w:trPr>
          <w:trHeight w:val="838"/>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Литература</w:t>
            </w:r>
          </w:p>
        </w:tc>
        <w:tc>
          <w:tcPr>
            <w:tcW w:w="851" w:type="dxa"/>
            <w:vAlign w:val="center"/>
          </w:tcPr>
          <w:p w:rsidR="002F4D40" w:rsidRPr="004A29F7" w:rsidRDefault="002F4D40" w:rsidP="003F3803">
            <w:pPr>
              <w:jc w:val="center"/>
            </w:pPr>
            <w:r w:rsidRPr="004A29F7">
              <w:rPr>
                <w:sz w:val="22"/>
                <w:szCs w:val="22"/>
              </w:rPr>
              <w:t>9</w:t>
            </w:r>
          </w:p>
        </w:tc>
        <w:tc>
          <w:tcPr>
            <w:tcW w:w="3169" w:type="dxa"/>
            <w:vAlign w:val="center"/>
          </w:tcPr>
          <w:p w:rsidR="002F4D40" w:rsidRPr="004A29F7" w:rsidRDefault="002F4D40" w:rsidP="003F3803">
            <w:pPr>
              <w:jc w:val="center"/>
            </w:pPr>
            <w:r w:rsidRPr="004A29F7">
              <w:rPr>
                <w:sz w:val="22"/>
                <w:szCs w:val="22"/>
              </w:rPr>
              <w:t>Литературная игра по литературе 18-19 века (внеурочное занятие)</w:t>
            </w:r>
          </w:p>
        </w:tc>
        <w:tc>
          <w:tcPr>
            <w:tcW w:w="2228" w:type="dxa"/>
            <w:vAlign w:val="center"/>
          </w:tcPr>
          <w:p w:rsidR="002F4D40" w:rsidRPr="004A29F7" w:rsidRDefault="002F4D40" w:rsidP="003F3803">
            <w:pPr>
              <w:jc w:val="center"/>
            </w:pPr>
            <w:r w:rsidRPr="004A29F7">
              <w:rPr>
                <w:sz w:val="22"/>
                <w:szCs w:val="22"/>
              </w:rPr>
              <w:t>Молодёнкова А.И.</w:t>
            </w:r>
          </w:p>
        </w:tc>
      </w:tr>
      <w:tr w:rsidR="002F4D40" w:rsidRPr="003F3803">
        <w:trPr>
          <w:trHeight w:val="583"/>
          <w:jc w:val="center"/>
        </w:trPr>
        <w:tc>
          <w:tcPr>
            <w:tcW w:w="1435" w:type="dxa"/>
            <w:vAlign w:val="center"/>
          </w:tcPr>
          <w:p w:rsidR="002F4D40" w:rsidRPr="004A29F7" w:rsidRDefault="002F4D40" w:rsidP="003F3803">
            <w:pPr>
              <w:jc w:val="center"/>
            </w:pPr>
            <w:r w:rsidRPr="004A29F7">
              <w:rPr>
                <w:sz w:val="22"/>
                <w:szCs w:val="22"/>
              </w:rPr>
              <w:t>12.11</w:t>
            </w:r>
            <w:r>
              <w:rPr>
                <w:sz w:val="22"/>
                <w:szCs w:val="22"/>
              </w:rPr>
              <w:t>.15</w:t>
            </w:r>
          </w:p>
        </w:tc>
        <w:tc>
          <w:tcPr>
            <w:tcW w:w="1594" w:type="dxa"/>
            <w:vAlign w:val="center"/>
          </w:tcPr>
          <w:p w:rsidR="002F4D40" w:rsidRPr="004A29F7" w:rsidRDefault="002F4D40" w:rsidP="004A29F7">
            <w:pPr>
              <w:jc w:val="center"/>
            </w:pPr>
            <w:r w:rsidRPr="004A29F7">
              <w:rPr>
                <w:sz w:val="22"/>
                <w:szCs w:val="22"/>
              </w:rPr>
              <w:t>Русский язык</w:t>
            </w:r>
          </w:p>
        </w:tc>
        <w:tc>
          <w:tcPr>
            <w:tcW w:w="851" w:type="dxa"/>
            <w:vAlign w:val="center"/>
          </w:tcPr>
          <w:p w:rsidR="002F4D40" w:rsidRPr="004A29F7" w:rsidRDefault="002F4D40" w:rsidP="003F3803">
            <w:pPr>
              <w:jc w:val="center"/>
            </w:pPr>
            <w:r w:rsidRPr="004A29F7">
              <w:rPr>
                <w:sz w:val="22"/>
                <w:szCs w:val="22"/>
              </w:rPr>
              <w:t>5</w:t>
            </w:r>
          </w:p>
        </w:tc>
        <w:tc>
          <w:tcPr>
            <w:tcW w:w="3169" w:type="dxa"/>
            <w:vAlign w:val="center"/>
          </w:tcPr>
          <w:p w:rsidR="002F4D40" w:rsidRPr="004A29F7" w:rsidRDefault="002F4D40" w:rsidP="003F3803">
            <w:pPr>
              <w:jc w:val="center"/>
            </w:pPr>
            <w:r w:rsidRPr="004A29F7">
              <w:rPr>
                <w:sz w:val="22"/>
                <w:szCs w:val="22"/>
              </w:rPr>
              <w:t>Как образуются слова в русском языке</w:t>
            </w:r>
          </w:p>
        </w:tc>
        <w:tc>
          <w:tcPr>
            <w:tcW w:w="2228" w:type="dxa"/>
            <w:vAlign w:val="center"/>
          </w:tcPr>
          <w:p w:rsidR="002F4D40" w:rsidRPr="004A29F7" w:rsidRDefault="002F4D40" w:rsidP="003F3803">
            <w:pPr>
              <w:jc w:val="center"/>
            </w:pPr>
            <w:r w:rsidRPr="004A29F7">
              <w:rPr>
                <w:sz w:val="22"/>
                <w:szCs w:val="22"/>
              </w:rPr>
              <w:t>Молодёнкова А. И.</w:t>
            </w:r>
          </w:p>
        </w:tc>
      </w:tr>
      <w:tr w:rsidR="002F4D40" w:rsidRPr="003F3803">
        <w:trPr>
          <w:jc w:val="center"/>
        </w:trPr>
        <w:tc>
          <w:tcPr>
            <w:tcW w:w="1435" w:type="dxa"/>
            <w:vMerge w:val="restart"/>
            <w:vAlign w:val="center"/>
          </w:tcPr>
          <w:p w:rsidR="002F4D40" w:rsidRPr="004A29F7" w:rsidRDefault="002F4D40" w:rsidP="003F3803">
            <w:pPr>
              <w:jc w:val="center"/>
            </w:pPr>
            <w:r w:rsidRPr="004A29F7">
              <w:rPr>
                <w:sz w:val="22"/>
                <w:szCs w:val="22"/>
              </w:rPr>
              <w:t>13.11</w:t>
            </w:r>
            <w:r>
              <w:rPr>
                <w:sz w:val="22"/>
                <w:szCs w:val="22"/>
              </w:rPr>
              <w:t>.15</w:t>
            </w:r>
          </w:p>
        </w:tc>
        <w:tc>
          <w:tcPr>
            <w:tcW w:w="1594" w:type="dxa"/>
            <w:vAlign w:val="center"/>
          </w:tcPr>
          <w:p w:rsidR="002F4D40" w:rsidRPr="004A29F7" w:rsidRDefault="002F4D40" w:rsidP="004A29F7">
            <w:pPr>
              <w:jc w:val="center"/>
            </w:pPr>
            <w:r w:rsidRPr="004A29F7">
              <w:rPr>
                <w:sz w:val="22"/>
                <w:szCs w:val="22"/>
              </w:rPr>
              <w:t>Литература</w:t>
            </w:r>
          </w:p>
        </w:tc>
        <w:tc>
          <w:tcPr>
            <w:tcW w:w="851" w:type="dxa"/>
            <w:vAlign w:val="center"/>
          </w:tcPr>
          <w:p w:rsidR="002F4D40" w:rsidRPr="004A29F7" w:rsidRDefault="002F4D40" w:rsidP="003F3803">
            <w:pPr>
              <w:jc w:val="center"/>
            </w:pPr>
            <w:r w:rsidRPr="004A29F7">
              <w:rPr>
                <w:sz w:val="22"/>
                <w:szCs w:val="22"/>
              </w:rPr>
              <w:t>5</w:t>
            </w:r>
          </w:p>
        </w:tc>
        <w:tc>
          <w:tcPr>
            <w:tcW w:w="3169" w:type="dxa"/>
            <w:vAlign w:val="center"/>
          </w:tcPr>
          <w:p w:rsidR="002F4D40" w:rsidRPr="004A29F7" w:rsidRDefault="002F4D40" w:rsidP="003F3803">
            <w:pPr>
              <w:jc w:val="center"/>
            </w:pPr>
            <w:r w:rsidRPr="004A29F7">
              <w:rPr>
                <w:sz w:val="22"/>
                <w:szCs w:val="22"/>
              </w:rPr>
              <w:t>М.Ю. Лермонтов «Бородино». Историческая основа и патриотический пафос стихотворения</w:t>
            </w:r>
          </w:p>
        </w:tc>
        <w:tc>
          <w:tcPr>
            <w:tcW w:w="2228" w:type="dxa"/>
            <w:vAlign w:val="center"/>
          </w:tcPr>
          <w:p w:rsidR="002F4D40" w:rsidRPr="004A29F7" w:rsidRDefault="002F4D40" w:rsidP="003F3803">
            <w:pPr>
              <w:jc w:val="center"/>
            </w:pPr>
            <w:r w:rsidRPr="004A29F7">
              <w:rPr>
                <w:sz w:val="22"/>
                <w:szCs w:val="22"/>
              </w:rPr>
              <w:t>Молодёнкова А.И.</w:t>
            </w:r>
          </w:p>
        </w:tc>
      </w:tr>
      <w:tr w:rsidR="002F4D40" w:rsidRPr="003F3803">
        <w:trPr>
          <w:trHeight w:val="562"/>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Русский язык</w:t>
            </w:r>
          </w:p>
        </w:tc>
        <w:tc>
          <w:tcPr>
            <w:tcW w:w="851" w:type="dxa"/>
            <w:vAlign w:val="center"/>
          </w:tcPr>
          <w:p w:rsidR="002F4D40" w:rsidRPr="004A29F7" w:rsidRDefault="002F4D40" w:rsidP="003F3803">
            <w:pPr>
              <w:jc w:val="center"/>
            </w:pPr>
            <w:r w:rsidRPr="004A29F7">
              <w:rPr>
                <w:sz w:val="22"/>
                <w:szCs w:val="22"/>
              </w:rPr>
              <w:t>6</w:t>
            </w:r>
          </w:p>
        </w:tc>
        <w:tc>
          <w:tcPr>
            <w:tcW w:w="3169" w:type="dxa"/>
            <w:vAlign w:val="center"/>
          </w:tcPr>
          <w:p w:rsidR="002F4D40" w:rsidRPr="004A29F7" w:rsidRDefault="002F4D40" w:rsidP="003F3803">
            <w:pPr>
              <w:jc w:val="center"/>
            </w:pPr>
            <w:r w:rsidRPr="004A29F7">
              <w:rPr>
                <w:sz w:val="22"/>
                <w:szCs w:val="22"/>
              </w:rPr>
              <w:t>Написание приставок ПРЕ и ПРИ</w:t>
            </w:r>
          </w:p>
        </w:tc>
        <w:tc>
          <w:tcPr>
            <w:tcW w:w="2228" w:type="dxa"/>
            <w:vAlign w:val="center"/>
          </w:tcPr>
          <w:p w:rsidR="002F4D40" w:rsidRPr="004A29F7" w:rsidRDefault="002F4D40" w:rsidP="003F3803">
            <w:pPr>
              <w:jc w:val="center"/>
            </w:pPr>
            <w:r w:rsidRPr="004A29F7">
              <w:rPr>
                <w:sz w:val="22"/>
                <w:szCs w:val="22"/>
              </w:rPr>
              <w:t>Шагрова А.А</w:t>
            </w:r>
          </w:p>
        </w:tc>
      </w:tr>
      <w:tr w:rsidR="002F4D40" w:rsidRPr="003F3803">
        <w:trPr>
          <w:trHeight w:val="562"/>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Литература</w:t>
            </w:r>
          </w:p>
        </w:tc>
        <w:tc>
          <w:tcPr>
            <w:tcW w:w="851" w:type="dxa"/>
            <w:vAlign w:val="center"/>
          </w:tcPr>
          <w:p w:rsidR="002F4D40" w:rsidRPr="004A29F7" w:rsidRDefault="002F4D40" w:rsidP="003F3803">
            <w:pPr>
              <w:jc w:val="center"/>
            </w:pPr>
            <w:r w:rsidRPr="004A29F7">
              <w:rPr>
                <w:sz w:val="22"/>
                <w:szCs w:val="22"/>
              </w:rPr>
              <w:t>6</w:t>
            </w:r>
          </w:p>
        </w:tc>
        <w:tc>
          <w:tcPr>
            <w:tcW w:w="3169" w:type="dxa"/>
            <w:vAlign w:val="center"/>
          </w:tcPr>
          <w:p w:rsidR="002F4D40" w:rsidRPr="004A29F7" w:rsidRDefault="002F4D40" w:rsidP="003F3803">
            <w:pPr>
              <w:jc w:val="center"/>
            </w:pPr>
            <w:r w:rsidRPr="004A29F7">
              <w:rPr>
                <w:sz w:val="22"/>
                <w:szCs w:val="22"/>
              </w:rPr>
              <w:t xml:space="preserve"> М. Ю. Лермонтов. Слово о поэте. «Три пальмы».</w:t>
            </w:r>
          </w:p>
        </w:tc>
        <w:tc>
          <w:tcPr>
            <w:tcW w:w="2228" w:type="dxa"/>
            <w:vAlign w:val="center"/>
          </w:tcPr>
          <w:p w:rsidR="002F4D40" w:rsidRPr="004A29F7" w:rsidRDefault="002F4D40" w:rsidP="003F3803">
            <w:pPr>
              <w:jc w:val="center"/>
            </w:pPr>
            <w:r w:rsidRPr="004A29F7">
              <w:rPr>
                <w:sz w:val="22"/>
                <w:szCs w:val="22"/>
              </w:rPr>
              <w:t>Шагрова А.А</w:t>
            </w:r>
          </w:p>
        </w:tc>
      </w:tr>
      <w:tr w:rsidR="002F4D40" w:rsidRPr="003F3803">
        <w:trPr>
          <w:jc w:val="center"/>
        </w:trPr>
        <w:tc>
          <w:tcPr>
            <w:tcW w:w="1435" w:type="dxa"/>
            <w:vMerge w:val="restart"/>
            <w:vAlign w:val="center"/>
          </w:tcPr>
          <w:p w:rsidR="002F4D40" w:rsidRPr="004A29F7" w:rsidRDefault="002F4D40" w:rsidP="003F3803">
            <w:pPr>
              <w:jc w:val="center"/>
            </w:pPr>
            <w:r w:rsidRPr="004A29F7">
              <w:rPr>
                <w:sz w:val="22"/>
                <w:szCs w:val="22"/>
              </w:rPr>
              <w:t>14.11</w:t>
            </w:r>
            <w:r>
              <w:rPr>
                <w:sz w:val="22"/>
                <w:szCs w:val="22"/>
              </w:rPr>
              <w:t>.15</w:t>
            </w:r>
          </w:p>
        </w:tc>
        <w:tc>
          <w:tcPr>
            <w:tcW w:w="1594" w:type="dxa"/>
            <w:vAlign w:val="center"/>
          </w:tcPr>
          <w:p w:rsidR="002F4D40" w:rsidRPr="004A29F7" w:rsidRDefault="002F4D40" w:rsidP="004A29F7">
            <w:pPr>
              <w:jc w:val="center"/>
            </w:pPr>
            <w:r w:rsidRPr="004A29F7">
              <w:rPr>
                <w:sz w:val="22"/>
                <w:szCs w:val="22"/>
              </w:rPr>
              <w:t>ИЗР</w:t>
            </w:r>
          </w:p>
        </w:tc>
        <w:tc>
          <w:tcPr>
            <w:tcW w:w="851" w:type="dxa"/>
            <w:vAlign w:val="center"/>
          </w:tcPr>
          <w:p w:rsidR="002F4D40" w:rsidRPr="004A29F7" w:rsidRDefault="002F4D40" w:rsidP="003F3803">
            <w:pPr>
              <w:jc w:val="center"/>
            </w:pPr>
            <w:r w:rsidRPr="004A29F7">
              <w:rPr>
                <w:sz w:val="22"/>
                <w:szCs w:val="22"/>
              </w:rPr>
              <w:t>9</w:t>
            </w:r>
          </w:p>
        </w:tc>
        <w:tc>
          <w:tcPr>
            <w:tcW w:w="3169" w:type="dxa"/>
            <w:vAlign w:val="center"/>
          </w:tcPr>
          <w:p w:rsidR="002F4D40" w:rsidRPr="004A29F7" w:rsidRDefault="002F4D40" w:rsidP="003F3803">
            <w:pPr>
              <w:jc w:val="center"/>
            </w:pPr>
            <w:r w:rsidRPr="004A29F7">
              <w:rPr>
                <w:sz w:val="22"/>
                <w:szCs w:val="22"/>
              </w:rPr>
              <w:t>Развитие промышленности и торговли</w:t>
            </w:r>
          </w:p>
        </w:tc>
        <w:tc>
          <w:tcPr>
            <w:tcW w:w="2228" w:type="dxa"/>
            <w:vAlign w:val="center"/>
          </w:tcPr>
          <w:p w:rsidR="002F4D40" w:rsidRPr="004A29F7" w:rsidRDefault="002F4D40" w:rsidP="003F3803">
            <w:pPr>
              <w:jc w:val="center"/>
            </w:pPr>
            <w:r w:rsidRPr="004A29F7">
              <w:rPr>
                <w:sz w:val="22"/>
                <w:szCs w:val="22"/>
              </w:rPr>
              <w:t>Ясюкевич А.А</w:t>
            </w:r>
          </w:p>
        </w:tc>
      </w:tr>
      <w:tr w:rsidR="002F4D40" w:rsidRPr="003F3803">
        <w:trPr>
          <w:trHeight w:val="909"/>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Литература</w:t>
            </w:r>
          </w:p>
        </w:tc>
        <w:tc>
          <w:tcPr>
            <w:tcW w:w="851" w:type="dxa"/>
            <w:vAlign w:val="center"/>
          </w:tcPr>
          <w:p w:rsidR="002F4D40" w:rsidRPr="004A29F7" w:rsidRDefault="002F4D40" w:rsidP="003F3803">
            <w:pPr>
              <w:jc w:val="center"/>
            </w:pPr>
            <w:r w:rsidRPr="004A29F7">
              <w:rPr>
                <w:sz w:val="22"/>
                <w:szCs w:val="22"/>
              </w:rPr>
              <w:t>7</w:t>
            </w:r>
          </w:p>
        </w:tc>
        <w:tc>
          <w:tcPr>
            <w:tcW w:w="3169" w:type="dxa"/>
            <w:vAlign w:val="center"/>
          </w:tcPr>
          <w:p w:rsidR="002F4D40" w:rsidRPr="004A29F7" w:rsidRDefault="002F4D40" w:rsidP="003F3803">
            <w:pPr>
              <w:jc w:val="center"/>
            </w:pPr>
            <w:r w:rsidRPr="004A29F7">
              <w:rPr>
                <w:sz w:val="22"/>
                <w:szCs w:val="22"/>
              </w:rPr>
              <w:t>А.С. Пушки</w:t>
            </w:r>
            <w:r>
              <w:rPr>
                <w:sz w:val="22"/>
                <w:szCs w:val="22"/>
              </w:rPr>
              <w:t>н.</w:t>
            </w:r>
            <w:r w:rsidRPr="004A29F7">
              <w:rPr>
                <w:sz w:val="22"/>
                <w:szCs w:val="22"/>
              </w:rPr>
              <w:t xml:space="preserve"> «Станционный смотритель» - произведение из цикла «Повести Белкина»</w:t>
            </w:r>
          </w:p>
        </w:tc>
        <w:tc>
          <w:tcPr>
            <w:tcW w:w="2228" w:type="dxa"/>
            <w:vAlign w:val="center"/>
          </w:tcPr>
          <w:p w:rsidR="002F4D40" w:rsidRPr="004A29F7" w:rsidRDefault="002F4D40" w:rsidP="003F3803">
            <w:pPr>
              <w:jc w:val="center"/>
            </w:pPr>
            <w:r w:rsidRPr="004A29F7">
              <w:rPr>
                <w:sz w:val="22"/>
                <w:szCs w:val="22"/>
              </w:rPr>
              <w:t>Молодёнкова А.И.</w:t>
            </w:r>
          </w:p>
        </w:tc>
      </w:tr>
      <w:tr w:rsidR="002F4D40" w:rsidRPr="003F3803">
        <w:trPr>
          <w:trHeight w:val="489"/>
          <w:jc w:val="center"/>
        </w:trPr>
        <w:tc>
          <w:tcPr>
            <w:tcW w:w="1435" w:type="dxa"/>
            <w:vAlign w:val="center"/>
          </w:tcPr>
          <w:p w:rsidR="002F4D40" w:rsidRPr="004A29F7" w:rsidRDefault="002F4D40" w:rsidP="003F3803">
            <w:pPr>
              <w:jc w:val="center"/>
            </w:pPr>
            <w:r w:rsidRPr="004A29F7">
              <w:rPr>
                <w:sz w:val="22"/>
                <w:szCs w:val="22"/>
              </w:rPr>
              <w:t>17.11</w:t>
            </w:r>
            <w:r>
              <w:rPr>
                <w:sz w:val="22"/>
                <w:szCs w:val="22"/>
              </w:rPr>
              <w:t>.15</w:t>
            </w:r>
          </w:p>
        </w:tc>
        <w:tc>
          <w:tcPr>
            <w:tcW w:w="1594" w:type="dxa"/>
            <w:vAlign w:val="center"/>
          </w:tcPr>
          <w:p w:rsidR="002F4D40" w:rsidRPr="004A29F7" w:rsidRDefault="002F4D40" w:rsidP="004A29F7">
            <w:pPr>
              <w:jc w:val="center"/>
            </w:pPr>
            <w:r w:rsidRPr="004A29F7">
              <w:rPr>
                <w:sz w:val="22"/>
                <w:szCs w:val="22"/>
              </w:rPr>
              <w:t>Обществознание</w:t>
            </w:r>
          </w:p>
        </w:tc>
        <w:tc>
          <w:tcPr>
            <w:tcW w:w="851" w:type="dxa"/>
            <w:vAlign w:val="center"/>
          </w:tcPr>
          <w:p w:rsidR="002F4D40" w:rsidRPr="004A29F7" w:rsidRDefault="002F4D40" w:rsidP="003F3803">
            <w:pPr>
              <w:jc w:val="center"/>
            </w:pPr>
            <w:r w:rsidRPr="004A29F7">
              <w:rPr>
                <w:sz w:val="22"/>
                <w:szCs w:val="22"/>
              </w:rPr>
              <w:t>11</w:t>
            </w:r>
          </w:p>
        </w:tc>
        <w:tc>
          <w:tcPr>
            <w:tcW w:w="3169" w:type="dxa"/>
            <w:vAlign w:val="center"/>
          </w:tcPr>
          <w:p w:rsidR="002F4D40" w:rsidRPr="004A29F7" w:rsidRDefault="002F4D40" w:rsidP="003F3803">
            <w:pPr>
              <w:jc w:val="center"/>
            </w:pPr>
            <w:r w:rsidRPr="004A29F7">
              <w:rPr>
                <w:sz w:val="22"/>
                <w:szCs w:val="22"/>
              </w:rPr>
              <w:t>Занятость и безработица</w:t>
            </w:r>
          </w:p>
        </w:tc>
        <w:tc>
          <w:tcPr>
            <w:tcW w:w="2228" w:type="dxa"/>
            <w:vAlign w:val="center"/>
          </w:tcPr>
          <w:p w:rsidR="002F4D40" w:rsidRPr="004A29F7" w:rsidRDefault="002F4D40" w:rsidP="003F3803">
            <w:pPr>
              <w:jc w:val="center"/>
            </w:pPr>
            <w:r w:rsidRPr="004A29F7">
              <w:rPr>
                <w:sz w:val="22"/>
                <w:szCs w:val="22"/>
              </w:rPr>
              <w:t>Дудина Н.Л.</w:t>
            </w:r>
          </w:p>
        </w:tc>
      </w:tr>
      <w:tr w:rsidR="002F4D40" w:rsidRPr="003F3803">
        <w:trPr>
          <w:trHeight w:val="447"/>
          <w:jc w:val="center"/>
        </w:trPr>
        <w:tc>
          <w:tcPr>
            <w:tcW w:w="1435" w:type="dxa"/>
            <w:vMerge w:val="restart"/>
            <w:vAlign w:val="center"/>
          </w:tcPr>
          <w:p w:rsidR="002F4D40" w:rsidRPr="004A29F7" w:rsidRDefault="002F4D40" w:rsidP="003F3803">
            <w:pPr>
              <w:jc w:val="center"/>
            </w:pPr>
          </w:p>
          <w:p w:rsidR="002F4D40" w:rsidRPr="004A29F7" w:rsidRDefault="002F4D40" w:rsidP="003F3803">
            <w:pPr>
              <w:jc w:val="center"/>
            </w:pPr>
            <w:r w:rsidRPr="004A29F7">
              <w:rPr>
                <w:sz w:val="22"/>
                <w:szCs w:val="22"/>
              </w:rPr>
              <w:t>18.11</w:t>
            </w:r>
            <w:r>
              <w:rPr>
                <w:sz w:val="22"/>
                <w:szCs w:val="22"/>
              </w:rPr>
              <w:t>.15</w:t>
            </w:r>
          </w:p>
        </w:tc>
        <w:tc>
          <w:tcPr>
            <w:tcW w:w="1594" w:type="dxa"/>
            <w:vAlign w:val="center"/>
          </w:tcPr>
          <w:p w:rsidR="002F4D40" w:rsidRPr="004A29F7" w:rsidRDefault="002F4D40" w:rsidP="004A29F7">
            <w:pPr>
              <w:jc w:val="center"/>
            </w:pPr>
            <w:r w:rsidRPr="004A29F7">
              <w:rPr>
                <w:sz w:val="22"/>
                <w:szCs w:val="22"/>
              </w:rPr>
              <w:t>Немецкий язык</w:t>
            </w:r>
          </w:p>
        </w:tc>
        <w:tc>
          <w:tcPr>
            <w:tcW w:w="851" w:type="dxa"/>
            <w:vAlign w:val="center"/>
          </w:tcPr>
          <w:p w:rsidR="002F4D40" w:rsidRPr="004A29F7" w:rsidRDefault="002F4D40" w:rsidP="003F3803">
            <w:r w:rsidRPr="004A29F7">
              <w:rPr>
                <w:sz w:val="22"/>
                <w:szCs w:val="22"/>
              </w:rPr>
              <w:t>3 а, б</w:t>
            </w:r>
          </w:p>
        </w:tc>
        <w:tc>
          <w:tcPr>
            <w:tcW w:w="3169" w:type="dxa"/>
            <w:vAlign w:val="center"/>
          </w:tcPr>
          <w:p w:rsidR="002F4D40" w:rsidRPr="004A29F7" w:rsidRDefault="002F4D40" w:rsidP="003F3803">
            <w:pPr>
              <w:jc w:val="center"/>
            </w:pPr>
            <w:r w:rsidRPr="004A29F7">
              <w:rPr>
                <w:sz w:val="22"/>
                <w:szCs w:val="22"/>
              </w:rPr>
              <w:t>Мы играем и поём</w:t>
            </w:r>
          </w:p>
        </w:tc>
        <w:tc>
          <w:tcPr>
            <w:tcW w:w="2228" w:type="dxa"/>
            <w:vAlign w:val="center"/>
          </w:tcPr>
          <w:p w:rsidR="002F4D40" w:rsidRPr="004A29F7" w:rsidRDefault="002F4D40" w:rsidP="003F3803">
            <w:r w:rsidRPr="004A29F7">
              <w:rPr>
                <w:sz w:val="22"/>
                <w:szCs w:val="22"/>
              </w:rPr>
              <w:t xml:space="preserve">     Зема Т.А.</w:t>
            </w:r>
          </w:p>
        </w:tc>
      </w:tr>
      <w:tr w:rsidR="002F4D40" w:rsidRPr="003F3803">
        <w:trPr>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Литература</w:t>
            </w:r>
          </w:p>
        </w:tc>
        <w:tc>
          <w:tcPr>
            <w:tcW w:w="851" w:type="dxa"/>
            <w:vAlign w:val="center"/>
          </w:tcPr>
          <w:p w:rsidR="002F4D40" w:rsidRPr="004A29F7" w:rsidRDefault="002F4D40" w:rsidP="003F3803">
            <w:pPr>
              <w:jc w:val="center"/>
            </w:pPr>
            <w:r w:rsidRPr="004A29F7">
              <w:rPr>
                <w:sz w:val="22"/>
                <w:szCs w:val="22"/>
              </w:rPr>
              <w:t>8</w:t>
            </w:r>
          </w:p>
        </w:tc>
        <w:tc>
          <w:tcPr>
            <w:tcW w:w="3169" w:type="dxa"/>
            <w:vAlign w:val="center"/>
          </w:tcPr>
          <w:p w:rsidR="002F4D40" w:rsidRPr="004A29F7" w:rsidRDefault="002F4D40" w:rsidP="003F3803">
            <w:pPr>
              <w:jc w:val="center"/>
            </w:pPr>
            <w:r w:rsidRPr="004A29F7">
              <w:rPr>
                <w:sz w:val="22"/>
                <w:szCs w:val="22"/>
              </w:rPr>
              <w:t>М.Ю. Лермонтов «Мцыри». Мцыри как романтический герой</w:t>
            </w:r>
          </w:p>
        </w:tc>
        <w:tc>
          <w:tcPr>
            <w:tcW w:w="2228" w:type="dxa"/>
            <w:vAlign w:val="center"/>
          </w:tcPr>
          <w:p w:rsidR="002F4D40" w:rsidRPr="004A29F7" w:rsidRDefault="002F4D40" w:rsidP="003F3803">
            <w:pPr>
              <w:jc w:val="center"/>
            </w:pPr>
            <w:r w:rsidRPr="004A29F7">
              <w:rPr>
                <w:sz w:val="22"/>
                <w:szCs w:val="22"/>
              </w:rPr>
              <w:t>Шагрова А.А.</w:t>
            </w:r>
          </w:p>
        </w:tc>
      </w:tr>
      <w:tr w:rsidR="002F4D40" w:rsidRPr="003F3803">
        <w:trPr>
          <w:trHeight w:val="562"/>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Английский язык</w:t>
            </w:r>
          </w:p>
        </w:tc>
        <w:tc>
          <w:tcPr>
            <w:tcW w:w="851" w:type="dxa"/>
            <w:vAlign w:val="center"/>
          </w:tcPr>
          <w:p w:rsidR="002F4D40" w:rsidRPr="004A29F7" w:rsidRDefault="002F4D40" w:rsidP="003F3803">
            <w:pPr>
              <w:jc w:val="center"/>
            </w:pPr>
            <w:r w:rsidRPr="004A29F7">
              <w:rPr>
                <w:sz w:val="22"/>
                <w:szCs w:val="22"/>
              </w:rPr>
              <w:t>5</w:t>
            </w:r>
          </w:p>
        </w:tc>
        <w:tc>
          <w:tcPr>
            <w:tcW w:w="3169" w:type="dxa"/>
            <w:vAlign w:val="center"/>
          </w:tcPr>
          <w:p w:rsidR="002F4D40" w:rsidRPr="004A29F7" w:rsidRDefault="002F4D40" w:rsidP="003F3803">
            <w:pPr>
              <w:jc w:val="center"/>
            </w:pPr>
            <w:r w:rsidRPr="004A29F7">
              <w:rPr>
                <w:sz w:val="22"/>
                <w:szCs w:val="22"/>
              </w:rPr>
              <w:t>«Что вы собираетесь делать?»</w:t>
            </w:r>
          </w:p>
        </w:tc>
        <w:tc>
          <w:tcPr>
            <w:tcW w:w="2228" w:type="dxa"/>
            <w:vAlign w:val="center"/>
          </w:tcPr>
          <w:p w:rsidR="002F4D40" w:rsidRPr="004A29F7" w:rsidRDefault="002F4D40" w:rsidP="003F3803">
            <w:pPr>
              <w:jc w:val="center"/>
            </w:pPr>
            <w:r w:rsidRPr="004A29F7">
              <w:rPr>
                <w:sz w:val="22"/>
                <w:szCs w:val="22"/>
              </w:rPr>
              <w:t xml:space="preserve"> Мотуз Ю.А.</w:t>
            </w:r>
          </w:p>
        </w:tc>
      </w:tr>
      <w:tr w:rsidR="002F4D40" w:rsidRPr="003F3803">
        <w:trPr>
          <w:trHeight w:val="562"/>
          <w:jc w:val="center"/>
        </w:trPr>
        <w:tc>
          <w:tcPr>
            <w:tcW w:w="1435" w:type="dxa"/>
            <w:vMerge/>
            <w:vAlign w:val="center"/>
          </w:tcPr>
          <w:p w:rsidR="002F4D40" w:rsidRPr="004A29F7" w:rsidRDefault="002F4D40" w:rsidP="003F3803">
            <w:pPr>
              <w:jc w:val="center"/>
            </w:pPr>
          </w:p>
        </w:tc>
        <w:tc>
          <w:tcPr>
            <w:tcW w:w="1594" w:type="dxa"/>
            <w:vAlign w:val="center"/>
          </w:tcPr>
          <w:p w:rsidR="002F4D40" w:rsidRPr="004A29F7" w:rsidRDefault="002F4D40" w:rsidP="004A29F7">
            <w:pPr>
              <w:jc w:val="center"/>
            </w:pPr>
            <w:r w:rsidRPr="004A29F7">
              <w:rPr>
                <w:sz w:val="22"/>
                <w:szCs w:val="22"/>
              </w:rPr>
              <w:t>История</w:t>
            </w:r>
          </w:p>
        </w:tc>
        <w:tc>
          <w:tcPr>
            <w:tcW w:w="851" w:type="dxa"/>
            <w:vAlign w:val="center"/>
          </w:tcPr>
          <w:p w:rsidR="002F4D40" w:rsidRPr="004A29F7" w:rsidRDefault="002F4D40" w:rsidP="003F3803">
            <w:pPr>
              <w:jc w:val="center"/>
            </w:pPr>
            <w:r w:rsidRPr="004A29F7">
              <w:rPr>
                <w:sz w:val="22"/>
                <w:szCs w:val="22"/>
              </w:rPr>
              <w:t>6</w:t>
            </w:r>
          </w:p>
        </w:tc>
        <w:tc>
          <w:tcPr>
            <w:tcW w:w="3169" w:type="dxa"/>
            <w:vAlign w:val="center"/>
          </w:tcPr>
          <w:p w:rsidR="002F4D40" w:rsidRPr="004A29F7" w:rsidRDefault="002F4D40" w:rsidP="003F3803">
            <w:pPr>
              <w:jc w:val="center"/>
            </w:pPr>
            <w:r w:rsidRPr="004A29F7">
              <w:rPr>
                <w:sz w:val="22"/>
                <w:szCs w:val="22"/>
              </w:rPr>
              <w:t>Крестовые походы</w:t>
            </w:r>
          </w:p>
        </w:tc>
        <w:tc>
          <w:tcPr>
            <w:tcW w:w="2228" w:type="dxa"/>
            <w:vAlign w:val="center"/>
          </w:tcPr>
          <w:p w:rsidR="002F4D40" w:rsidRPr="004A29F7" w:rsidRDefault="002F4D40" w:rsidP="003F3803">
            <w:pPr>
              <w:jc w:val="center"/>
            </w:pPr>
            <w:r w:rsidRPr="004A29F7">
              <w:rPr>
                <w:sz w:val="22"/>
                <w:szCs w:val="22"/>
              </w:rPr>
              <w:t>Ясюкевич А.А.</w:t>
            </w:r>
          </w:p>
        </w:tc>
      </w:tr>
      <w:tr w:rsidR="002F4D40" w:rsidRPr="003F3803">
        <w:trPr>
          <w:jc w:val="center"/>
        </w:trPr>
        <w:tc>
          <w:tcPr>
            <w:tcW w:w="1435" w:type="dxa"/>
            <w:vAlign w:val="center"/>
          </w:tcPr>
          <w:p w:rsidR="002F4D40" w:rsidRPr="004A29F7" w:rsidRDefault="002F4D40" w:rsidP="003F3803">
            <w:pPr>
              <w:jc w:val="center"/>
            </w:pPr>
            <w:r w:rsidRPr="004A29F7">
              <w:rPr>
                <w:sz w:val="22"/>
                <w:szCs w:val="22"/>
              </w:rPr>
              <w:t>19.11</w:t>
            </w:r>
            <w:r>
              <w:rPr>
                <w:sz w:val="22"/>
                <w:szCs w:val="22"/>
              </w:rPr>
              <w:t>.15</w:t>
            </w:r>
          </w:p>
        </w:tc>
        <w:tc>
          <w:tcPr>
            <w:tcW w:w="1594" w:type="dxa"/>
            <w:vAlign w:val="center"/>
          </w:tcPr>
          <w:p w:rsidR="002F4D40" w:rsidRPr="004A29F7" w:rsidRDefault="002F4D40" w:rsidP="004A29F7">
            <w:pPr>
              <w:jc w:val="center"/>
            </w:pPr>
            <w:r w:rsidRPr="004A29F7">
              <w:rPr>
                <w:sz w:val="22"/>
                <w:szCs w:val="22"/>
              </w:rPr>
              <w:t>Немецкий язык</w:t>
            </w:r>
          </w:p>
        </w:tc>
        <w:tc>
          <w:tcPr>
            <w:tcW w:w="851" w:type="dxa"/>
            <w:vAlign w:val="center"/>
          </w:tcPr>
          <w:p w:rsidR="002F4D40" w:rsidRPr="004A29F7" w:rsidRDefault="002F4D40" w:rsidP="003F3803">
            <w:pPr>
              <w:jc w:val="center"/>
            </w:pPr>
            <w:r w:rsidRPr="004A29F7">
              <w:rPr>
                <w:sz w:val="22"/>
                <w:szCs w:val="22"/>
              </w:rPr>
              <w:t>6</w:t>
            </w:r>
          </w:p>
        </w:tc>
        <w:tc>
          <w:tcPr>
            <w:tcW w:w="3169" w:type="dxa"/>
            <w:vAlign w:val="center"/>
          </w:tcPr>
          <w:p w:rsidR="002F4D40" w:rsidRPr="004A29F7" w:rsidRDefault="002F4D40" w:rsidP="003F3803">
            <w:pPr>
              <w:jc w:val="center"/>
            </w:pPr>
            <w:r w:rsidRPr="004A29F7">
              <w:rPr>
                <w:sz w:val="22"/>
                <w:szCs w:val="22"/>
              </w:rPr>
              <w:t>За окном листопад</w:t>
            </w:r>
          </w:p>
        </w:tc>
        <w:tc>
          <w:tcPr>
            <w:tcW w:w="2228" w:type="dxa"/>
            <w:vAlign w:val="center"/>
          </w:tcPr>
          <w:p w:rsidR="002F4D40" w:rsidRPr="004A29F7" w:rsidRDefault="002F4D40" w:rsidP="003F3803">
            <w:pPr>
              <w:jc w:val="center"/>
            </w:pPr>
            <w:r w:rsidRPr="004A29F7">
              <w:rPr>
                <w:sz w:val="22"/>
                <w:szCs w:val="22"/>
              </w:rPr>
              <w:t>Зема Т.А.</w:t>
            </w:r>
          </w:p>
        </w:tc>
      </w:tr>
      <w:tr w:rsidR="002F4D40" w:rsidRPr="003F3803">
        <w:trPr>
          <w:jc w:val="center"/>
        </w:trPr>
        <w:tc>
          <w:tcPr>
            <w:tcW w:w="1435" w:type="dxa"/>
            <w:vAlign w:val="center"/>
          </w:tcPr>
          <w:p w:rsidR="002F4D40" w:rsidRPr="004A29F7" w:rsidRDefault="002F4D40" w:rsidP="003F3803">
            <w:pPr>
              <w:jc w:val="center"/>
            </w:pPr>
            <w:r w:rsidRPr="004A29F7">
              <w:rPr>
                <w:sz w:val="22"/>
                <w:szCs w:val="22"/>
              </w:rPr>
              <w:t>9.11 – 19.11</w:t>
            </w:r>
            <w:r>
              <w:rPr>
                <w:sz w:val="22"/>
                <w:szCs w:val="22"/>
              </w:rPr>
              <w:t>.15</w:t>
            </w:r>
          </w:p>
        </w:tc>
        <w:tc>
          <w:tcPr>
            <w:tcW w:w="1594" w:type="dxa"/>
            <w:vAlign w:val="center"/>
          </w:tcPr>
          <w:p w:rsidR="002F4D40" w:rsidRPr="004A29F7" w:rsidRDefault="002F4D40" w:rsidP="004A29F7">
            <w:pPr>
              <w:jc w:val="center"/>
            </w:pPr>
            <w:r w:rsidRPr="004A29F7">
              <w:rPr>
                <w:sz w:val="22"/>
                <w:szCs w:val="22"/>
              </w:rPr>
              <w:t>Конкурс стихотворений</w:t>
            </w:r>
          </w:p>
        </w:tc>
        <w:tc>
          <w:tcPr>
            <w:tcW w:w="851" w:type="dxa"/>
            <w:vAlign w:val="center"/>
          </w:tcPr>
          <w:p w:rsidR="002F4D40" w:rsidRPr="004A29F7" w:rsidRDefault="002F4D40" w:rsidP="003F3803">
            <w:pPr>
              <w:jc w:val="center"/>
            </w:pPr>
            <w:r w:rsidRPr="004A29F7">
              <w:rPr>
                <w:sz w:val="22"/>
                <w:szCs w:val="22"/>
              </w:rPr>
              <w:t>5 - 11</w:t>
            </w:r>
          </w:p>
        </w:tc>
        <w:tc>
          <w:tcPr>
            <w:tcW w:w="3169" w:type="dxa"/>
            <w:vAlign w:val="center"/>
          </w:tcPr>
          <w:p w:rsidR="002F4D40" w:rsidRPr="004A29F7" w:rsidRDefault="002F4D40" w:rsidP="003F3803">
            <w:pPr>
              <w:jc w:val="center"/>
            </w:pPr>
            <w:r w:rsidRPr="004A29F7">
              <w:rPr>
                <w:sz w:val="22"/>
                <w:szCs w:val="22"/>
              </w:rPr>
              <w:t>«Я пишу стихотворение»</w:t>
            </w:r>
          </w:p>
        </w:tc>
        <w:tc>
          <w:tcPr>
            <w:tcW w:w="2228" w:type="dxa"/>
            <w:vAlign w:val="center"/>
          </w:tcPr>
          <w:p w:rsidR="002F4D40" w:rsidRPr="004A29F7" w:rsidRDefault="002F4D40" w:rsidP="003F3803">
            <w:pPr>
              <w:jc w:val="center"/>
            </w:pPr>
            <w:r w:rsidRPr="004A29F7">
              <w:rPr>
                <w:sz w:val="22"/>
                <w:szCs w:val="22"/>
              </w:rPr>
              <w:t>ШагроваА.А.</w:t>
            </w:r>
          </w:p>
          <w:p w:rsidR="002F4D40" w:rsidRPr="004A29F7" w:rsidRDefault="002F4D40" w:rsidP="003F3803">
            <w:pPr>
              <w:jc w:val="center"/>
            </w:pPr>
            <w:r w:rsidRPr="004A29F7">
              <w:rPr>
                <w:sz w:val="22"/>
                <w:szCs w:val="22"/>
              </w:rPr>
              <w:t>Молодёнкова А.И.</w:t>
            </w:r>
          </w:p>
        </w:tc>
      </w:tr>
    </w:tbl>
    <w:p w:rsidR="002F4D40" w:rsidRPr="003F3803" w:rsidRDefault="002F4D40" w:rsidP="003F3803">
      <w:pPr>
        <w:jc w:val="both"/>
      </w:pPr>
    </w:p>
    <w:p w:rsidR="002F4D40" w:rsidRPr="003F3803" w:rsidRDefault="002F4D40" w:rsidP="003F3803">
      <w:pPr>
        <w:jc w:val="both"/>
      </w:pPr>
      <w:r w:rsidRPr="003F3803">
        <w:t xml:space="preserve">          Итоги методической декады обсуждались на заседании МО где было отмечено, что все учителя ШМО гуманитарного цикла  приняли участие в проведении декады  предметов гуманитарного цикла. Открытые уроки роки были проведены в начальной школе, среднем и старшем звене, на хорошем методическом уровне, в спокойной, положительной обстановке. На уроках использовались основные дидактические принципы: научность, осознанность, системность, доступность, логичность. Материалы, используемые учителями при подготовке к урокам, учитывали уровень подготовки класса, особенности работы и обеспечивали высокую активность и продуктивность работы учащихся. На уроках используются ИКТ, достигаются поставленные цели, оценки выставляются объективно, домашнее задание дается с объяснением о ходе его выполнения. Многие учителя ШМО обменивались опытом не только с коллегами МОУ СОШ №3, но и разместили уроки на школьном сайте.  К недочётам  декады можно отнести недостаточную посещаемость уроков коллегами и некоторую скованность учащихся при проведении открытых уроков.</w:t>
      </w:r>
    </w:p>
    <w:p w:rsidR="002F4D40" w:rsidRDefault="002F4D40" w:rsidP="004A29F7">
      <w:pPr>
        <w:ind w:firstLine="708"/>
        <w:jc w:val="both"/>
      </w:pPr>
      <w:r w:rsidRPr="003F3803">
        <w:t xml:space="preserve">Традиционно учителями гуманитарного цикла велась активная внеурочная деятельность. В 2014-2015 учебном году в школе работали кружки: </w:t>
      </w:r>
    </w:p>
    <w:p w:rsidR="002F4D40" w:rsidRPr="003F3803" w:rsidRDefault="002F4D40" w:rsidP="004A29F7">
      <w:pPr>
        <w:ind w:firstLine="708"/>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670"/>
        <w:gridCol w:w="1116"/>
        <w:gridCol w:w="2393"/>
      </w:tblGrid>
      <w:tr w:rsidR="002F4D40" w:rsidRPr="003F3803">
        <w:tc>
          <w:tcPr>
            <w:tcW w:w="2392" w:type="dxa"/>
            <w:vAlign w:val="center"/>
          </w:tcPr>
          <w:p w:rsidR="002F4D40" w:rsidRPr="004A29F7" w:rsidRDefault="002F4D40" w:rsidP="004A29F7">
            <w:pPr>
              <w:jc w:val="center"/>
              <w:rPr>
                <w:b/>
              </w:rPr>
            </w:pPr>
            <w:r w:rsidRPr="004A29F7">
              <w:rPr>
                <w:b/>
                <w:sz w:val="22"/>
              </w:rPr>
              <w:t>Предметы</w:t>
            </w:r>
          </w:p>
        </w:tc>
        <w:tc>
          <w:tcPr>
            <w:tcW w:w="3670" w:type="dxa"/>
            <w:vAlign w:val="center"/>
          </w:tcPr>
          <w:p w:rsidR="002F4D40" w:rsidRPr="004A29F7" w:rsidRDefault="002F4D40" w:rsidP="004A29F7">
            <w:pPr>
              <w:jc w:val="center"/>
              <w:rPr>
                <w:b/>
              </w:rPr>
            </w:pPr>
            <w:r w:rsidRPr="004A29F7">
              <w:rPr>
                <w:b/>
                <w:sz w:val="22"/>
              </w:rPr>
              <w:t>Название кружка</w:t>
            </w:r>
          </w:p>
        </w:tc>
        <w:tc>
          <w:tcPr>
            <w:tcW w:w="1116" w:type="dxa"/>
            <w:vAlign w:val="center"/>
          </w:tcPr>
          <w:p w:rsidR="002F4D40" w:rsidRPr="004A29F7" w:rsidRDefault="002F4D40" w:rsidP="004A29F7">
            <w:pPr>
              <w:jc w:val="center"/>
              <w:rPr>
                <w:b/>
              </w:rPr>
            </w:pPr>
            <w:r w:rsidRPr="004A29F7">
              <w:rPr>
                <w:b/>
                <w:sz w:val="22"/>
              </w:rPr>
              <w:t>Класс</w:t>
            </w:r>
          </w:p>
        </w:tc>
        <w:tc>
          <w:tcPr>
            <w:tcW w:w="2393" w:type="dxa"/>
            <w:vAlign w:val="center"/>
          </w:tcPr>
          <w:p w:rsidR="002F4D40" w:rsidRPr="004A29F7" w:rsidRDefault="002F4D40" w:rsidP="004A29F7">
            <w:pPr>
              <w:jc w:val="center"/>
              <w:rPr>
                <w:b/>
              </w:rPr>
            </w:pPr>
            <w:r w:rsidRPr="004A29F7">
              <w:rPr>
                <w:b/>
                <w:sz w:val="22"/>
              </w:rPr>
              <w:t>ФИО учителя</w:t>
            </w:r>
          </w:p>
        </w:tc>
      </w:tr>
      <w:tr w:rsidR="002F4D40" w:rsidRPr="003F3803">
        <w:tc>
          <w:tcPr>
            <w:tcW w:w="2392" w:type="dxa"/>
            <w:vAlign w:val="center"/>
          </w:tcPr>
          <w:p w:rsidR="002F4D40" w:rsidRPr="004A29F7" w:rsidRDefault="002F4D40" w:rsidP="004A29F7">
            <w:pPr>
              <w:jc w:val="center"/>
            </w:pPr>
            <w:r w:rsidRPr="004A29F7">
              <w:rPr>
                <w:sz w:val="22"/>
              </w:rPr>
              <w:t>Русский язык</w:t>
            </w:r>
          </w:p>
        </w:tc>
        <w:tc>
          <w:tcPr>
            <w:tcW w:w="3670" w:type="dxa"/>
            <w:vAlign w:val="center"/>
          </w:tcPr>
          <w:p w:rsidR="002F4D40" w:rsidRPr="004A29F7" w:rsidRDefault="002F4D40" w:rsidP="004A29F7">
            <w:pPr>
              <w:jc w:val="center"/>
            </w:pPr>
            <w:r w:rsidRPr="004A29F7">
              <w:rPr>
                <w:sz w:val="22"/>
              </w:rPr>
              <w:t>«Занимательная орфография»</w:t>
            </w:r>
          </w:p>
        </w:tc>
        <w:tc>
          <w:tcPr>
            <w:tcW w:w="1116" w:type="dxa"/>
            <w:vAlign w:val="center"/>
          </w:tcPr>
          <w:p w:rsidR="002F4D40" w:rsidRPr="004A29F7" w:rsidRDefault="002F4D40" w:rsidP="004A29F7">
            <w:pPr>
              <w:jc w:val="center"/>
            </w:pPr>
            <w:r w:rsidRPr="004A29F7">
              <w:rPr>
                <w:sz w:val="22"/>
              </w:rPr>
              <w:t>6а</w:t>
            </w:r>
          </w:p>
        </w:tc>
        <w:tc>
          <w:tcPr>
            <w:tcW w:w="2393" w:type="dxa"/>
            <w:vAlign w:val="center"/>
          </w:tcPr>
          <w:p w:rsidR="002F4D40" w:rsidRPr="004A29F7" w:rsidRDefault="002F4D40" w:rsidP="004A29F7">
            <w:pPr>
              <w:jc w:val="center"/>
            </w:pPr>
            <w:r w:rsidRPr="004A29F7">
              <w:rPr>
                <w:sz w:val="22"/>
              </w:rPr>
              <w:t>Шагрова А.А.</w:t>
            </w:r>
          </w:p>
        </w:tc>
      </w:tr>
      <w:tr w:rsidR="002F4D40" w:rsidRPr="003F3803">
        <w:tc>
          <w:tcPr>
            <w:tcW w:w="2392" w:type="dxa"/>
            <w:vAlign w:val="center"/>
          </w:tcPr>
          <w:p w:rsidR="002F4D40" w:rsidRPr="004A29F7" w:rsidRDefault="002F4D40" w:rsidP="004A29F7">
            <w:pPr>
              <w:jc w:val="center"/>
            </w:pPr>
            <w:r w:rsidRPr="004A29F7">
              <w:rPr>
                <w:sz w:val="22"/>
              </w:rPr>
              <w:t>Литература</w:t>
            </w:r>
          </w:p>
        </w:tc>
        <w:tc>
          <w:tcPr>
            <w:tcW w:w="3670" w:type="dxa"/>
            <w:vAlign w:val="center"/>
          </w:tcPr>
          <w:p w:rsidR="002F4D40" w:rsidRPr="004A29F7" w:rsidRDefault="002F4D40" w:rsidP="004A29F7">
            <w:pPr>
              <w:jc w:val="center"/>
            </w:pPr>
            <w:r w:rsidRPr="004A29F7">
              <w:rPr>
                <w:sz w:val="22"/>
              </w:rPr>
              <w:t>Литературная гостиная</w:t>
            </w:r>
          </w:p>
        </w:tc>
        <w:tc>
          <w:tcPr>
            <w:tcW w:w="1116" w:type="dxa"/>
            <w:vAlign w:val="center"/>
          </w:tcPr>
          <w:p w:rsidR="002F4D40" w:rsidRPr="004A29F7" w:rsidRDefault="002F4D40" w:rsidP="004A29F7">
            <w:pPr>
              <w:jc w:val="center"/>
            </w:pPr>
            <w:r w:rsidRPr="004A29F7">
              <w:rPr>
                <w:sz w:val="22"/>
              </w:rPr>
              <w:t>7-11</w:t>
            </w:r>
          </w:p>
        </w:tc>
        <w:tc>
          <w:tcPr>
            <w:tcW w:w="2393" w:type="dxa"/>
            <w:vAlign w:val="center"/>
          </w:tcPr>
          <w:p w:rsidR="002F4D40" w:rsidRPr="004A29F7" w:rsidRDefault="002F4D40" w:rsidP="004A29F7">
            <w:pPr>
              <w:jc w:val="center"/>
            </w:pPr>
            <w:r w:rsidRPr="004A29F7">
              <w:rPr>
                <w:sz w:val="22"/>
              </w:rPr>
              <w:t>Молоденкова А.И.</w:t>
            </w:r>
          </w:p>
        </w:tc>
      </w:tr>
      <w:tr w:rsidR="002F4D40" w:rsidRPr="003F3803">
        <w:tc>
          <w:tcPr>
            <w:tcW w:w="2392" w:type="dxa"/>
            <w:vAlign w:val="center"/>
          </w:tcPr>
          <w:p w:rsidR="002F4D40" w:rsidRPr="004A29F7" w:rsidRDefault="002F4D40" w:rsidP="004A29F7">
            <w:pPr>
              <w:jc w:val="center"/>
            </w:pPr>
            <w:r w:rsidRPr="004A29F7">
              <w:rPr>
                <w:sz w:val="22"/>
              </w:rPr>
              <w:t>Литература</w:t>
            </w:r>
          </w:p>
        </w:tc>
        <w:tc>
          <w:tcPr>
            <w:tcW w:w="3670" w:type="dxa"/>
            <w:vAlign w:val="center"/>
          </w:tcPr>
          <w:p w:rsidR="002F4D40" w:rsidRPr="004A29F7" w:rsidRDefault="002F4D40" w:rsidP="004A29F7">
            <w:pPr>
              <w:jc w:val="center"/>
            </w:pPr>
            <w:r w:rsidRPr="004A29F7">
              <w:rPr>
                <w:sz w:val="22"/>
              </w:rPr>
              <w:t>«Основы риторики»</w:t>
            </w:r>
          </w:p>
        </w:tc>
        <w:tc>
          <w:tcPr>
            <w:tcW w:w="1116" w:type="dxa"/>
            <w:vAlign w:val="center"/>
          </w:tcPr>
          <w:p w:rsidR="002F4D40" w:rsidRPr="004A29F7" w:rsidRDefault="002F4D40" w:rsidP="004A29F7">
            <w:pPr>
              <w:jc w:val="center"/>
            </w:pPr>
            <w:r w:rsidRPr="004A29F7">
              <w:rPr>
                <w:sz w:val="22"/>
              </w:rPr>
              <w:t>5а</w:t>
            </w:r>
          </w:p>
        </w:tc>
        <w:tc>
          <w:tcPr>
            <w:tcW w:w="2393" w:type="dxa"/>
            <w:vAlign w:val="center"/>
          </w:tcPr>
          <w:p w:rsidR="002F4D40" w:rsidRPr="004A29F7" w:rsidRDefault="002F4D40" w:rsidP="004A29F7">
            <w:pPr>
              <w:jc w:val="center"/>
            </w:pPr>
            <w:r w:rsidRPr="004A29F7">
              <w:rPr>
                <w:sz w:val="22"/>
              </w:rPr>
              <w:t>Молодёнкова А. И.</w:t>
            </w:r>
          </w:p>
        </w:tc>
      </w:tr>
      <w:tr w:rsidR="002F4D40" w:rsidRPr="003F3803">
        <w:tc>
          <w:tcPr>
            <w:tcW w:w="2392" w:type="dxa"/>
            <w:vAlign w:val="center"/>
          </w:tcPr>
          <w:p w:rsidR="002F4D40" w:rsidRPr="004A29F7" w:rsidRDefault="002F4D40" w:rsidP="004A29F7">
            <w:pPr>
              <w:jc w:val="center"/>
            </w:pPr>
            <w:r w:rsidRPr="004A29F7">
              <w:rPr>
                <w:sz w:val="22"/>
              </w:rPr>
              <w:t>Литература и русский язык</w:t>
            </w:r>
          </w:p>
        </w:tc>
        <w:tc>
          <w:tcPr>
            <w:tcW w:w="3670" w:type="dxa"/>
            <w:vAlign w:val="center"/>
          </w:tcPr>
          <w:p w:rsidR="002F4D40" w:rsidRPr="004A29F7" w:rsidRDefault="002F4D40" w:rsidP="004A29F7">
            <w:pPr>
              <w:jc w:val="center"/>
            </w:pPr>
            <w:r w:rsidRPr="004A29F7">
              <w:rPr>
                <w:sz w:val="22"/>
              </w:rPr>
              <w:t>«Всезнайка»</w:t>
            </w:r>
          </w:p>
        </w:tc>
        <w:tc>
          <w:tcPr>
            <w:tcW w:w="1116" w:type="dxa"/>
            <w:vAlign w:val="center"/>
          </w:tcPr>
          <w:p w:rsidR="002F4D40" w:rsidRPr="004A29F7" w:rsidRDefault="002F4D40" w:rsidP="004A29F7">
            <w:pPr>
              <w:jc w:val="center"/>
            </w:pPr>
            <w:r w:rsidRPr="004A29F7">
              <w:rPr>
                <w:sz w:val="22"/>
              </w:rPr>
              <w:t>9а</w:t>
            </w:r>
          </w:p>
        </w:tc>
        <w:tc>
          <w:tcPr>
            <w:tcW w:w="2393" w:type="dxa"/>
            <w:vAlign w:val="center"/>
          </w:tcPr>
          <w:p w:rsidR="002F4D40" w:rsidRPr="004A29F7" w:rsidRDefault="002F4D40" w:rsidP="004A29F7">
            <w:pPr>
              <w:jc w:val="center"/>
            </w:pPr>
            <w:r w:rsidRPr="004A29F7">
              <w:rPr>
                <w:sz w:val="22"/>
              </w:rPr>
              <w:t>Шагрова А.А.</w:t>
            </w:r>
          </w:p>
        </w:tc>
      </w:tr>
      <w:tr w:rsidR="002F4D40" w:rsidRPr="003F3803">
        <w:tc>
          <w:tcPr>
            <w:tcW w:w="2392" w:type="dxa"/>
            <w:vAlign w:val="center"/>
          </w:tcPr>
          <w:p w:rsidR="002F4D40" w:rsidRPr="004A29F7" w:rsidRDefault="002F4D40" w:rsidP="004A29F7">
            <w:pPr>
              <w:jc w:val="center"/>
            </w:pPr>
            <w:r w:rsidRPr="004A29F7">
              <w:rPr>
                <w:sz w:val="22"/>
              </w:rPr>
              <w:t>Английский язык</w:t>
            </w:r>
          </w:p>
        </w:tc>
        <w:tc>
          <w:tcPr>
            <w:tcW w:w="3670" w:type="dxa"/>
            <w:vAlign w:val="center"/>
          </w:tcPr>
          <w:p w:rsidR="002F4D40" w:rsidRPr="004A29F7" w:rsidRDefault="002F4D40" w:rsidP="004A29F7">
            <w:pPr>
              <w:jc w:val="center"/>
            </w:pPr>
            <w:r w:rsidRPr="004A29F7">
              <w:rPr>
                <w:sz w:val="22"/>
              </w:rPr>
              <w:t>Весёлый английский</w:t>
            </w:r>
          </w:p>
        </w:tc>
        <w:tc>
          <w:tcPr>
            <w:tcW w:w="1116" w:type="dxa"/>
            <w:vAlign w:val="center"/>
          </w:tcPr>
          <w:p w:rsidR="002F4D40" w:rsidRPr="004A29F7" w:rsidRDefault="002F4D40" w:rsidP="004A29F7">
            <w:pPr>
              <w:jc w:val="center"/>
            </w:pPr>
            <w:r w:rsidRPr="004A29F7">
              <w:rPr>
                <w:sz w:val="22"/>
              </w:rPr>
              <w:t>2-4</w:t>
            </w:r>
          </w:p>
        </w:tc>
        <w:tc>
          <w:tcPr>
            <w:tcW w:w="2393" w:type="dxa"/>
            <w:vAlign w:val="center"/>
          </w:tcPr>
          <w:p w:rsidR="002F4D40" w:rsidRPr="004A29F7" w:rsidRDefault="002F4D40" w:rsidP="004A29F7">
            <w:pPr>
              <w:jc w:val="center"/>
            </w:pPr>
            <w:r w:rsidRPr="004A29F7">
              <w:rPr>
                <w:sz w:val="22"/>
              </w:rPr>
              <w:t>Мотуз Ю.А.</w:t>
            </w:r>
          </w:p>
        </w:tc>
      </w:tr>
      <w:tr w:rsidR="002F4D40" w:rsidRPr="003F3803">
        <w:tc>
          <w:tcPr>
            <w:tcW w:w="2392" w:type="dxa"/>
            <w:vAlign w:val="center"/>
          </w:tcPr>
          <w:p w:rsidR="002F4D40" w:rsidRPr="004A29F7" w:rsidRDefault="002F4D40" w:rsidP="004A29F7">
            <w:pPr>
              <w:jc w:val="center"/>
            </w:pPr>
            <w:r w:rsidRPr="004A29F7">
              <w:rPr>
                <w:sz w:val="22"/>
              </w:rPr>
              <w:t>Английский язык</w:t>
            </w:r>
          </w:p>
        </w:tc>
        <w:tc>
          <w:tcPr>
            <w:tcW w:w="3670" w:type="dxa"/>
            <w:vAlign w:val="center"/>
          </w:tcPr>
          <w:p w:rsidR="002F4D40" w:rsidRPr="004A29F7" w:rsidRDefault="002F4D40" w:rsidP="004A29F7">
            <w:pPr>
              <w:pStyle w:val="NoSpacing"/>
              <w:jc w:val="center"/>
              <w:rPr>
                <w:rFonts w:ascii="Times New Roman" w:hAnsi="Times New Roman"/>
                <w:szCs w:val="24"/>
              </w:rPr>
            </w:pPr>
            <w:r w:rsidRPr="004A29F7">
              <w:rPr>
                <w:rFonts w:ascii="Times New Roman" w:hAnsi="Times New Roman"/>
                <w:szCs w:val="24"/>
              </w:rPr>
              <w:t>Английский язык: страноведение</w:t>
            </w:r>
          </w:p>
        </w:tc>
        <w:tc>
          <w:tcPr>
            <w:tcW w:w="1116" w:type="dxa"/>
            <w:vAlign w:val="center"/>
          </w:tcPr>
          <w:p w:rsidR="002F4D40" w:rsidRPr="004A29F7" w:rsidRDefault="002F4D40" w:rsidP="004A29F7">
            <w:pPr>
              <w:jc w:val="center"/>
            </w:pPr>
            <w:r w:rsidRPr="004A29F7">
              <w:rPr>
                <w:sz w:val="22"/>
              </w:rPr>
              <w:t>9а</w:t>
            </w:r>
          </w:p>
        </w:tc>
        <w:tc>
          <w:tcPr>
            <w:tcW w:w="2393" w:type="dxa"/>
            <w:vAlign w:val="center"/>
          </w:tcPr>
          <w:p w:rsidR="002F4D40" w:rsidRPr="004A29F7" w:rsidRDefault="002F4D40" w:rsidP="004A29F7">
            <w:pPr>
              <w:jc w:val="center"/>
            </w:pPr>
            <w:r w:rsidRPr="004A29F7">
              <w:rPr>
                <w:sz w:val="22"/>
              </w:rPr>
              <w:t>Мотуз Ю.А</w:t>
            </w:r>
          </w:p>
        </w:tc>
      </w:tr>
    </w:tbl>
    <w:p w:rsidR="002F4D40" w:rsidRPr="003F3803" w:rsidRDefault="002F4D40" w:rsidP="003F3803">
      <w:pPr>
        <w:tabs>
          <w:tab w:val="left" w:pos="2955"/>
        </w:tabs>
        <w:ind w:firstLine="708"/>
        <w:jc w:val="both"/>
      </w:pPr>
    </w:p>
    <w:p w:rsidR="002F4D40" w:rsidRPr="003F3803" w:rsidRDefault="002F4D40" w:rsidP="003F3803">
      <w:pPr>
        <w:ind w:firstLine="708"/>
        <w:jc w:val="both"/>
      </w:pPr>
      <w:r w:rsidRPr="003F3803">
        <w:t>Элективные курсы в старших классах</w:t>
      </w:r>
      <w: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2"/>
        <w:gridCol w:w="3812"/>
        <w:gridCol w:w="974"/>
        <w:gridCol w:w="2393"/>
      </w:tblGrid>
      <w:tr w:rsidR="002F4D40" w:rsidRPr="003F3803">
        <w:tc>
          <w:tcPr>
            <w:tcW w:w="2392" w:type="dxa"/>
            <w:vAlign w:val="center"/>
          </w:tcPr>
          <w:p w:rsidR="002F4D40" w:rsidRPr="004A29F7" w:rsidRDefault="002F4D40" w:rsidP="004A29F7">
            <w:pPr>
              <w:jc w:val="center"/>
              <w:rPr>
                <w:b/>
              </w:rPr>
            </w:pPr>
            <w:r w:rsidRPr="004A29F7">
              <w:rPr>
                <w:b/>
                <w:sz w:val="22"/>
              </w:rPr>
              <w:t>Предметы</w:t>
            </w:r>
          </w:p>
        </w:tc>
        <w:tc>
          <w:tcPr>
            <w:tcW w:w="3812" w:type="dxa"/>
            <w:vAlign w:val="center"/>
          </w:tcPr>
          <w:p w:rsidR="002F4D40" w:rsidRPr="004A29F7" w:rsidRDefault="002F4D40" w:rsidP="004A29F7">
            <w:pPr>
              <w:jc w:val="center"/>
              <w:rPr>
                <w:b/>
              </w:rPr>
            </w:pPr>
            <w:r w:rsidRPr="004A29F7">
              <w:rPr>
                <w:b/>
                <w:sz w:val="22"/>
              </w:rPr>
              <w:t>Название курса</w:t>
            </w:r>
          </w:p>
        </w:tc>
        <w:tc>
          <w:tcPr>
            <w:tcW w:w="974" w:type="dxa"/>
            <w:vAlign w:val="center"/>
          </w:tcPr>
          <w:p w:rsidR="002F4D40" w:rsidRPr="004A29F7" w:rsidRDefault="002F4D40" w:rsidP="004A29F7">
            <w:pPr>
              <w:jc w:val="center"/>
              <w:rPr>
                <w:b/>
              </w:rPr>
            </w:pPr>
            <w:r w:rsidRPr="004A29F7">
              <w:rPr>
                <w:b/>
                <w:sz w:val="22"/>
              </w:rPr>
              <w:t>Класс</w:t>
            </w:r>
          </w:p>
        </w:tc>
        <w:tc>
          <w:tcPr>
            <w:tcW w:w="2393" w:type="dxa"/>
            <w:vAlign w:val="center"/>
          </w:tcPr>
          <w:p w:rsidR="002F4D40" w:rsidRPr="004A29F7" w:rsidRDefault="002F4D40" w:rsidP="004A29F7">
            <w:pPr>
              <w:jc w:val="center"/>
              <w:rPr>
                <w:b/>
              </w:rPr>
            </w:pPr>
            <w:r w:rsidRPr="004A29F7">
              <w:rPr>
                <w:b/>
                <w:sz w:val="22"/>
              </w:rPr>
              <w:t>ФИО учителя</w:t>
            </w:r>
          </w:p>
        </w:tc>
      </w:tr>
      <w:tr w:rsidR="002F4D40" w:rsidRPr="003F3803">
        <w:tc>
          <w:tcPr>
            <w:tcW w:w="2392" w:type="dxa"/>
            <w:vAlign w:val="center"/>
          </w:tcPr>
          <w:p w:rsidR="002F4D40" w:rsidRPr="004A29F7" w:rsidRDefault="002F4D40" w:rsidP="004A29F7">
            <w:pPr>
              <w:jc w:val="center"/>
            </w:pPr>
            <w:r w:rsidRPr="004A29F7">
              <w:rPr>
                <w:sz w:val="22"/>
              </w:rPr>
              <w:t>Литература</w:t>
            </w:r>
          </w:p>
        </w:tc>
        <w:tc>
          <w:tcPr>
            <w:tcW w:w="3812" w:type="dxa"/>
            <w:vAlign w:val="center"/>
          </w:tcPr>
          <w:p w:rsidR="002F4D40" w:rsidRPr="004A29F7" w:rsidRDefault="002F4D40" w:rsidP="004A29F7">
            <w:pPr>
              <w:jc w:val="center"/>
            </w:pPr>
            <w:r w:rsidRPr="004A29F7">
              <w:rPr>
                <w:sz w:val="22"/>
              </w:rPr>
              <w:t>«Литература: теория и практика написания сочинений»</w:t>
            </w:r>
          </w:p>
        </w:tc>
        <w:tc>
          <w:tcPr>
            <w:tcW w:w="974" w:type="dxa"/>
            <w:vAlign w:val="center"/>
          </w:tcPr>
          <w:p w:rsidR="002F4D40" w:rsidRPr="004A29F7" w:rsidRDefault="002F4D40" w:rsidP="004A29F7">
            <w:pPr>
              <w:jc w:val="center"/>
            </w:pPr>
            <w:r w:rsidRPr="004A29F7">
              <w:rPr>
                <w:sz w:val="22"/>
              </w:rPr>
              <w:t>11а</w:t>
            </w:r>
          </w:p>
        </w:tc>
        <w:tc>
          <w:tcPr>
            <w:tcW w:w="2393" w:type="dxa"/>
            <w:vAlign w:val="center"/>
          </w:tcPr>
          <w:p w:rsidR="002F4D40" w:rsidRPr="004A29F7" w:rsidRDefault="002F4D40" w:rsidP="004A29F7">
            <w:pPr>
              <w:jc w:val="center"/>
            </w:pPr>
            <w:r w:rsidRPr="004A29F7">
              <w:rPr>
                <w:bCs/>
                <w:sz w:val="22"/>
              </w:rPr>
              <w:t>Молодёнкова А. И.</w:t>
            </w:r>
          </w:p>
        </w:tc>
      </w:tr>
      <w:tr w:rsidR="002F4D40" w:rsidRPr="003F3803">
        <w:tc>
          <w:tcPr>
            <w:tcW w:w="2392" w:type="dxa"/>
            <w:vAlign w:val="center"/>
          </w:tcPr>
          <w:p w:rsidR="002F4D40" w:rsidRPr="004A29F7" w:rsidRDefault="002F4D40" w:rsidP="004A29F7">
            <w:pPr>
              <w:jc w:val="center"/>
            </w:pPr>
            <w:r w:rsidRPr="004A29F7">
              <w:rPr>
                <w:sz w:val="22"/>
              </w:rPr>
              <w:t>Русский язык</w:t>
            </w:r>
          </w:p>
        </w:tc>
        <w:tc>
          <w:tcPr>
            <w:tcW w:w="3812" w:type="dxa"/>
            <w:vAlign w:val="center"/>
          </w:tcPr>
          <w:p w:rsidR="002F4D40" w:rsidRPr="004A29F7" w:rsidRDefault="002F4D40" w:rsidP="004A29F7">
            <w:pPr>
              <w:jc w:val="center"/>
            </w:pPr>
            <w:r w:rsidRPr="004A29F7">
              <w:rPr>
                <w:sz w:val="22"/>
              </w:rPr>
              <w:t>«Русская словесность»,</w:t>
            </w:r>
          </w:p>
        </w:tc>
        <w:tc>
          <w:tcPr>
            <w:tcW w:w="974" w:type="dxa"/>
            <w:vAlign w:val="center"/>
          </w:tcPr>
          <w:p w:rsidR="002F4D40" w:rsidRPr="004A29F7" w:rsidRDefault="002F4D40" w:rsidP="004A29F7">
            <w:pPr>
              <w:jc w:val="center"/>
            </w:pPr>
            <w:r w:rsidRPr="004A29F7">
              <w:rPr>
                <w:sz w:val="22"/>
              </w:rPr>
              <w:t>9а</w:t>
            </w:r>
          </w:p>
        </w:tc>
        <w:tc>
          <w:tcPr>
            <w:tcW w:w="2393" w:type="dxa"/>
            <w:vAlign w:val="center"/>
          </w:tcPr>
          <w:p w:rsidR="002F4D40" w:rsidRPr="004A29F7" w:rsidRDefault="002F4D40" w:rsidP="004A29F7">
            <w:pPr>
              <w:jc w:val="center"/>
            </w:pPr>
            <w:r w:rsidRPr="004A29F7">
              <w:rPr>
                <w:bCs/>
                <w:sz w:val="22"/>
              </w:rPr>
              <w:t>Молодёнкова А. И.</w:t>
            </w:r>
          </w:p>
        </w:tc>
      </w:tr>
      <w:tr w:rsidR="002F4D40" w:rsidRPr="003F3803">
        <w:tc>
          <w:tcPr>
            <w:tcW w:w="2392" w:type="dxa"/>
            <w:vAlign w:val="center"/>
          </w:tcPr>
          <w:p w:rsidR="002F4D40" w:rsidRPr="004A29F7" w:rsidRDefault="002F4D40" w:rsidP="004A29F7">
            <w:pPr>
              <w:jc w:val="center"/>
              <w:rPr>
                <w:color w:val="000000"/>
              </w:rPr>
            </w:pPr>
            <w:r w:rsidRPr="004A29F7">
              <w:rPr>
                <w:color w:val="000000"/>
                <w:sz w:val="22"/>
              </w:rPr>
              <w:t>Обществознание</w:t>
            </w:r>
          </w:p>
        </w:tc>
        <w:tc>
          <w:tcPr>
            <w:tcW w:w="3812" w:type="dxa"/>
            <w:vAlign w:val="center"/>
          </w:tcPr>
          <w:p w:rsidR="002F4D40" w:rsidRPr="004A29F7" w:rsidRDefault="002F4D40" w:rsidP="004A29F7">
            <w:pPr>
              <w:jc w:val="center"/>
            </w:pPr>
            <w:r w:rsidRPr="004A29F7">
              <w:rPr>
                <w:sz w:val="22"/>
              </w:rPr>
              <w:t>«Основы права»</w:t>
            </w:r>
          </w:p>
        </w:tc>
        <w:tc>
          <w:tcPr>
            <w:tcW w:w="974" w:type="dxa"/>
            <w:vAlign w:val="center"/>
          </w:tcPr>
          <w:p w:rsidR="002F4D40" w:rsidRPr="004A29F7" w:rsidRDefault="002F4D40" w:rsidP="004A29F7">
            <w:pPr>
              <w:jc w:val="center"/>
              <w:rPr>
                <w:color w:val="000000"/>
              </w:rPr>
            </w:pPr>
            <w:r w:rsidRPr="004A29F7">
              <w:rPr>
                <w:color w:val="000000"/>
                <w:sz w:val="22"/>
              </w:rPr>
              <w:t>10а</w:t>
            </w:r>
          </w:p>
        </w:tc>
        <w:tc>
          <w:tcPr>
            <w:tcW w:w="2393" w:type="dxa"/>
            <w:vAlign w:val="center"/>
          </w:tcPr>
          <w:p w:rsidR="002F4D40" w:rsidRPr="004A29F7" w:rsidRDefault="002F4D40" w:rsidP="004A29F7">
            <w:pPr>
              <w:jc w:val="center"/>
              <w:rPr>
                <w:color w:val="000000"/>
              </w:rPr>
            </w:pPr>
            <w:r w:rsidRPr="004A29F7">
              <w:rPr>
                <w:sz w:val="22"/>
              </w:rPr>
              <w:t>Ясюкевич А.А.</w:t>
            </w:r>
          </w:p>
        </w:tc>
      </w:tr>
      <w:tr w:rsidR="002F4D40" w:rsidRPr="003F3803">
        <w:tc>
          <w:tcPr>
            <w:tcW w:w="2392" w:type="dxa"/>
            <w:vAlign w:val="center"/>
          </w:tcPr>
          <w:p w:rsidR="002F4D40" w:rsidRPr="004A29F7" w:rsidRDefault="002F4D40" w:rsidP="004A29F7">
            <w:pPr>
              <w:jc w:val="center"/>
            </w:pPr>
            <w:r w:rsidRPr="004A29F7">
              <w:rPr>
                <w:sz w:val="22"/>
              </w:rPr>
              <w:t>Английский язык</w:t>
            </w:r>
          </w:p>
        </w:tc>
        <w:tc>
          <w:tcPr>
            <w:tcW w:w="3812" w:type="dxa"/>
            <w:vAlign w:val="center"/>
          </w:tcPr>
          <w:p w:rsidR="002F4D40" w:rsidRPr="004A29F7" w:rsidRDefault="002F4D40" w:rsidP="004A29F7">
            <w:pPr>
              <w:jc w:val="center"/>
            </w:pPr>
            <w:r w:rsidRPr="004A29F7">
              <w:rPr>
                <w:sz w:val="22"/>
              </w:rPr>
              <w:t>«Деловой иностранный язык»</w:t>
            </w:r>
          </w:p>
          <w:p w:rsidR="002F4D40" w:rsidRPr="004A29F7" w:rsidRDefault="002F4D40" w:rsidP="004A29F7">
            <w:pPr>
              <w:jc w:val="center"/>
            </w:pPr>
          </w:p>
        </w:tc>
        <w:tc>
          <w:tcPr>
            <w:tcW w:w="974" w:type="dxa"/>
            <w:vAlign w:val="center"/>
          </w:tcPr>
          <w:p w:rsidR="002F4D40" w:rsidRPr="004A29F7" w:rsidRDefault="002F4D40" w:rsidP="004A29F7">
            <w:pPr>
              <w:jc w:val="center"/>
            </w:pPr>
            <w:r w:rsidRPr="004A29F7">
              <w:rPr>
                <w:sz w:val="22"/>
              </w:rPr>
              <w:t>9а</w:t>
            </w:r>
          </w:p>
        </w:tc>
        <w:tc>
          <w:tcPr>
            <w:tcW w:w="2393" w:type="dxa"/>
            <w:vAlign w:val="center"/>
          </w:tcPr>
          <w:p w:rsidR="002F4D40" w:rsidRPr="004A29F7" w:rsidRDefault="002F4D40" w:rsidP="004A29F7">
            <w:pPr>
              <w:jc w:val="center"/>
            </w:pPr>
            <w:r w:rsidRPr="004A29F7">
              <w:rPr>
                <w:sz w:val="22"/>
              </w:rPr>
              <w:t>Мотуз Ю.А.</w:t>
            </w:r>
          </w:p>
        </w:tc>
      </w:tr>
      <w:tr w:rsidR="002F4D40" w:rsidRPr="003F3803">
        <w:tc>
          <w:tcPr>
            <w:tcW w:w="2392" w:type="dxa"/>
            <w:vAlign w:val="center"/>
          </w:tcPr>
          <w:p w:rsidR="002F4D40" w:rsidRPr="004A29F7" w:rsidRDefault="002F4D40" w:rsidP="004A29F7">
            <w:pPr>
              <w:jc w:val="center"/>
            </w:pPr>
            <w:r w:rsidRPr="004A29F7">
              <w:rPr>
                <w:sz w:val="22"/>
              </w:rPr>
              <w:t>Обществознание</w:t>
            </w:r>
          </w:p>
        </w:tc>
        <w:tc>
          <w:tcPr>
            <w:tcW w:w="3812" w:type="dxa"/>
            <w:vAlign w:val="center"/>
          </w:tcPr>
          <w:p w:rsidR="002F4D40" w:rsidRPr="004A29F7" w:rsidRDefault="002F4D40" w:rsidP="004A29F7">
            <w:pPr>
              <w:jc w:val="center"/>
            </w:pPr>
            <w:r w:rsidRPr="004A29F7">
              <w:rPr>
                <w:sz w:val="22"/>
              </w:rPr>
              <w:t>«Основы права»</w:t>
            </w:r>
          </w:p>
        </w:tc>
        <w:tc>
          <w:tcPr>
            <w:tcW w:w="974" w:type="dxa"/>
            <w:vAlign w:val="center"/>
          </w:tcPr>
          <w:p w:rsidR="002F4D40" w:rsidRPr="004A29F7" w:rsidRDefault="002F4D40" w:rsidP="004A29F7">
            <w:pPr>
              <w:jc w:val="center"/>
            </w:pPr>
            <w:r w:rsidRPr="004A29F7">
              <w:rPr>
                <w:sz w:val="22"/>
              </w:rPr>
              <w:t>11а</w:t>
            </w:r>
          </w:p>
        </w:tc>
        <w:tc>
          <w:tcPr>
            <w:tcW w:w="2393" w:type="dxa"/>
            <w:vAlign w:val="center"/>
          </w:tcPr>
          <w:p w:rsidR="002F4D40" w:rsidRPr="004A29F7" w:rsidRDefault="002F4D40" w:rsidP="004A29F7">
            <w:pPr>
              <w:jc w:val="center"/>
            </w:pPr>
            <w:r w:rsidRPr="004A29F7">
              <w:rPr>
                <w:sz w:val="22"/>
              </w:rPr>
              <w:t>Дудина Н.Л.</w:t>
            </w:r>
          </w:p>
        </w:tc>
      </w:tr>
    </w:tbl>
    <w:p w:rsidR="002F4D40" w:rsidRPr="003F3803" w:rsidRDefault="002F4D40" w:rsidP="003F3803">
      <w:pPr>
        <w:ind w:firstLine="708"/>
        <w:jc w:val="both"/>
      </w:pPr>
    </w:p>
    <w:p w:rsidR="002F4D40" w:rsidRPr="003F3803" w:rsidRDefault="002F4D40" w:rsidP="003F3803">
      <w:pPr>
        <w:ind w:firstLine="708"/>
        <w:jc w:val="both"/>
      </w:pPr>
      <w:r w:rsidRPr="003F3803">
        <w:t xml:space="preserve">В течение учебного года были проведены следующие </w:t>
      </w:r>
      <w:r w:rsidRPr="003F3803">
        <w:rPr>
          <w:b/>
          <w:bCs/>
        </w:rPr>
        <w:t>внеклассные мероприятия:</w:t>
      </w:r>
    </w:p>
    <w:p w:rsidR="002F4D40" w:rsidRPr="003F3803" w:rsidRDefault="002F4D40" w:rsidP="003F3803">
      <w:pPr>
        <w:jc w:val="both"/>
        <w:rPr>
          <w:color w:val="FF0000"/>
        </w:rPr>
      </w:pPr>
    </w:p>
    <w:tbl>
      <w:tblPr>
        <w:tblW w:w="9640" w:type="dxa"/>
        <w:tblInd w:w="-106" w:type="dxa"/>
        <w:tblLook w:val="01E0"/>
      </w:tblPr>
      <w:tblGrid>
        <w:gridCol w:w="1912"/>
        <w:gridCol w:w="2124"/>
        <w:gridCol w:w="1164"/>
        <w:gridCol w:w="2310"/>
        <w:gridCol w:w="2130"/>
      </w:tblGrid>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rPr>
                <w:bCs/>
              </w:rPr>
            </w:pPr>
            <w:r w:rsidRPr="004A29F7">
              <w:rPr>
                <w:bCs/>
                <w:sz w:val="22"/>
                <w:szCs w:val="22"/>
              </w:rPr>
              <w:t>Предметы гуманитарного цикла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rPr>
                <w:bCs/>
              </w:rPr>
            </w:pPr>
            <w:r w:rsidRPr="004A29F7">
              <w:rPr>
                <w:bCs/>
                <w:sz w:val="22"/>
                <w:szCs w:val="22"/>
              </w:rPr>
              <w:t>Форма  проведения</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rPr>
                <w:b/>
                <w:bCs/>
              </w:rPr>
            </w:pPr>
            <w:r w:rsidRPr="004A29F7">
              <w:rPr>
                <w:b/>
                <w:bCs/>
                <w:sz w:val="22"/>
                <w:szCs w:val="22"/>
              </w:rPr>
              <w:t>Классы</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rPr>
                <w:b/>
                <w:bCs/>
              </w:rPr>
            </w:pPr>
            <w:r w:rsidRPr="004A29F7">
              <w:rPr>
                <w:b/>
                <w:bCs/>
                <w:sz w:val="22"/>
                <w:szCs w:val="22"/>
              </w:rPr>
              <w:t>Тема мероприятия</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rPr>
                <w:b/>
                <w:bCs/>
              </w:rPr>
            </w:pPr>
            <w:r w:rsidRPr="004A29F7">
              <w:rPr>
                <w:b/>
                <w:bCs/>
                <w:sz w:val="22"/>
                <w:szCs w:val="22"/>
              </w:rPr>
              <w:t>ФИО учителя</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Английский язык</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Международный дистанционный конкурс</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4-6,8</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«Олимпик – 2016»</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Мотуз Ю .А.</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Английский язык</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Международный игровой конкурс</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4-6. 8-9</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w:t>
            </w:r>
            <w:r w:rsidRPr="004A29F7">
              <w:rPr>
                <w:sz w:val="22"/>
                <w:szCs w:val="22"/>
                <w:lang w:val="en-US"/>
              </w:rPr>
              <w:t>British Bulldog</w:t>
            </w:r>
            <w:r w:rsidRPr="004A29F7">
              <w:rPr>
                <w:sz w:val="22"/>
                <w:szCs w:val="22"/>
              </w:rPr>
              <w:t>»</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Мотуз Ю.А.</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Немецкий язык</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Страноведческая викторина</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Учащиеся МБОУ СОШ №1 и №3 г. Светлый</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«Все о Германии»</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Зема Т.А.</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Немецкий язык</w:t>
            </w:r>
          </w:p>
          <w:p w:rsidR="002F4D40" w:rsidRPr="004A29F7" w:rsidRDefault="002F4D40" w:rsidP="004A29F7">
            <w:pPr>
              <w:jc w:val="center"/>
            </w:pPr>
            <w:r w:rsidRPr="004A29F7">
              <w:rPr>
                <w:sz w:val="22"/>
                <w:szCs w:val="22"/>
              </w:rPr>
              <w:t>Английский язык</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Фестиваль сказок на иностранном языке</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3-6</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«Любимые сказки»</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Мотуз Ю.А.</w:t>
            </w:r>
          </w:p>
          <w:p w:rsidR="002F4D40" w:rsidRPr="004A29F7" w:rsidRDefault="002F4D40" w:rsidP="004A29F7">
            <w:pPr>
              <w:jc w:val="center"/>
            </w:pPr>
            <w:r w:rsidRPr="004A29F7">
              <w:rPr>
                <w:sz w:val="22"/>
                <w:szCs w:val="22"/>
              </w:rPr>
              <w:t>Зема Т.А.</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Конкурс рисунков</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5-7</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«Детство, опалённое войной»</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Учителя русского языка и литературы</w:t>
            </w:r>
          </w:p>
        </w:tc>
      </w:tr>
      <w:tr w:rsidR="002F4D40" w:rsidRPr="003F3803">
        <w:trPr>
          <w:trHeight w:val="603"/>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Литературная гостиная</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7-8 и 11</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pStyle w:val="NoSpacing"/>
              <w:jc w:val="center"/>
              <w:rPr>
                <w:rFonts w:ascii="Times New Roman" w:hAnsi="Times New Roman"/>
              </w:rPr>
            </w:pPr>
            <w:r w:rsidRPr="004A29F7">
              <w:rPr>
                <w:rFonts w:ascii="Times New Roman" w:hAnsi="Times New Roman"/>
              </w:rPr>
              <w:t>«М. Горький. Знакомый и не совсем»</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Шагрова А.А., Молодёнкова А.А.</w:t>
            </w:r>
          </w:p>
        </w:tc>
      </w:tr>
      <w:tr w:rsidR="002F4D40" w:rsidRPr="003F3803">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Литературно-музыкальная композиция</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9-11</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pStyle w:val="NoSpacing"/>
              <w:jc w:val="center"/>
              <w:rPr>
                <w:rFonts w:ascii="Times New Roman" w:hAnsi="Times New Roman"/>
              </w:rPr>
            </w:pPr>
            <w:r w:rsidRPr="004A29F7">
              <w:rPr>
                <w:rFonts w:ascii="Times New Roman" w:hAnsi="Times New Roman"/>
              </w:rPr>
              <w:t>«И томное сердце слышит тайную весть о главном»</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Учителя русского языка и литературы</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Поэтическая встреча</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7-8</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Театр-студия «Осторова»</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Молоденкова А. И.</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Литературная гостиная</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5-7</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pStyle w:val="NoSpacing"/>
              <w:jc w:val="center"/>
              <w:rPr>
                <w:rFonts w:ascii="Times New Roman" w:hAnsi="Times New Roman"/>
              </w:rPr>
            </w:pPr>
            <w:r w:rsidRPr="004A29F7">
              <w:rPr>
                <w:rFonts w:ascii="Times New Roman" w:hAnsi="Times New Roman"/>
              </w:rPr>
              <w:t>«Да, мы живём не забывая»</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Молоденкова А. И.</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Литературная игра</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7, 5</w:t>
            </w:r>
          </w:p>
          <w:p w:rsidR="002F4D40" w:rsidRPr="004A29F7" w:rsidRDefault="002F4D40" w:rsidP="004A29F7">
            <w:pPr>
              <w:jc w:val="center"/>
            </w:pPr>
            <w:r w:rsidRPr="004A29F7">
              <w:rPr>
                <w:sz w:val="22"/>
                <w:szCs w:val="22"/>
              </w:rPr>
              <w:t>9</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«Эрудит»</w:t>
            </w:r>
          </w:p>
          <w:p w:rsidR="002F4D40" w:rsidRPr="004A29F7" w:rsidRDefault="002F4D40" w:rsidP="004A29F7">
            <w:pPr>
              <w:jc w:val="center"/>
            </w:pPr>
            <w:r w:rsidRPr="004A29F7">
              <w:rPr>
                <w:sz w:val="22"/>
                <w:szCs w:val="22"/>
              </w:rPr>
              <w:t>«Самый умный»</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Молодёнкова А.И.</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Литературный альманах</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5-11</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«Проба пера»</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Молодёнкова А.И. Шагрова А. А.</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История западной России</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Внеклассное мероприятие, посвящённое «70-летию образования Калиниградской области»</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10-11</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«Самая западная»</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Дудина Н.Л.</w:t>
            </w:r>
          </w:p>
          <w:p w:rsidR="002F4D40" w:rsidRPr="004A29F7" w:rsidRDefault="002F4D40" w:rsidP="004A29F7">
            <w:pPr>
              <w:jc w:val="center"/>
            </w:pPr>
            <w:r w:rsidRPr="004A29F7">
              <w:rPr>
                <w:sz w:val="22"/>
                <w:szCs w:val="22"/>
              </w:rPr>
              <w:t>Ясюкевич А.А.</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Русский язык и литература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Конкурс сочинений</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5 – 10</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shd w:val="clear" w:color="auto" w:fill="FFFFFF"/>
              <w:jc w:val="center"/>
            </w:pPr>
            <w:r w:rsidRPr="004A29F7">
              <w:rPr>
                <w:sz w:val="22"/>
                <w:szCs w:val="22"/>
              </w:rPr>
              <w:t>« Дети войны»</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Молодёнкова А.И., Шагрова А.А.</w:t>
            </w:r>
          </w:p>
        </w:tc>
      </w:tr>
      <w:tr w:rsidR="002F4D40" w:rsidRPr="003F3803">
        <w:trPr>
          <w:trHeight w:val="437"/>
        </w:trPr>
        <w:tc>
          <w:tcPr>
            <w:tcW w:w="1913"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Обществознание</w:t>
            </w:r>
          </w:p>
        </w:tc>
        <w:tc>
          <w:tcPr>
            <w:tcW w:w="2126"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Внеклассное мероприятие</w:t>
            </w:r>
          </w:p>
        </w:tc>
        <w:tc>
          <w:tcPr>
            <w:tcW w:w="115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6</w:t>
            </w:r>
          </w:p>
        </w:tc>
        <w:tc>
          <w:tcPr>
            <w:tcW w:w="2311"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pStyle w:val="NoSpacing"/>
              <w:jc w:val="center"/>
              <w:rPr>
                <w:rFonts w:ascii="Times New Roman" w:hAnsi="Times New Roman"/>
              </w:rPr>
            </w:pPr>
            <w:r w:rsidRPr="004A29F7">
              <w:rPr>
                <w:rFonts w:ascii="Times New Roman" w:hAnsi="Times New Roman"/>
              </w:rPr>
              <w:t>«Хочу стать предпринимателем»</w:t>
            </w:r>
          </w:p>
        </w:tc>
        <w:tc>
          <w:tcPr>
            <w:tcW w:w="2135" w:type="dxa"/>
            <w:tcBorders>
              <w:top w:val="single" w:sz="4" w:space="0" w:color="auto"/>
              <w:left w:val="single" w:sz="4" w:space="0" w:color="auto"/>
              <w:bottom w:val="single" w:sz="4" w:space="0" w:color="auto"/>
              <w:right w:val="single" w:sz="4" w:space="0" w:color="auto"/>
            </w:tcBorders>
            <w:vAlign w:val="center"/>
          </w:tcPr>
          <w:p w:rsidR="002F4D40" w:rsidRPr="004A29F7" w:rsidRDefault="002F4D40" w:rsidP="004A29F7">
            <w:pPr>
              <w:jc w:val="center"/>
            </w:pPr>
            <w:r w:rsidRPr="004A29F7">
              <w:rPr>
                <w:sz w:val="22"/>
                <w:szCs w:val="22"/>
              </w:rPr>
              <w:t>Ясюкевич А.А.</w:t>
            </w:r>
          </w:p>
        </w:tc>
      </w:tr>
    </w:tbl>
    <w:p w:rsidR="002F4D40" w:rsidRPr="003F3803" w:rsidRDefault="002F4D40" w:rsidP="003F3803">
      <w:pPr>
        <w:jc w:val="both"/>
        <w:rPr>
          <w:b/>
          <w:color w:val="FF0000"/>
        </w:rPr>
      </w:pPr>
    </w:p>
    <w:p w:rsidR="002F4D40" w:rsidRPr="003F3803" w:rsidRDefault="002F4D40" w:rsidP="003F3803">
      <w:pPr>
        <w:ind w:firstLine="708"/>
        <w:jc w:val="both"/>
      </w:pPr>
      <w:r w:rsidRPr="003F3803">
        <w:t>Следует отметить, что в этом учебном году внеклассные мероприятия были по плану рационально распределены и проводились систематически (в разных формах, на разную тематику); в них участвовали учащиеся разных возрастов и других школ города Светлого, а так же с привлечением сотрудников отдела молодёжи МО «Светловский городской округ».</w:t>
      </w:r>
    </w:p>
    <w:p w:rsidR="002F4D40" w:rsidRPr="003F3803" w:rsidRDefault="002F4D40" w:rsidP="003F3803">
      <w:pPr>
        <w:ind w:firstLine="708"/>
        <w:jc w:val="both"/>
      </w:pPr>
      <w:r w:rsidRPr="003F3803">
        <w:t>В школе появилась традиция организации и проведения внеклассных мероприятий учащимися старшего возраста для школьников среднего звена, а учащиеся среднего звена подготовили занятия для начальных классов. В следующем году необходимо продолжить  традицию межвозрастного сотрудничества учащихся.</w:t>
      </w:r>
    </w:p>
    <w:p w:rsidR="002F4D40" w:rsidRDefault="002F4D40" w:rsidP="003F3803">
      <w:pPr>
        <w:ind w:firstLine="708"/>
        <w:jc w:val="both"/>
      </w:pPr>
      <w:r w:rsidRPr="003F3803">
        <w:t>В 2015-2016 учебном году учащиеся среднего и старшего звена школы под руководством учителей МО принимали активное участие в творческих конкурсах и проектах:</w:t>
      </w:r>
    </w:p>
    <w:p w:rsidR="002F4D40" w:rsidRPr="003F3803" w:rsidRDefault="002F4D40" w:rsidP="003F3803">
      <w:pPr>
        <w:ind w:firstLine="708"/>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61"/>
        <w:gridCol w:w="2264"/>
        <w:gridCol w:w="2214"/>
        <w:gridCol w:w="1388"/>
        <w:gridCol w:w="1644"/>
      </w:tblGrid>
      <w:tr w:rsidR="002F4D40" w:rsidRPr="003F3803">
        <w:tc>
          <w:tcPr>
            <w:tcW w:w="2093" w:type="dxa"/>
            <w:vAlign w:val="center"/>
          </w:tcPr>
          <w:p w:rsidR="002F4D40" w:rsidRPr="004A29F7" w:rsidRDefault="002F4D40" w:rsidP="004A29F7">
            <w:pPr>
              <w:jc w:val="center"/>
            </w:pPr>
            <w:r w:rsidRPr="004A29F7">
              <w:rPr>
                <w:sz w:val="22"/>
                <w:szCs w:val="22"/>
              </w:rPr>
              <w:t>Название конкурса</w:t>
            </w:r>
          </w:p>
        </w:tc>
        <w:tc>
          <w:tcPr>
            <w:tcW w:w="2302" w:type="dxa"/>
            <w:vAlign w:val="center"/>
          </w:tcPr>
          <w:p w:rsidR="002F4D40" w:rsidRPr="004A29F7" w:rsidRDefault="002F4D40" w:rsidP="004A29F7">
            <w:pPr>
              <w:jc w:val="center"/>
            </w:pPr>
            <w:r w:rsidRPr="004A29F7">
              <w:rPr>
                <w:sz w:val="22"/>
                <w:szCs w:val="22"/>
              </w:rPr>
              <w:t>Этап</w:t>
            </w:r>
          </w:p>
        </w:tc>
        <w:tc>
          <w:tcPr>
            <w:tcW w:w="2280" w:type="dxa"/>
            <w:vAlign w:val="center"/>
          </w:tcPr>
          <w:p w:rsidR="002F4D40" w:rsidRPr="004A29F7" w:rsidRDefault="002F4D40" w:rsidP="004A29F7">
            <w:pPr>
              <w:jc w:val="center"/>
            </w:pPr>
            <w:r w:rsidRPr="004A29F7">
              <w:rPr>
                <w:sz w:val="22"/>
                <w:szCs w:val="22"/>
              </w:rPr>
              <w:t>Ф.И. участника</w:t>
            </w:r>
          </w:p>
        </w:tc>
        <w:tc>
          <w:tcPr>
            <w:tcW w:w="1411" w:type="dxa"/>
            <w:vAlign w:val="center"/>
          </w:tcPr>
          <w:p w:rsidR="002F4D40" w:rsidRPr="004A29F7" w:rsidRDefault="002F4D40" w:rsidP="004A29F7">
            <w:pPr>
              <w:jc w:val="center"/>
            </w:pPr>
            <w:r w:rsidRPr="004A29F7">
              <w:rPr>
                <w:sz w:val="22"/>
                <w:szCs w:val="22"/>
              </w:rPr>
              <w:t>Статус участника</w:t>
            </w:r>
          </w:p>
        </w:tc>
        <w:tc>
          <w:tcPr>
            <w:tcW w:w="1661" w:type="dxa"/>
            <w:vAlign w:val="center"/>
          </w:tcPr>
          <w:p w:rsidR="002F4D40" w:rsidRPr="004A29F7" w:rsidRDefault="002F4D40" w:rsidP="004A29F7">
            <w:pPr>
              <w:jc w:val="center"/>
            </w:pPr>
            <w:r w:rsidRPr="004A29F7">
              <w:rPr>
                <w:sz w:val="22"/>
                <w:szCs w:val="22"/>
              </w:rPr>
              <w:t>Ф.И.О. учителя</w:t>
            </w:r>
          </w:p>
        </w:tc>
      </w:tr>
      <w:tr w:rsidR="002F4D40" w:rsidRPr="003F3803">
        <w:tc>
          <w:tcPr>
            <w:tcW w:w="2093" w:type="dxa"/>
            <w:vAlign w:val="center"/>
          </w:tcPr>
          <w:p w:rsidR="002F4D40" w:rsidRPr="004A29F7" w:rsidRDefault="002F4D40" w:rsidP="004A29F7">
            <w:pPr>
              <w:jc w:val="center"/>
            </w:pPr>
            <w:r w:rsidRPr="004A29F7">
              <w:rPr>
                <w:sz w:val="22"/>
                <w:szCs w:val="22"/>
              </w:rPr>
              <w:t>Конкурс «Вечное слово»</w:t>
            </w:r>
          </w:p>
        </w:tc>
        <w:tc>
          <w:tcPr>
            <w:tcW w:w="2302" w:type="dxa"/>
            <w:vAlign w:val="center"/>
          </w:tcPr>
          <w:p w:rsidR="002F4D40" w:rsidRPr="004A29F7" w:rsidRDefault="002F4D40" w:rsidP="004A29F7">
            <w:pPr>
              <w:jc w:val="center"/>
            </w:pPr>
            <w:r w:rsidRPr="004A29F7">
              <w:rPr>
                <w:sz w:val="22"/>
                <w:szCs w:val="22"/>
              </w:rPr>
              <w:t>Муниципальный. Номинация «Литература»</w:t>
            </w:r>
          </w:p>
        </w:tc>
        <w:tc>
          <w:tcPr>
            <w:tcW w:w="2280" w:type="dxa"/>
            <w:vAlign w:val="center"/>
          </w:tcPr>
          <w:p w:rsidR="002F4D40" w:rsidRPr="004A29F7" w:rsidRDefault="002F4D40" w:rsidP="004A29F7">
            <w:pPr>
              <w:jc w:val="center"/>
            </w:pPr>
            <w:r w:rsidRPr="004A29F7">
              <w:rPr>
                <w:sz w:val="22"/>
                <w:szCs w:val="22"/>
              </w:rPr>
              <w:t>Племянникова М.</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p>
        </w:tc>
        <w:tc>
          <w:tcPr>
            <w:tcW w:w="1661" w:type="dxa"/>
            <w:vAlign w:val="center"/>
          </w:tcPr>
          <w:p w:rsidR="002F4D40" w:rsidRPr="004A29F7" w:rsidRDefault="002F4D40" w:rsidP="004A29F7">
            <w:pPr>
              <w:jc w:val="center"/>
            </w:pPr>
            <w:r w:rsidRPr="004A29F7">
              <w:rPr>
                <w:sz w:val="22"/>
                <w:szCs w:val="22"/>
              </w:rPr>
              <w:t>Молодёнкова А.И.</w:t>
            </w:r>
          </w:p>
        </w:tc>
      </w:tr>
      <w:tr w:rsidR="002F4D40" w:rsidRPr="003F3803">
        <w:tc>
          <w:tcPr>
            <w:tcW w:w="2093" w:type="dxa"/>
            <w:vAlign w:val="center"/>
          </w:tcPr>
          <w:p w:rsidR="002F4D40" w:rsidRPr="004A29F7" w:rsidRDefault="002F4D40" w:rsidP="004A29F7">
            <w:pPr>
              <w:jc w:val="center"/>
            </w:pPr>
            <w:r w:rsidRPr="004A29F7">
              <w:rPr>
                <w:sz w:val="22"/>
                <w:szCs w:val="22"/>
              </w:rPr>
              <w:t>Конкурс «Вечное слово»</w:t>
            </w:r>
          </w:p>
        </w:tc>
        <w:tc>
          <w:tcPr>
            <w:tcW w:w="2302" w:type="dxa"/>
            <w:vAlign w:val="center"/>
          </w:tcPr>
          <w:p w:rsidR="002F4D40" w:rsidRPr="004A29F7" w:rsidRDefault="002F4D40" w:rsidP="004A29F7">
            <w:pPr>
              <w:jc w:val="center"/>
            </w:pPr>
            <w:r w:rsidRPr="004A29F7">
              <w:rPr>
                <w:sz w:val="22"/>
                <w:szCs w:val="22"/>
              </w:rPr>
              <w:t>Муниципальный.</w:t>
            </w:r>
          </w:p>
          <w:p w:rsidR="002F4D40" w:rsidRPr="004A29F7" w:rsidRDefault="002F4D40" w:rsidP="004A29F7">
            <w:pPr>
              <w:jc w:val="center"/>
            </w:pPr>
            <w:r w:rsidRPr="004A29F7">
              <w:rPr>
                <w:sz w:val="22"/>
                <w:szCs w:val="22"/>
              </w:rPr>
              <w:t>Номинация «Художественное слово»</w:t>
            </w:r>
          </w:p>
        </w:tc>
        <w:tc>
          <w:tcPr>
            <w:tcW w:w="2280" w:type="dxa"/>
            <w:vAlign w:val="center"/>
          </w:tcPr>
          <w:p w:rsidR="002F4D40" w:rsidRPr="004A29F7" w:rsidRDefault="002F4D40" w:rsidP="004A29F7">
            <w:pPr>
              <w:jc w:val="center"/>
            </w:pPr>
            <w:r w:rsidRPr="004A29F7">
              <w:rPr>
                <w:sz w:val="22"/>
                <w:szCs w:val="22"/>
              </w:rPr>
              <w:t>Кузьмин С.</w:t>
            </w:r>
          </w:p>
          <w:p w:rsidR="002F4D40" w:rsidRPr="004A29F7" w:rsidRDefault="002F4D40" w:rsidP="004A29F7">
            <w:pPr>
              <w:jc w:val="center"/>
            </w:pPr>
            <w:r w:rsidRPr="004A29F7">
              <w:rPr>
                <w:sz w:val="22"/>
                <w:szCs w:val="22"/>
              </w:rPr>
              <w:t>Романова Н.</w:t>
            </w:r>
          </w:p>
          <w:p w:rsidR="002F4D40" w:rsidRPr="004A29F7" w:rsidRDefault="002F4D40" w:rsidP="004A29F7">
            <w:pPr>
              <w:jc w:val="center"/>
            </w:pPr>
            <w:r w:rsidRPr="004A29F7">
              <w:rPr>
                <w:sz w:val="22"/>
                <w:szCs w:val="22"/>
              </w:rPr>
              <w:t>Малкова Е.</w:t>
            </w:r>
          </w:p>
          <w:p w:rsidR="002F4D40" w:rsidRPr="004A29F7" w:rsidRDefault="002F4D40" w:rsidP="004A29F7">
            <w:pPr>
              <w:jc w:val="center"/>
            </w:pPr>
          </w:p>
        </w:tc>
        <w:tc>
          <w:tcPr>
            <w:tcW w:w="1411" w:type="dxa"/>
          </w:tcPr>
          <w:p w:rsidR="002F4D40" w:rsidRPr="004A29F7" w:rsidRDefault="002F4D40" w:rsidP="004A29F7">
            <w:pPr>
              <w:jc w:val="center"/>
            </w:pPr>
            <w:r w:rsidRPr="004A29F7">
              <w:rPr>
                <w:sz w:val="22"/>
                <w:szCs w:val="22"/>
              </w:rPr>
              <w:t>2 место</w:t>
            </w:r>
          </w:p>
          <w:p w:rsidR="002F4D40" w:rsidRPr="004A29F7" w:rsidRDefault="002F4D40" w:rsidP="004A29F7">
            <w:pPr>
              <w:jc w:val="center"/>
            </w:pPr>
            <w:r w:rsidRPr="004A29F7">
              <w:rPr>
                <w:sz w:val="22"/>
                <w:szCs w:val="22"/>
              </w:rPr>
              <w:t>3 место</w:t>
            </w:r>
          </w:p>
          <w:p w:rsidR="002F4D40" w:rsidRPr="004A29F7" w:rsidRDefault="002F4D40" w:rsidP="004A29F7">
            <w:pPr>
              <w:jc w:val="center"/>
            </w:pPr>
            <w:r w:rsidRPr="004A29F7">
              <w:rPr>
                <w:sz w:val="22"/>
                <w:szCs w:val="22"/>
              </w:rPr>
              <w:t>3 место</w:t>
            </w:r>
          </w:p>
        </w:tc>
        <w:tc>
          <w:tcPr>
            <w:tcW w:w="1661" w:type="dxa"/>
            <w:vAlign w:val="center"/>
          </w:tcPr>
          <w:p w:rsidR="002F4D40" w:rsidRPr="004A29F7" w:rsidRDefault="002F4D40" w:rsidP="004A29F7">
            <w:pPr>
              <w:jc w:val="center"/>
            </w:pPr>
            <w:r w:rsidRPr="004A29F7">
              <w:rPr>
                <w:sz w:val="22"/>
                <w:szCs w:val="22"/>
              </w:rPr>
              <w:t>Молодёнкова А.И.</w:t>
            </w:r>
          </w:p>
        </w:tc>
      </w:tr>
      <w:tr w:rsidR="002F4D40" w:rsidRPr="003F3803">
        <w:tc>
          <w:tcPr>
            <w:tcW w:w="2093" w:type="dxa"/>
            <w:vAlign w:val="center"/>
          </w:tcPr>
          <w:p w:rsidR="002F4D40" w:rsidRPr="004A29F7" w:rsidRDefault="002F4D40" w:rsidP="004A29F7">
            <w:pPr>
              <w:jc w:val="center"/>
            </w:pPr>
            <w:r w:rsidRPr="004A29F7">
              <w:rPr>
                <w:sz w:val="22"/>
                <w:szCs w:val="22"/>
              </w:rPr>
              <w:t>Акция «Пишу сочинение»</w:t>
            </w:r>
          </w:p>
        </w:tc>
        <w:tc>
          <w:tcPr>
            <w:tcW w:w="2302" w:type="dxa"/>
            <w:vAlign w:val="center"/>
          </w:tcPr>
          <w:p w:rsidR="002F4D40" w:rsidRPr="004A29F7" w:rsidRDefault="002F4D40" w:rsidP="004A29F7">
            <w:pPr>
              <w:jc w:val="center"/>
            </w:pPr>
            <w:r w:rsidRPr="004A29F7">
              <w:rPr>
                <w:sz w:val="22"/>
                <w:szCs w:val="22"/>
              </w:rPr>
              <w:t>Школьный</w:t>
            </w:r>
          </w:p>
        </w:tc>
        <w:tc>
          <w:tcPr>
            <w:tcW w:w="2280" w:type="dxa"/>
            <w:vAlign w:val="center"/>
          </w:tcPr>
          <w:p w:rsidR="002F4D40" w:rsidRPr="004A29F7" w:rsidRDefault="002F4D40" w:rsidP="004A29F7">
            <w:pPr>
              <w:jc w:val="center"/>
            </w:pPr>
            <w:r w:rsidRPr="004A29F7">
              <w:rPr>
                <w:sz w:val="22"/>
                <w:szCs w:val="22"/>
              </w:rPr>
              <w:t>Малкова Е</w:t>
            </w:r>
          </w:p>
          <w:p w:rsidR="002F4D40" w:rsidRPr="004A29F7" w:rsidRDefault="002F4D40" w:rsidP="004A29F7">
            <w:pPr>
              <w:jc w:val="center"/>
            </w:pPr>
            <w:r w:rsidRPr="004A29F7">
              <w:rPr>
                <w:sz w:val="22"/>
                <w:szCs w:val="22"/>
              </w:rPr>
              <w:t>Попова С.</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tc>
        <w:tc>
          <w:tcPr>
            <w:tcW w:w="1661" w:type="dxa"/>
            <w:vAlign w:val="center"/>
          </w:tcPr>
          <w:p w:rsidR="002F4D40" w:rsidRPr="004A29F7" w:rsidRDefault="002F4D40" w:rsidP="004A29F7">
            <w:pPr>
              <w:jc w:val="center"/>
            </w:pPr>
            <w:r w:rsidRPr="004A29F7">
              <w:rPr>
                <w:sz w:val="22"/>
                <w:szCs w:val="22"/>
              </w:rPr>
              <w:t>Шагрова А.А. Молодёнкова А.И.</w:t>
            </w:r>
          </w:p>
        </w:tc>
      </w:tr>
      <w:tr w:rsidR="002F4D40" w:rsidRPr="003F3803">
        <w:tc>
          <w:tcPr>
            <w:tcW w:w="2093" w:type="dxa"/>
            <w:vAlign w:val="center"/>
          </w:tcPr>
          <w:p w:rsidR="002F4D40" w:rsidRPr="004A29F7" w:rsidRDefault="002F4D40" w:rsidP="004A29F7">
            <w:pPr>
              <w:jc w:val="center"/>
            </w:pPr>
            <w:r w:rsidRPr="004A29F7">
              <w:rPr>
                <w:sz w:val="22"/>
                <w:szCs w:val="22"/>
              </w:rPr>
              <w:t>Конкурс чтецов, посвящённый Дню Победы «Стихотворения о войне»</w:t>
            </w:r>
          </w:p>
        </w:tc>
        <w:tc>
          <w:tcPr>
            <w:tcW w:w="2302" w:type="dxa"/>
            <w:vAlign w:val="center"/>
          </w:tcPr>
          <w:p w:rsidR="002F4D40" w:rsidRPr="004A29F7" w:rsidRDefault="002F4D40" w:rsidP="004A29F7">
            <w:pPr>
              <w:jc w:val="center"/>
            </w:pPr>
            <w:r w:rsidRPr="004A29F7">
              <w:rPr>
                <w:sz w:val="22"/>
                <w:szCs w:val="22"/>
              </w:rPr>
              <w:t>Школьный</w:t>
            </w:r>
          </w:p>
          <w:p w:rsidR="002F4D40" w:rsidRPr="004A29F7" w:rsidRDefault="002F4D40" w:rsidP="004A29F7">
            <w:pPr>
              <w:jc w:val="center"/>
            </w:pPr>
          </w:p>
        </w:tc>
        <w:tc>
          <w:tcPr>
            <w:tcW w:w="2280" w:type="dxa"/>
            <w:vAlign w:val="center"/>
          </w:tcPr>
          <w:p w:rsidR="002F4D40" w:rsidRPr="004A29F7" w:rsidRDefault="002F4D40" w:rsidP="004A29F7">
            <w:pPr>
              <w:jc w:val="center"/>
            </w:pPr>
            <w:r w:rsidRPr="004A29F7">
              <w:rPr>
                <w:sz w:val="22"/>
                <w:szCs w:val="22"/>
              </w:rPr>
              <w:t>Наумов Н</w:t>
            </w:r>
          </w:p>
          <w:p w:rsidR="002F4D40" w:rsidRPr="004A29F7" w:rsidRDefault="002F4D40" w:rsidP="004A29F7">
            <w:pPr>
              <w:jc w:val="center"/>
            </w:pPr>
            <w:r w:rsidRPr="004A29F7">
              <w:rPr>
                <w:sz w:val="22"/>
                <w:szCs w:val="22"/>
              </w:rPr>
              <w:t>Харитонов И.</w:t>
            </w:r>
          </w:p>
          <w:p w:rsidR="002F4D40" w:rsidRPr="004A29F7" w:rsidRDefault="002F4D40" w:rsidP="004A29F7">
            <w:pPr>
              <w:jc w:val="center"/>
            </w:pPr>
            <w:r w:rsidRPr="004A29F7">
              <w:rPr>
                <w:sz w:val="22"/>
                <w:szCs w:val="22"/>
              </w:rPr>
              <w:t>Горлатов Р.</w:t>
            </w:r>
          </w:p>
          <w:p w:rsidR="002F4D40" w:rsidRPr="004A29F7" w:rsidRDefault="002F4D40" w:rsidP="004A29F7">
            <w:pPr>
              <w:jc w:val="center"/>
            </w:pPr>
            <w:r w:rsidRPr="004A29F7">
              <w:rPr>
                <w:sz w:val="22"/>
                <w:szCs w:val="22"/>
              </w:rPr>
              <w:t>Черняк Д.</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tc>
        <w:tc>
          <w:tcPr>
            <w:tcW w:w="1661" w:type="dxa"/>
            <w:vAlign w:val="center"/>
          </w:tcPr>
          <w:p w:rsidR="002F4D40" w:rsidRPr="004A29F7" w:rsidRDefault="002F4D40" w:rsidP="004A29F7">
            <w:pPr>
              <w:jc w:val="center"/>
            </w:pPr>
            <w:r w:rsidRPr="004A29F7">
              <w:rPr>
                <w:sz w:val="22"/>
                <w:szCs w:val="22"/>
              </w:rPr>
              <w:t>Шагрова А.А. Молодёнкова А.И.</w:t>
            </w:r>
          </w:p>
        </w:tc>
      </w:tr>
      <w:tr w:rsidR="002F4D40" w:rsidRPr="003F3803">
        <w:tc>
          <w:tcPr>
            <w:tcW w:w="2093" w:type="dxa"/>
            <w:vAlign w:val="center"/>
          </w:tcPr>
          <w:p w:rsidR="002F4D40" w:rsidRPr="004A29F7" w:rsidRDefault="002F4D40" w:rsidP="004A29F7">
            <w:pPr>
              <w:jc w:val="center"/>
            </w:pPr>
            <w:r w:rsidRPr="004A29F7">
              <w:rPr>
                <w:sz w:val="22"/>
                <w:szCs w:val="22"/>
              </w:rPr>
              <w:t>Конкурс чтецов, посвящённый 100 летию со дня рождения К. Симонова «Читаем Симонова»</w:t>
            </w:r>
          </w:p>
        </w:tc>
        <w:tc>
          <w:tcPr>
            <w:tcW w:w="2302" w:type="dxa"/>
            <w:vAlign w:val="center"/>
          </w:tcPr>
          <w:p w:rsidR="002F4D40" w:rsidRPr="004A29F7" w:rsidRDefault="002F4D40" w:rsidP="004A29F7">
            <w:pPr>
              <w:jc w:val="center"/>
            </w:pPr>
            <w:r w:rsidRPr="004A29F7">
              <w:rPr>
                <w:sz w:val="22"/>
                <w:szCs w:val="22"/>
              </w:rPr>
              <w:t>Школьный</w:t>
            </w:r>
          </w:p>
        </w:tc>
        <w:tc>
          <w:tcPr>
            <w:tcW w:w="2280" w:type="dxa"/>
            <w:vAlign w:val="center"/>
          </w:tcPr>
          <w:p w:rsidR="002F4D40" w:rsidRPr="004A29F7" w:rsidRDefault="002F4D40" w:rsidP="004A29F7">
            <w:pPr>
              <w:jc w:val="center"/>
            </w:pPr>
            <w:r w:rsidRPr="004A29F7">
              <w:rPr>
                <w:sz w:val="22"/>
                <w:szCs w:val="22"/>
              </w:rPr>
              <w:t>Романова Н.</w:t>
            </w:r>
          </w:p>
          <w:p w:rsidR="002F4D40" w:rsidRPr="004A29F7" w:rsidRDefault="002F4D40" w:rsidP="004A29F7">
            <w:pPr>
              <w:jc w:val="center"/>
            </w:pPr>
            <w:r w:rsidRPr="004A29F7">
              <w:rPr>
                <w:sz w:val="22"/>
                <w:szCs w:val="22"/>
              </w:rPr>
              <w:t>Ванаг Е.</w:t>
            </w:r>
          </w:p>
          <w:p w:rsidR="002F4D40" w:rsidRPr="004A29F7" w:rsidRDefault="002F4D40" w:rsidP="004A29F7">
            <w:pPr>
              <w:jc w:val="center"/>
            </w:pPr>
            <w:r w:rsidRPr="004A29F7">
              <w:rPr>
                <w:sz w:val="22"/>
                <w:szCs w:val="22"/>
              </w:rPr>
              <w:t>Гаврилов Р.</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1 место</w:t>
            </w:r>
          </w:p>
        </w:tc>
        <w:tc>
          <w:tcPr>
            <w:tcW w:w="1661" w:type="dxa"/>
            <w:vAlign w:val="center"/>
          </w:tcPr>
          <w:p w:rsidR="002F4D40" w:rsidRPr="004A29F7" w:rsidRDefault="002F4D40" w:rsidP="004A29F7">
            <w:pPr>
              <w:jc w:val="center"/>
            </w:pPr>
            <w:r w:rsidRPr="004A29F7">
              <w:rPr>
                <w:sz w:val="22"/>
                <w:szCs w:val="22"/>
              </w:rPr>
              <w:t>Молодёнкова А.И.</w:t>
            </w:r>
          </w:p>
        </w:tc>
      </w:tr>
      <w:tr w:rsidR="002F4D40" w:rsidRPr="003F3803">
        <w:trPr>
          <w:trHeight w:val="854"/>
        </w:trPr>
        <w:tc>
          <w:tcPr>
            <w:tcW w:w="2093" w:type="dxa"/>
            <w:vAlign w:val="center"/>
          </w:tcPr>
          <w:p w:rsidR="002F4D40" w:rsidRDefault="002F4D40" w:rsidP="004A29F7">
            <w:pPr>
              <w:pStyle w:val="NoSpacing"/>
              <w:jc w:val="center"/>
              <w:rPr>
                <w:rFonts w:ascii="Times New Roman" w:hAnsi="Times New Roman"/>
                <w:color w:val="FF0000"/>
              </w:rPr>
            </w:pPr>
            <w:r w:rsidRPr="004A29F7">
              <w:rPr>
                <w:rFonts w:ascii="Times New Roman" w:hAnsi="Times New Roman"/>
              </w:rPr>
              <w:t>Открытый конкурс</w:t>
            </w:r>
            <w:r w:rsidRPr="004A29F7">
              <w:rPr>
                <w:rFonts w:ascii="Times New Roman" w:hAnsi="Times New Roman"/>
                <w:color w:val="FF0000"/>
              </w:rPr>
              <w:t xml:space="preserve">  </w:t>
            </w:r>
            <w:r w:rsidRPr="004A29F7">
              <w:rPr>
                <w:rFonts w:ascii="Times New Roman" w:hAnsi="Times New Roman"/>
              </w:rPr>
              <w:t>по английскому языку</w:t>
            </w:r>
            <w:r w:rsidRPr="004A29F7">
              <w:rPr>
                <w:rFonts w:ascii="Times New Roman" w:hAnsi="Times New Roman"/>
                <w:color w:val="FF0000"/>
              </w:rPr>
              <w:t xml:space="preserve"> </w:t>
            </w:r>
          </w:p>
          <w:p w:rsidR="002F4D40" w:rsidRPr="004A29F7" w:rsidRDefault="002F4D40" w:rsidP="004A29F7">
            <w:pPr>
              <w:pStyle w:val="NoSpacing"/>
              <w:jc w:val="center"/>
              <w:rPr>
                <w:rFonts w:ascii="Times New Roman" w:hAnsi="Times New Roman"/>
              </w:rPr>
            </w:pPr>
            <w:r w:rsidRPr="004A29F7">
              <w:rPr>
                <w:rFonts w:ascii="Times New Roman" w:hAnsi="Times New Roman"/>
              </w:rPr>
              <w:t>«</w:t>
            </w:r>
            <w:r w:rsidRPr="004A29F7">
              <w:rPr>
                <w:rFonts w:ascii="Times New Roman" w:hAnsi="Times New Roman"/>
                <w:lang w:val="en-US"/>
              </w:rPr>
              <w:t>Open</w:t>
            </w:r>
            <w:r w:rsidRPr="004A29F7">
              <w:rPr>
                <w:rFonts w:ascii="Times New Roman" w:hAnsi="Times New Roman"/>
              </w:rPr>
              <w:t xml:space="preserve"> </w:t>
            </w:r>
            <w:r w:rsidRPr="004A29F7">
              <w:rPr>
                <w:rFonts w:ascii="Times New Roman" w:hAnsi="Times New Roman"/>
                <w:lang w:val="en-US"/>
              </w:rPr>
              <w:t>World</w:t>
            </w:r>
            <w:r w:rsidRPr="004A29F7">
              <w:rPr>
                <w:rFonts w:ascii="Times New Roman" w:hAnsi="Times New Roman"/>
              </w:rPr>
              <w:t>»</w:t>
            </w:r>
          </w:p>
          <w:p w:rsidR="002F4D40" w:rsidRPr="004A29F7" w:rsidRDefault="002F4D40" w:rsidP="004A29F7">
            <w:pPr>
              <w:jc w:val="center"/>
              <w:rPr>
                <w:color w:val="FF0000"/>
              </w:rPr>
            </w:pPr>
          </w:p>
        </w:tc>
        <w:tc>
          <w:tcPr>
            <w:tcW w:w="2302" w:type="dxa"/>
            <w:vAlign w:val="center"/>
          </w:tcPr>
          <w:p w:rsidR="002F4D40" w:rsidRPr="004A29F7" w:rsidRDefault="002F4D40" w:rsidP="004A29F7">
            <w:pPr>
              <w:jc w:val="center"/>
              <w:rPr>
                <w:color w:val="FF0000"/>
              </w:rPr>
            </w:pPr>
            <w:r w:rsidRPr="004A29F7">
              <w:rPr>
                <w:sz w:val="22"/>
                <w:szCs w:val="22"/>
              </w:rPr>
              <w:t>Всероссийский</w:t>
            </w:r>
          </w:p>
        </w:tc>
        <w:tc>
          <w:tcPr>
            <w:tcW w:w="2280" w:type="dxa"/>
            <w:vAlign w:val="center"/>
          </w:tcPr>
          <w:p w:rsidR="002F4D40" w:rsidRPr="004A29F7" w:rsidRDefault="002F4D40" w:rsidP="004A29F7">
            <w:pPr>
              <w:jc w:val="center"/>
            </w:pPr>
            <w:r w:rsidRPr="004A29F7">
              <w:rPr>
                <w:sz w:val="22"/>
                <w:szCs w:val="22"/>
              </w:rPr>
              <w:t>Мотуз В.</w:t>
            </w:r>
          </w:p>
        </w:tc>
        <w:tc>
          <w:tcPr>
            <w:tcW w:w="1411" w:type="dxa"/>
            <w:vAlign w:val="center"/>
          </w:tcPr>
          <w:p w:rsidR="002F4D40" w:rsidRPr="004A29F7" w:rsidRDefault="002F4D40" w:rsidP="004A29F7">
            <w:pPr>
              <w:jc w:val="center"/>
            </w:pPr>
            <w:r w:rsidRPr="004A29F7">
              <w:rPr>
                <w:sz w:val="22"/>
                <w:szCs w:val="22"/>
              </w:rPr>
              <w:t xml:space="preserve">Диплом </w:t>
            </w:r>
            <w:r w:rsidRPr="004A29F7">
              <w:rPr>
                <w:sz w:val="22"/>
                <w:szCs w:val="22"/>
                <w:lang w:val="en-US"/>
              </w:rPr>
              <w:t xml:space="preserve">III </w:t>
            </w:r>
            <w:r w:rsidRPr="004A29F7">
              <w:rPr>
                <w:sz w:val="22"/>
                <w:szCs w:val="22"/>
              </w:rPr>
              <w:t xml:space="preserve"> степени</w:t>
            </w:r>
          </w:p>
        </w:tc>
        <w:tc>
          <w:tcPr>
            <w:tcW w:w="1661" w:type="dxa"/>
            <w:vAlign w:val="center"/>
          </w:tcPr>
          <w:p w:rsidR="002F4D40" w:rsidRPr="004A29F7" w:rsidRDefault="002F4D40" w:rsidP="004A29F7">
            <w:pPr>
              <w:jc w:val="center"/>
            </w:pPr>
            <w:r w:rsidRPr="004A29F7">
              <w:rPr>
                <w:sz w:val="22"/>
                <w:szCs w:val="22"/>
              </w:rPr>
              <w:t>Мотуз Ю. А.</w:t>
            </w:r>
          </w:p>
        </w:tc>
      </w:tr>
      <w:tr w:rsidR="002F4D40" w:rsidRPr="003F3803">
        <w:tc>
          <w:tcPr>
            <w:tcW w:w="2093" w:type="dxa"/>
            <w:vAlign w:val="center"/>
          </w:tcPr>
          <w:p w:rsidR="002F4D40" w:rsidRPr="004A29F7" w:rsidRDefault="002F4D40" w:rsidP="004A29F7">
            <w:pPr>
              <w:jc w:val="center"/>
            </w:pPr>
            <w:r w:rsidRPr="004A29F7">
              <w:rPr>
                <w:sz w:val="22"/>
                <w:szCs w:val="22"/>
              </w:rPr>
              <w:t>Дистанционный конкурс по английскому языку «Олимпик – 2016»</w:t>
            </w:r>
          </w:p>
        </w:tc>
        <w:tc>
          <w:tcPr>
            <w:tcW w:w="2302" w:type="dxa"/>
            <w:vAlign w:val="center"/>
          </w:tcPr>
          <w:p w:rsidR="002F4D40" w:rsidRPr="004A29F7" w:rsidRDefault="002F4D40" w:rsidP="004A29F7">
            <w:pPr>
              <w:jc w:val="center"/>
            </w:pPr>
            <w:r w:rsidRPr="004A29F7">
              <w:rPr>
                <w:sz w:val="22"/>
                <w:szCs w:val="22"/>
              </w:rPr>
              <w:t>Международный</w:t>
            </w:r>
          </w:p>
        </w:tc>
        <w:tc>
          <w:tcPr>
            <w:tcW w:w="2280" w:type="dxa"/>
            <w:vAlign w:val="center"/>
          </w:tcPr>
          <w:p w:rsidR="002F4D40" w:rsidRPr="004A29F7" w:rsidRDefault="002F4D40" w:rsidP="004A29F7">
            <w:pPr>
              <w:jc w:val="center"/>
            </w:pPr>
            <w:r w:rsidRPr="004A29F7">
              <w:rPr>
                <w:sz w:val="22"/>
                <w:szCs w:val="22"/>
              </w:rPr>
              <w:t>Дерганова О., Говорун В., Мотуз В., Черных К.</w:t>
            </w:r>
          </w:p>
          <w:p w:rsidR="002F4D40" w:rsidRPr="004A29F7" w:rsidRDefault="002F4D40" w:rsidP="004A29F7">
            <w:pPr>
              <w:jc w:val="center"/>
            </w:pPr>
          </w:p>
          <w:p w:rsidR="002F4D40" w:rsidRPr="004A29F7" w:rsidRDefault="002F4D40" w:rsidP="004A29F7">
            <w:pPr>
              <w:jc w:val="center"/>
            </w:pPr>
            <w:r w:rsidRPr="004A29F7">
              <w:rPr>
                <w:sz w:val="22"/>
                <w:szCs w:val="22"/>
              </w:rPr>
              <w:t>Гордеева А., Казакова Т.</w:t>
            </w:r>
          </w:p>
          <w:p w:rsidR="002F4D40" w:rsidRPr="004A29F7" w:rsidRDefault="002F4D40" w:rsidP="004A29F7">
            <w:pPr>
              <w:jc w:val="center"/>
            </w:pPr>
          </w:p>
          <w:p w:rsidR="002F4D40" w:rsidRPr="004A29F7" w:rsidRDefault="002F4D40" w:rsidP="004A29F7">
            <w:pPr>
              <w:jc w:val="center"/>
            </w:pPr>
            <w:r w:rsidRPr="004A29F7">
              <w:rPr>
                <w:sz w:val="22"/>
                <w:szCs w:val="22"/>
              </w:rPr>
              <w:t>Дубровский Д., Ванаг Е., Король М.</w:t>
            </w:r>
          </w:p>
        </w:tc>
        <w:tc>
          <w:tcPr>
            <w:tcW w:w="1411" w:type="dxa"/>
          </w:tcPr>
          <w:p w:rsidR="002F4D40" w:rsidRPr="004A29F7" w:rsidRDefault="002F4D40" w:rsidP="004A29F7">
            <w:pPr>
              <w:jc w:val="center"/>
            </w:pPr>
            <w:r w:rsidRPr="004A29F7">
              <w:rPr>
                <w:sz w:val="22"/>
                <w:szCs w:val="22"/>
              </w:rPr>
              <w:t xml:space="preserve">Диплом </w:t>
            </w:r>
            <w:r w:rsidRPr="004A29F7">
              <w:rPr>
                <w:sz w:val="22"/>
                <w:szCs w:val="22"/>
                <w:lang w:val="en-US"/>
              </w:rPr>
              <w:t>I</w:t>
            </w:r>
            <w:r w:rsidRPr="004A29F7">
              <w:rPr>
                <w:sz w:val="22"/>
                <w:szCs w:val="22"/>
              </w:rPr>
              <w:t xml:space="preserve">  степени</w:t>
            </w:r>
          </w:p>
          <w:p w:rsidR="002F4D40" w:rsidRDefault="002F4D40" w:rsidP="004A29F7">
            <w:pPr>
              <w:jc w:val="center"/>
            </w:pPr>
          </w:p>
          <w:p w:rsidR="002F4D40" w:rsidRDefault="002F4D40" w:rsidP="004A29F7">
            <w:pPr>
              <w:jc w:val="center"/>
            </w:pPr>
          </w:p>
          <w:p w:rsidR="002F4D40" w:rsidRPr="004A29F7" w:rsidRDefault="002F4D40" w:rsidP="004A29F7">
            <w:pPr>
              <w:jc w:val="center"/>
            </w:pPr>
            <w:r w:rsidRPr="004A29F7">
              <w:rPr>
                <w:sz w:val="22"/>
                <w:szCs w:val="22"/>
              </w:rPr>
              <w:t xml:space="preserve">Диплом </w:t>
            </w:r>
            <w:r w:rsidRPr="004A29F7">
              <w:rPr>
                <w:sz w:val="22"/>
                <w:szCs w:val="22"/>
                <w:lang w:val="en-US"/>
              </w:rPr>
              <w:t>II</w:t>
            </w:r>
            <w:r w:rsidRPr="004A29F7">
              <w:rPr>
                <w:sz w:val="22"/>
                <w:szCs w:val="22"/>
              </w:rPr>
              <w:t xml:space="preserve">  степени</w:t>
            </w:r>
          </w:p>
          <w:p w:rsidR="002F4D40" w:rsidRDefault="002F4D40" w:rsidP="004A29F7">
            <w:pPr>
              <w:jc w:val="center"/>
            </w:pPr>
          </w:p>
          <w:p w:rsidR="002F4D40" w:rsidRPr="004A29F7" w:rsidRDefault="002F4D40" w:rsidP="004A29F7">
            <w:pPr>
              <w:jc w:val="center"/>
              <w:rPr>
                <w:color w:val="FF0000"/>
              </w:rPr>
            </w:pPr>
            <w:r w:rsidRPr="004A29F7">
              <w:rPr>
                <w:sz w:val="22"/>
                <w:szCs w:val="22"/>
              </w:rPr>
              <w:t xml:space="preserve">Диплом </w:t>
            </w:r>
            <w:r w:rsidRPr="004A29F7">
              <w:rPr>
                <w:sz w:val="22"/>
                <w:szCs w:val="22"/>
                <w:lang w:val="en-US"/>
              </w:rPr>
              <w:t>III</w:t>
            </w:r>
            <w:r w:rsidRPr="004A29F7">
              <w:rPr>
                <w:sz w:val="22"/>
                <w:szCs w:val="22"/>
              </w:rPr>
              <w:t xml:space="preserve">  степени</w:t>
            </w:r>
          </w:p>
        </w:tc>
        <w:tc>
          <w:tcPr>
            <w:tcW w:w="1661" w:type="dxa"/>
            <w:vAlign w:val="center"/>
          </w:tcPr>
          <w:p w:rsidR="002F4D40" w:rsidRPr="004A29F7" w:rsidRDefault="002F4D40" w:rsidP="004A29F7">
            <w:pPr>
              <w:jc w:val="center"/>
            </w:pPr>
            <w:r w:rsidRPr="004A29F7">
              <w:rPr>
                <w:sz w:val="22"/>
                <w:szCs w:val="22"/>
              </w:rPr>
              <w:t>Мотуз Ю. А.</w:t>
            </w:r>
          </w:p>
        </w:tc>
      </w:tr>
      <w:tr w:rsidR="002F4D40" w:rsidRPr="003F3803">
        <w:tc>
          <w:tcPr>
            <w:tcW w:w="2093" w:type="dxa"/>
            <w:vAlign w:val="center"/>
          </w:tcPr>
          <w:p w:rsidR="002F4D40" w:rsidRPr="004A29F7" w:rsidRDefault="002F4D40" w:rsidP="004A29F7">
            <w:pPr>
              <w:jc w:val="center"/>
              <w:rPr>
                <w:color w:val="FF0000"/>
              </w:rPr>
            </w:pPr>
            <w:r w:rsidRPr="004A29F7">
              <w:rPr>
                <w:sz w:val="22"/>
                <w:szCs w:val="22"/>
              </w:rPr>
              <w:t>Игровой конкурс по английскому языку  «</w:t>
            </w:r>
            <w:r w:rsidRPr="004A29F7">
              <w:rPr>
                <w:sz w:val="22"/>
                <w:szCs w:val="22"/>
                <w:lang w:val="en-US"/>
              </w:rPr>
              <w:t>British</w:t>
            </w:r>
            <w:r w:rsidRPr="004A29F7">
              <w:rPr>
                <w:sz w:val="22"/>
                <w:szCs w:val="22"/>
              </w:rPr>
              <w:t xml:space="preserve"> </w:t>
            </w:r>
            <w:r w:rsidRPr="004A29F7">
              <w:rPr>
                <w:sz w:val="22"/>
                <w:szCs w:val="22"/>
                <w:lang w:val="en-US"/>
              </w:rPr>
              <w:t>Bulldog</w:t>
            </w:r>
            <w:r w:rsidRPr="004A29F7">
              <w:rPr>
                <w:sz w:val="22"/>
                <w:szCs w:val="22"/>
              </w:rPr>
              <w:t>»</w:t>
            </w:r>
          </w:p>
        </w:tc>
        <w:tc>
          <w:tcPr>
            <w:tcW w:w="2302" w:type="dxa"/>
            <w:vAlign w:val="center"/>
          </w:tcPr>
          <w:p w:rsidR="002F4D40" w:rsidRPr="004A29F7" w:rsidRDefault="002F4D40" w:rsidP="004A29F7">
            <w:pPr>
              <w:jc w:val="center"/>
              <w:rPr>
                <w:color w:val="FF0000"/>
              </w:rPr>
            </w:pPr>
            <w:r w:rsidRPr="004A29F7">
              <w:rPr>
                <w:sz w:val="22"/>
                <w:szCs w:val="22"/>
              </w:rPr>
              <w:t>Международный</w:t>
            </w:r>
          </w:p>
        </w:tc>
        <w:tc>
          <w:tcPr>
            <w:tcW w:w="2280" w:type="dxa"/>
            <w:vAlign w:val="center"/>
          </w:tcPr>
          <w:p w:rsidR="002F4D40" w:rsidRPr="004A29F7" w:rsidRDefault="002F4D40" w:rsidP="004A29F7">
            <w:pPr>
              <w:jc w:val="center"/>
            </w:pPr>
            <w:r w:rsidRPr="004A29F7">
              <w:rPr>
                <w:sz w:val="22"/>
                <w:szCs w:val="22"/>
              </w:rPr>
              <w:t>Говорун В., Дубровский Д., Черных К., Мотуз В.</w:t>
            </w:r>
          </w:p>
          <w:p w:rsidR="002F4D40" w:rsidRPr="004A29F7" w:rsidRDefault="002F4D40" w:rsidP="004A29F7">
            <w:pPr>
              <w:jc w:val="center"/>
            </w:pPr>
            <w:r w:rsidRPr="004A29F7">
              <w:rPr>
                <w:sz w:val="22"/>
                <w:szCs w:val="22"/>
              </w:rPr>
              <w:t>Аббасова А., Король М., Ванаг Е., Казакова Т.. Красовская П.</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p>
          <w:p w:rsidR="002F4D40" w:rsidRPr="004A29F7" w:rsidRDefault="002F4D40" w:rsidP="004A29F7">
            <w:pPr>
              <w:jc w:val="center"/>
            </w:pPr>
            <w:r w:rsidRPr="004A29F7">
              <w:rPr>
                <w:sz w:val="22"/>
                <w:szCs w:val="22"/>
              </w:rPr>
              <w:t>2 место</w:t>
            </w:r>
          </w:p>
        </w:tc>
        <w:tc>
          <w:tcPr>
            <w:tcW w:w="1661" w:type="dxa"/>
            <w:vAlign w:val="center"/>
          </w:tcPr>
          <w:p w:rsidR="002F4D40" w:rsidRPr="004A29F7" w:rsidRDefault="002F4D40" w:rsidP="004A29F7">
            <w:pPr>
              <w:jc w:val="center"/>
            </w:pPr>
            <w:r w:rsidRPr="004A29F7">
              <w:rPr>
                <w:sz w:val="22"/>
                <w:szCs w:val="22"/>
              </w:rPr>
              <w:t>Мотуз Ю. А.</w:t>
            </w:r>
          </w:p>
        </w:tc>
      </w:tr>
      <w:tr w:rsidR="002F4D40" w:rsidRPr="003F3803">
        <w:tc>
          <w:tcPr>
            <w:tcW w:w="2093" w:type="dxa"/>
            <w:vAlign w:val="center"/>
          </w:tcPr>
          <w:p w:rsidR="002F4D40" w:rsidRPr="004A29F7" w:rsidRDefault="002F4D40" w:rsidP="004A29F7">
            <w:pPr>
              <w:jc w:val="center"/>
            </w:pPr>
            <w:r w:rsidRPr="004A29F7">
              <w:rPr>
                <w:sz w:val="22"/>
                <w:szCs w:val="22"/>
              </w:rPr>
              <w:t>Олимпиада по английскому языку</w:t>
            </w:r>
          </w:p>
        </w:tc>
        <w:tc>
          <w:tcPr>
            <w:tcW w:w="2302" w:type="dxa"/>
            <w:vAlign w:val="center"/>
          </w:tcPr>
          <w:p w:rsidR="002F4D40" w:rsidRPr="004A29F7" w:rsidRDefault="002F4D40" w:rsidP="004A29F7">
            <w:pPr>
              <w:jc w:val="center"/>
            </w:pPr>
            <w:r w:rsidRPr="004A29F7">
              <w:rPr>
                <w:sz w:val="22"/>
                <w:szCs w:val="22"/>
              </w:rPr>
              <w:t>Всероссийская</w:t>
            </w:r>
          </w:p>
        </w:tc>
        <w:tc>
          <w:tcPr>
            <w:tcW w:w="2280" w:type="dxa"/>
            <w:vAlign w:val="center"/>
          </w:tcPr>
          <w:p w:rsidR="002F4D40" w:rsidRPr="004A29F7" w:rsidRDefault="002F4D40" w:rsidP="004A29F7">
            <w:pPr>
              <w:jc w:val="center"/>
            </w:pPr>
            <w:r w:rsidRPr="004A29F7">
              <w:rPr>
                <w:sz w:val="22"/>
                <w:szCs w:val="22"/>
              </w:rPr>
              <w:t>Кузнецова С.</w:t>
            </w:r>
          </w:p>
          <w:p w:rsidR="002F4D40" w:rsidRPr="004A29F7" w:rsidRDefault="002F4D40" w:rsidP="004A29F7">
            <w:pPr>
              <w:jc w:val="center"/>
            </w:pPr>
            <w:r w:rsidRPr="004A29F7">
              <w:rPr>
                <w:sz w:val="22"/>
                <w:szCs w:val="22"/>
              </w:rPr>
              <w:t>Коченова А.</w:t>
            </w:r>
          </w:p>
          <w:p w:rsidR="002F4D40" w:rsidRPr="004A29F7" w:rsidRDefault="002F4D40" w:rsidP="004A29F7">
            <w:pPr>
              <w:jc w:val="center"/>
            </w:pPr>
            <w:r w:rsidRPr="004A29F7">
              <w:rPr>
                <w:sz w:val="22"/>
                <w:szCs w:val="22"/>
              </w:rPr>
              <w:t>Коченова Т.</w:t>
            </w:r>
          </w:p>
        </w:tc>
        <w:tc>
          <w:tcPr>
            <w:tcW w:w="1411" w:type="dxa"/>
            <w:vAlign w:val="center"/>
          </w:tcPr>
          <w:p w:rsidR="002F4D40" w:rsidRPr="004A29F7" w:rsidRDefault="002F4D40" w:rsidP="004A29F7">
            <w:pPr>
              <w:jc w:val="center"/>
            </w:pPr>
            <w:r w:rsidRPr="004A29F7">
              <w:rPr>
                <w:sz w:val="22"/>
                <w:szCs w:val="22"/>
              </w:rPr>
              <w:t>1 место</w:t>
            </w:r>
          </w:p>
          <w:p w:rsidR="002F4D40" w:rsidRPr="004A29F7" w:rsidRDefault="002F4D40" w:rsidP="004A29F7">
            <w:pPr>
              <w:jc w:val="center"/>
            </w:pPr>
            <w:r w:rsidRPr="004A29F7">
              <w:rPr>
                <w:sz w:val="22"/>
                <w:szCs w:val="22"/>
              </w:rPr>
              <w:t>2 место</w:t>
            </w:r>
          </w:p>
          <w:p w:rsidR="002F4D40" w:rsidRPr="004A29F7" w:rsidRDefault="002F4D40" w:rsidP="004A29F7">
            <w:pPr>
              <w:jc w:val="center"/>
            </w:pPr>
            <w:r w:rsidRPr="004A29F7">
              <w:rPr>
                <w:sz w:val="22"/>
                <w:szCs w:val="22"/>
              </w:rPr>
              <w:t>3 место</w:t>
            </w:r>
          </w:p>
        </w:tc>
        <w:tc>
          <w:tcPr>
            <w:tcW w:w="1661" w:type="dxa"/>
            <w:vAlign w:val="center"/>
          </w:tcPr>
          <w:p w:rsidR="002F4D40" w:rsidRPr="004A29F7" w:rsidRDefault="002F4D40" w:rsidP="004A29F7">
            <w:pPr>
              <w:jc w:val="center"/>
            </w:pPr>
            <w:r w:rsidRPr="004A29F7">
              <w:rPr>
                <w:sz w:val="22"/>
                <w:szCs w:val="22"/>
              </w:rPr>
              <w:t>Мотуз Ю. А.</w:t>
            </w:r>
          </w:p>
        </w:tc>
      </w:tr>
    </w:tbl>
    <w:p w:rsidR="002F4D40" w:rsidRPr="003F3803" w:rsidRDefault="002F4D40" w:rsidP="003F3803">
      <w:pPr>
        <w:ind w:firstLine="708"/>
        <w:jc w:val="both"/>
        <w:rPr>
          <w:color w:val="FF0000"/>
        </w:rPr>
      </w:pPr>
    </w:p>
    <w:p w:rsidR="002F4D40" w:rsidRPr="003F3803" w:rsidRDefault="002F4D40" w:rsidP="003F3803">
      <w:pPr>
        <w:shd w:val="clear" w:color="auto" w:fill="FFFFFF"/>
        <w:autoSpaceDE w:val="0"/>
        <w:autoSpaceDN w:val="0"/>
        <w:adjustRightInd w:val="0"/>
        <w:ind w:firstLine="708"/>
        <w:jc w:val="both"/>
      </w:pPr>
      <w:r w:rsidRPr="003F3803">
        <w:t xml:space="preserve">Анализируя результаты участия обучающихся  в конкурсах,  следует отметить,  что  приняло в них участие (учитывая и всероссийские интеллектуальные конкурсы: «Леонардо», «Золотое руно», «Русский медвежонок – языкознание для всех», «Британский бульдог», «Кенгуру», «Сириус» и др.), немалое количество учащихся,  результаты в 2015-2016 учебном году заметно улучшились, особенно это прослеживается у учащихся среднего звена.  А вот степень  участия в творческих конкурсах </w:t>
      </w:r>
      <w:bookmarkStart w:id="0" w:name="_GoBack"/>
      <w:bookmarkEnd w:id="0"/>
      <w:r w:rsidRPr="003F3803">
        <w:t xml:space="preserve"> учащихся 10-11 классов незначительна: на что нужно  будет обратить внимание в следующем учебном году и привлечь  их  к участию в творческих конкурсах по предметам гуманитарного цикла.</w:t>
      </w:r>
    </w:p>
    <w:p w:rsidR="002F4D40" w:rsidRPr="003F3803" w:rsidRDefault="002F4D40" w:rsidP="003F3803">
      <w:pPr>
        <w:shd w:val="clear" w:color="auto" w:fill="FFFFFF"/>
        <w:autoSpaceDE w:val="0"/>
        <w:autoSpaceDN w:val="0"/>
        <w:adjustRightInd w:val="0"/>
        <w:jc w:val="center"/>
        <w:rPr>
          <w:b/>
          <w:bCs/>
        </w:rPr>
      </w:pPr>
      <w:r w:rsidRPr="003F3803">
        <w:rPr>
          <w:b/>
          <w:bCs/>
        </w:rPr>
        <w:t>Работа с одаренными детьми</w:t>
      </w:r>
    </w:p>
    <w:p w:rsidR="002F4D40" w:rsidRPr="003F3803" w:rsidRDefault="002F4D40" w:rsidP="003F3803">
      <w:pPr>
        <w:shd w:val="clear" w:color="auto" w:fill="FFFFFF"/>
        <w:autoSpaceDE w:val="0"/>
        <w:autoSpaceDN w:val="0"/>
        <w:adjustRightInd w:val="0"/>
        <w:ind w:firstLine="708"/>
        <w:jc w:val="both"/>
      </w:pPr>
      <w:r w:rsidRPr="003F3803">
        <w:t>В системе работы школы - проведение олимпиад. Учащиеся  5-11 классов приняли участие во Всероссийской олимпиаде школьников.</w:t>
      </w:r>
    </w:p>
    <w:p w:rsidR="002F4D40" w:rsidRPr="003F3803" w:rsidRDefault="002F4D40" w:rsidP="003F3803">
      <w:pPr>
        <w:shd w:val="clear" w:color="auto" w:fill="FFFFFF"/>
        <w:autoSpaceDE w:val="0"/>
        <w:autoSpaceDN w:val="0"/>
        <w:adjustRightInd w:val="0"/>
        <w:jc w:val="both"/>
      </w:pPr>
      <w:r w:rsidRPr="003F3803">
        <w:rPr>
          <w:bCs/>
        </w:rPr>
        <w:t>Результаты муниципального и  регионального этапов Всероссийской олимпиады школьников</w:t>
      </w:r>
      <w:r w:rsidRPr="003F3803">
        <w:t xml:space="preserve"> по русскому языку, литературе, иностранному языку, истории, обществознанию таков:</w:t>
      </w:r>
    </w:p>
    <w:tbl>
      <w:tblPr>
        <w:tblW w:w="964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59"/>
        <w:gridCol w:w="1807"/>
        <w:gridCol w:w="847"/>
        <w:gridCol w:w="1979"/>
        <w:gridCol w:w="1155"/>
        <w:gridCol w:w="1238"/>
        <w:gridCol w:w="2063"/>
      </w:tblGrid>
      <w:tr w:rsidR="002F4D40" w:rsidRPr="003F3803">
        <w:tc>
          <w:tcPr>
            <w:tcW w:w="559" w:type="dxa"/>
            <w:vAlign w:val="center"/>
          </w:tcPr>
          <w:p w:rsidR="002F4D40" w:rsidRPr="00D45519" w:rsidRDefault="002F4D40" w:rsidP="003F3803">
            <w:pPr>
              <w:jc w:val="center"/>
            </w:pPr>
            <w:r w:rsidRPr="00D45519">
              <w:rPr>
                <w:sz w:val="22"/>
                <w:szCs w:val="22"/>
              </w:rPr>
              <w:t>№ п/п</w:t>
            </w:r>
          </w:p>
        </w:tc>
        <w:tc>
          <w:tcPr>
            <w:tcW w:w="1807" w:type="dxa"/>
            <w:vAlign w:val="center"/>
          </w:tcPr>
          <w:p w:rsidR="002F4D40" w:rsidRPr="00D45519" w:rsidRDefault="002F4D40" w:rsidP="003F3803">
            <w:pPr>
              <w:jc w:val="center"/>
            </w:pPr>
            <w:r w:rsidRPr="00D45519">
              <w:rPr>
                <w:sz w:val="22"/>
                <w:szCs w:val="22"/>
              </w:rPr>
              <w:t>ФИО ученика</w:t>
            </w:r>
          </w:p>
        </w:tc>
        <w:tc>
          <w:tcPr>
            <w:tcW w:w="847" w:type="dxa"/>
            <w:vAlign w:val="center"/>
          </w:tcPr>
          <w:p w:rsidR="002F4D40" w:rsidRPr="00D45519" w:rsidRDefault="002F4D40" w:rsidP="003F3803">
            <w:pPr>
              <w:jc w:val="center"/>
            </w:pPr>
            <w:r w:rsidRPr="00D45519">
              <w:rPr>
                <w:sz w:val="22"/>
                <w:szCs w:val="22"/>
              </w:rPr>
              <w:t>Класс</w:t>
            </w:r>
          </w:p>
        </w:tc>
        <w:tc>
          <w:tcPr>
            <w:tcW w:w="1979" w:type="dxa"/>
            <w:vAlign w:val="center"/>
          </w:tcPr>
          <w:p w:rsidR="002F4D40" w:rsidRPr="00D45519" w:rsidRDefault="002F4D40" w:rsidP="003F3803">
            <w:pPr>
              <w:jc w:val="center"/>
            </w:pPr>
            <w:r w:rsidRPr="00D45519">
              <w:rPr>
                <w:sz w:val="22"/>
                <w:szCs w:val="22"/>
              </w:rPr>
              <w:t>Предмет</w:t>
            </w:r>
          </w:p>
        </w:tc>
        <w:tc>
          <w:tcPr>
            <w:tcW w:w="1155" w:type="dxa"/>
            <w:vAlign w:val="center"/>
          </w:tcPr>
          <w:p w:rsidR="002F4D40" w:rsidRPr="00D45519" w:rsidRDefault="002F4D40" w:rsidP="00D45519">
            <w:pPr>
              <w:jc w:val="center"/>
            </w:pPr>
            <w:r w:rsidRPr="00D45519">
              <w:rPr>
                <w:sz w:val="22"/>
                <w:szCs w:val="22"/>
              </w:rPr>
              <w:t>Занятое место на муниципальном этапе</w:t>
            </w:r>
          </w:p>
        </w:tc>
        <w:tc>
          <w:tcPr>
            <w:tcW w:w="1238" w:type="dxa"/>
            <w:vAlign w:val="center"/>
          </w:tcPr>
          <w:p w:rsidR="002F4D40" w:rsidRPr="00D45519" w:rsidRDefault="002F4D40" w:rsidP="003F3803">
            <w:pPr>
              <w:jc w:val="center"/>
            </w:pPr>
            <w:r w:rsidRPr="00D45519">
              <w:rPr>
                <w:sz w:val="22"/>
                <w:szCs w:val="22"/>
              </w:rPr>
              <w:t>Занятое место на региональном этапе</w:t>
            </w:r>
          </w:p>
        </w:tc>
        <w:tc>
          <w:tcPr>
            <w:tcW w:w="2063" w:type="dxa"/>
            <w:vAlign w:val="center"/>
          </w:tcPr>
          <w:p w:rsidR="002F4D40" w:rsidRPr="00D45519" w:rsidRDefault="002F4D40" w:rsidP="003F3803">
            <w:pPr>
              <w:jc w:val="center"/>
            </w:pPr>
            <w:r w:rsidRPr="00D45519">
              <w:rPr>
                <w:sz w:val="22"/>
                <w:szCs w:val="22"/>
              </w:rPr>
              <w:t>ФИО учителя</w:t>
            </w:r>
          </w:p>
        </w:tc>
      </w:tr>
      <w:tr w:rsidR="002F4D40" w:rsidRPr="003F3803">
        <w:tc>
          <w:tcPr>
            <w:tcW w:w="559" w:type="dxa"/>
            <w:tcBorders>
              <w:bottom w:val="single" w:sz="4" w:space="0" w:color="auto"/>
            </w:tcBorders>
            <w:vAlign w:val="center"/>
          </w:tcPr>
          <w:p w:rsidR="002F4D40" w:rsidRPr="00D45519" w:rsidRDefault="002F4D40" w:rsidP="003F3803">
            <w:r w:rsidRPr="00D45519">
              <w:rPr>
                <w:sz w:val="22"/>
                <w:szCs w:val="22"/>
              </w:rPr>
              <w:t>1</w:t>
            </w:r>
          </w:p>
        </w:tc>
        <w:tc>
          <w:tcPr>
            <w:tcW w:w="1807" w:type="dxa"/>
            <w:tcBorders>
              <w:bottom w:val="single" w:sz="4" w:space="0" w:color="auto"/>
            </w:tcBorders>
            <w:vAlign w:val="center"/>
          </w:tcPr>
          <w:p w:rsidR="002F4D40" w:rsidRPr="00D45519" w:rsidRDefault="002F4D40" w:rsidP="003F3803">
            <w:pPr>
              <w:jc w:val="center"/>
            </w:pPr>
            <w:r w:rsidRPr="00D45519">
              <w:rPr>
                <w:sz w:val="22"/>
                <w:szCs w:val="22"/>
              </w:rPr>
              <w:t>Грибанова А</w:t>
            </w:r>
          </w:p>
        </w:tc>
        <w:tc>
          <w:tcPr>
            <w:tcW w:w="847" w:type="dxa"/>
            <w:tcBorders>
              <w:bottom w:val="single" w:sz="4" w:space="0" w:color="auto"/>
            </w:tcBorders>
            <w:vAlign w:val="center"/>
          </w:tcPr>
          <w:p w:rsidR="002F4D40" w:rsidRPr="00D45519" w:rsidRDefault="002F4D40" w:rsidP="003F3803">
            <w:pPr>
              <w:jc w:val="center"/>
            </w:pPr>
            <w:r w:rsidRPr="00D45519">
              <w:rPr>
                <w:sz w:val="22"/>
                <w:szCs w:val="22"/>
              </w:rPr>
              <w:t>10</w:t>
            </w:r>
          </w:p>
        </w:tc>
        <w:tc>
          <w:tcPr>
            <w:tcW w:w="1979" w:type="dxa"/>
            <w:vAlign w:val="center"/>
          </w:tcPr>
          <w:p w:rsidR="002F4D40" w:rsidRPr="00D45519" w:rsidRDefault="002F4D40" w:rsidP="003F3803">
            <w:pPr>
              <w:jc w:val="center"/>
            </w:pPr>
            <w:r w:rsidRPr="00D45519">
              <w:rPr>
                <w:sz w:val="22"/>
                <w:szCs w:val="22"/>
              </w:rPr>
              <w:t>английский язык</w:t>
            </w:r>
          </w:p>
        </w:tc>
        <w:tc>
          <w:tcPr>
            <w:tcW w:w="1155" w:type="dxa"/>
            <w:vAlign w:val="center"/>
          </w:tcPr>
          <w:p w:rsidR="002F4D40" w:rsidRPr="00D45519" w:rsidRDefault="002F4D40" w:rsidP="00D45519">
            <w:pPr>
              <w:jc w:val="center"/>
            </w:pPr>
            <w:r w:rsidRPr="00D45519">
              <w:rPr>
                <w:sz w:val="22"/>
                <w:szCs w:val="22"/>
              </w:rPr>
              <w:t>1</w:t>
            </w:r>
          </w:p>
        </w:tc>
        <w:tc>
          <w:tcPr>
            <w:tcW w:w="1238" w:type="dxa"/>
            <w:vAlign w:val="center"/>
          </w:tcPr>
          <w:p w:rsidR="002F4D40" w:rsidRPr="00D45519" w:rsidRDefault="002F4D40" w:rsidP="003F3803">
            <w:pPr>
              <w:jc w:val="center"/>
            </w:pPr>
          </w:p>
        </w:tc>
        <w:tc>
          <w:tcPr>
            <w:tcW w:w="2063" w:type="dxa"/>
            <w:vAlign w:val="center"/>
          </w:tcPr>
          <w:p w:rsidR="002F4D40" w:rsidRPr="00D45519" w:rsidRDefault="002F4D40" w:rsidP="003F3803">
            <w:pPr>
              <w:jc w:val="center"/>
            </w:pPr>
            <w:r w:rsidRPr="00D45519">
              <w:rPr>
                <w:sz w:val="22"/>
                <w:szCs w:val="22"/>
              </w:rPr>
              <w:t>Мотуз Ю.А.</w:t>
            </w:r>
          </w:p>
        </w:tc>
      </w:tr>
      <w:tr w:rsidR="002F4D40" w:rsidRPr="003F3803">
        <w:tc>
          <w:tcPr>
            <w:tcW w:w="559" w:type="dxa"/>
            <w:tcBorders>
              <w:top w:val="single" w:sz="4" w:space="0" w:color="auto"/>
              <w:bottom w:val="single" w:sz="4" w:space="0" w:color="auto"/>
            </w:tcBorders>
            <w:vAlign w:val="center"/>
          </w:tcPr>
          <w:p w:rsidR="002F4D40" w:rsidRPr="00D45519" w:rsidRDefault="002F4D40" w:rsidP="003F3803">
            <w:r w:rsidRPr="00D45519">
              <w:rPr>
                <w:sz w:val="22"/>
                <w:szCs w:val="22"/>
              </w:rPr>
              <w:t>2</w:t>
            </w:r>
          </w:p>
        </w:tc>
        <w:tc>
          <w:tcPr>
            <w:tcW w:w="1807"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Ракович А.</w:t>
            </w:r>
          </w:p>
        </w:tc>
        <w:tc>
          <w:tcPr>
            <w:tcW w:w="847"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10</w:t>
            </w:r>
          </w:p>
        </w:tc>
        <w:tc>
          <w:tcPr>
            <w:tcW w:w="1979" w:type="dxa"/>
            <w:vAlign w:val="center"/>
          </w:tcPr>
          <w:p w:rsidR="002F4D40" w:rsidRPr="00D45519" w:rsidRDefault="002F4D40" w:rsidP="003F3803">
            <w:pPr>
              <w:jc w:val="center"/>
            </w:pPr>
            <w:r w:rsidRPr="00D45519">
              <w:rPr>
                <w:sz w:val="22"/>
                <w:szCs w:val="22"/>
              </w:rPr>
              <w:t>немецкий язык</w:t>
            </w:r>
          </w:p>
        </w:tc>
        <w:tc>
          <w:tcPr>
            <w:tcW w:w="1155" w:type="dxa"/>
            <w:vAlign w:val="center"/>
          </w:tcPr>
          <w:p w:rsidR="002F4D40" w:rsidRPr="00D45519" w:rsidRDefault="002F4D40" w:rsidP="00D45519">
            <w:pPr>
              <w:pStyle w:val="NoSpacing"/>
              <w:jc w:val="center"/>
              <w:rPr>
                <w:rFonts w:ascii="Times New Roman" w:hAnsi="Times New Roman"/>
              </w:rPr>
            </w:pPr>
            <w:r w:rsidRPr="00D45519">
              <w:rPr>
                <w:rFonts w:ascii="Times New Roman" w:hAnsi="Times New Roman"/>
              </w:rPr>
              <w:t xml:space="preserve">2 </w:t>
            </w:r>
          </w:p>
        </w:tc>
        <w:tc>
          <w:tcPr>
            <w:tcW w:w="1238" w:type="dxa"/>
            <w:vAlign w:val="center"/>
          </w:tcPr>
          <w:p w:rsidR="002F4D40" w:rsidRPr="00D45519" w:rsidRDefault="002F4D40" w:rsidP="003F3803">
            <w:pPr>
              <w:jc w:val="center"/>
            </w:pPr>
          </w:p>
        </w:tc>
        <w:tc>
          <w:tcPr>
            <w:tcW w:w="2063" w:type="dxa"/>
            <w:vAlign w:val="center"/>
          </w:tcPr>
          <w:p w:rsidR="002F4D40" w:rsidRPr="00D45519" w:rsidRDefault="002F4D40" w:rsidP="003F3803">
            <w:pPr>
              <w:jc w:val="center"/>
            </w:pPr>
            <w:r w:rsidRPr="00D45519">
              <w:rPr>
                <w:sz w:val="22"/>
                <w:szCs w:val="22"/>
              </w:rPr>
              <w:t>Зема Т.А.</w:t>
            </w:r>
          </w:p>
        </w:tc>
      </w:tr>
      <w:tr w:rsidR="002F4D40" w:rsidRPr="003F3803">
        <w:tc>
          <w:tcPr>
            <w:tcW w:w="559" w:type="dxa"/>
            <w:vAlign w:val="center"/>
          </w:tcPr>
          <w:p w:rsidR="002F4D40" w:rsidRPr="00D45519" w:rsidRDefault="002F4D40" w:rsidP="003F3803">
            <w:r w:rsidRPr="00D45519">
              <w:rPr>
                <w:sz w:val="22"/>
                <w:szCs w:val="22"/>
              </w:rPr>
              <w:t>3</w:t>
            </w:r>
          </w:p>
        </w:tc>
        <w:tc>
          <w:tcPr>
            <w:tcW w:w="1807" w:type="dxa"/>
            <w:vAlign w:val="center"/>
          </w:tcPr>
          <w:p w:rsidR="002F4D40" w:rsidRPr="00D45519" w:rsidRDefault="002F4D40" w:rsidP="003F3803">
            <w:pPr>
              <w:jc w:val="center"/>
            </w:pPr>
            <w:r w:rsidRPr="00D45519">
              <w:rPr>
                <w:sz w:val="22"/>
                <w:szCs w:val="22"/>
              </w:rPr>
              <w:t>Казакова  Т</w:t>
            </w:r>
          </w:p>
        </w:tc>
        <w:tc>
          <w:tcPr>
            <w:tcW w:w="847" w:type="dxa"/>
            <w:vAlign w:val="center"/>
          </w:tcPr>
          <w:p w:rsidR="002F4D40" w:rsidRPr="00D45519" w:rsidRDefault="002F4D40" w:rsidP="003F3803">
            <w:pPr>
              <w:jc w:val="center"/>
            </w:pPr>
            <w:r w:rsidRPr="00D45519">
              <w:rPr>
                <w:sz w:val="22"/>
                <w:szCs w:val="22"/>
              </w:rPr>
              <w:t>8а</w:t>
            </w:r>
          </w:p>
        </w:tc>
        <w:tc>
          <w:tcPr>
            <w:tcW w:w="1979" w:type="dxa"/>
            <w:vAlign w:val="center"/>
          </w:tcPr>
          <w:p w:rsidR="002F4D40" w:rsidRPr="00D45519" w:rsidRDefault="002F4D40" w:rsidP="003F3803">
            <w:pPr>
              <w:jc w:val="center"/>
              <w:rPr>
                <w:color w:val="000000"/>
              </w:rPr>
            </w:pPr>
            <w:r w:rsidRPr="00D45519">
              <w:rPr>
                <w:color w:val="000000"/>
                <w:sz w:val="22"/>
                <w:szCs w:val="22"/>
              </w:rPr>
              <w:t>обществознание</w:t>
            </w:r>
          </w:p>
        </w:tc>
        <w:tc>
          <w:tcPr>
            <w:tcW w:w="1155" w:type="dxa"/>
            <w:vAlign w:val="center"/>
          </w:tcPr>
          <w:p w:rsidR="002F4D40" w:rsidRPr="00D45519" w:rsidRDefault="002F4D40" w:rsidP="00D45519">
            <w:pPr>
              <w:jc w:val="center"/>
            </w:pPr>
            <w:r w:rsidRPr="00D45519">
              <w:rPr>
                <w:sz w:val="22"/>
                <w:szCs w:val="22"/>
              </w:rPr>
              <w:t>2</w:t>
            </w:r>
          </w:p>
        </w:tc>
        <w:tc>
          <w:tcPr>
            <w:tcW w:w="1238" w:type="dxa"/>
            <w:vAlign w:val="center"/>
          </w:tcPr>
          <w:p w:rsidR="002F4D40" w:rsidRPr="00D45519" w:rsidRDefault="002F4D40" w:rsidP="003F3803">
            <w:pPr>
              <w:jc w:val="center"/>
              <w:rPr>
                <w:color w:val="000000"/>
              </w:rPr>
            </w:pPr>
            <w:r w:rsidRPr="00D45519">
              <w:rPr>
                <w:color w:val="000000"/>
                <w:sz w:val="22"/>
                <w:szCs w:val="22"/>
              </w:rPr>
              <w:t xml:space="preserve"> </w:t>
            </w:r>
          </w:p>
        </w:tc>
        <w:tc>
          <w:tcPr>
            <w:tcW w:w="2063" w:type="dxa"/>
            <w:vAlign w:val="center"/>
          </w:tcPr>
          <w:p w:rsidR="002F4D40" w:rsidRPr="00D45519" w:rsidRDefault="002F4D40" w:rsidP="003F3803">
            <w:pPr>
              <w:jc w:val="center"/>
            </w:pPr>
            <w:r w:rsidRPr="00D45519">
              <w:rPr>
                <w:sz w:val="22"/>
                <w:szCs w:val="22"/>
              </w:rPr>
              <w:t xml:space="preserve"> Ясюкевич А.А </w:t>
            </w:r>
          </w:p>
        </w:tc>
      </w:tr>
      <w:tr w:rsidR="002F4D40" w:rsidRPr="003F3803">
        <w:tc>
          <w:tcPr>
            <w:tcW w:w="559" w:type="dxa"/>
            <w:vAlign w:val="center"/>
          </w:tcPr>
          <w:p w:rsidR="002F4D40" w:rsidRPr="00D45519" w:rsidRDefault="002F4D40" w:rsidP="003F3803">
            <w:r w:rsidRPr="00D45519">
              <w:rPr>
                <w:sz w:val="22"/>
                <w:szCs w:val="22"/>
              </w:rPr>
              <w:t>4</w:t>
            </w:r>
          </w:p>
        </w:tc>
        <w:tc>
          <w:tcPr>
            <w:tcW w:w="1807" w:type="dxa"/>
            <w:vAlign w:val="center"/>
          </w:tcPr>
          <w:p w:rsidR="002F4D40" w:rsidRPr="00D45519" w:rsidRDefault="002F4D40" w:rsidP="003F3803">
            <w:pPr>
              <w:jc w:val="center"/>
            </w:pPr>
            <w:r w:rsidRPr="00D45519">
              <w:rPr>
                <w:sz w:val="22"/>
                <w:szCs w:val="22"/>
              </w:rPr>
              <w:t>Грибанова А</w:t>
            </w:r>
          </w:p>
        </w:tc>
        <w:tc>
          <w:tcPr>
            <w:tcW w:w="847" w:type="dxa"/>
            <w:vAlign w:val="center"/>
          </w:tcPr>
          <w:p w:rsidR="002F4D40" w:rsidRPr="00D45519" w:rsidRDefault="002F4D40" w:rsidP="003F3803">
            <w:pPr>
              <w:jc w:val="center"/>
            </w:pPr>
            <w:r w:rsidRPr="00D45519">
              <w:rPr>
                <w:sz w:val="22"/>
                <w:szCs w:val="22"/>
              </w:rPr>
              <w:t>10</w:t>
            </w:r>
          </w:p>
        </w:tc>
        <w:tc>
          <w:tcPr>
            <w:tcW w:w="1979" w:type="dxa"/>
            <w:vAlign w:val="center"/>
          </w:tcPr>
          <w:p w:rsidR="002F4D40" w:rsidRPr="00D45519" w:rsidRDefault="002F4D40" w:rsidP="003F3803">
            <w:pPr>
              <w:jc w:val="center"/>
            </w:pPr>
            <w:r w:rsidRPr="00D45519">
              <w:rPr>
                <w:sz w:val="22"/>
                <w:szCs w:val="22"/>
              </w:rPr>
              <w:t>история</w:t>
            </w:r>
          </w:p>
        </w:tc>
        <w:tc>
          <w:tcPr>
            <w:tcW w:w="1155" w:type="dxa"/>
            <w:vAlign w:val="center"/>
          </w:tcPr>
          <w:p w:rsidR="002F4D40" w:rsidRPr="00D45519" w:rsidRDefault="002F4D40" w:rsidP="00D45519">
            <w:pPr>
              <w:jc w:val="center"/>
            </w:pPr>
            <w:r w:rsidRPr="00D45519">
              <w:rPr>
                <w:sz w:val="22"/>
                <w:szCs w:val="22"/>
              </w:rPr>
              <w:t>1</w:t>
            </w:r>
          </w:p>
        </w:tc>
        <w:tc>
          <w:tcPr>
            <w:tcW w:w="1238" w:type="dxa"/>
            <w:vAlign w:val="center"/>
          </w:tcPr>
          <w:p w:rsidR="002F4D40" w:rsidRPr="00D45519" w:rsidRDefault="002F4D40" w:rsidP="003F3803">
            <w:pPr>
              <w:jc w:val="center"/>
            </w:pPr>
            <w:r w:rsidRPr="00D45519">
              <w:rPr>
                <w:sz w:val="22"/>
                <w:szCs w:val="22"/>
              </w:rPr>
              <w:t>13</w:t>
            </w:r>
          </w:p>
        </w:tc>
        <w:tc>
          <w:tcPr>
            <w:tcW w:w="2063" w:type="dxa"/>
            <w:vAlign w:val="center"/>
          </w:tcPr>
          <w:p w:rsidR="002F4D40" w:rsidRPr="00D45519" w:rsidRDefault="002F4D40" w:rsidP="003F3803">
            <w:pPr>
              <w:jc w:val="center"/>
            </w:pPr>
            <w:r w:rsidRPr="00D45519">
              <w:rPr>
                <w:sz w:val="22"/>
                <w:szCs w:val="22"/>
              </w:rPr>
              <w:t xml:space="preserve">Ясюкевич А.А </w:t>
            </w:r>
          </w:p>
        </w:tc>
      </w:tr>
      <w:tr w:rsidR="002F4D40" w:rsidRPr="003F3803">
        <w:tc>
          <w:tcPr>
            <w:tcW w:w="559" w:type="dxa"/>
            <w:vAlign w:val="center"/>
          </w:tcPr>
          <w:p w:rsidR="002F4D40" w:rsidRPr="00D45519" w:rsidRDefault="002F4D40" w:rsidP="003F3803">
            <w:r w:rsidRPr="00D45519">
              <w:rPr>
                <w:sz w:val="22"/>
                <w:szCs w:val="22"/>
              </w:rPr>
              <w:t>5</w:t>
            </w:r>
          </w:p>
        </w:tc>
        <w:tc>
          <w:tcPr>
            <w:tcW w:w="1807" w:type="dxa"/>
            <w:vAlign w:val="center"/>
          </w:tcPr>
          <w:p w:rsidR="002F4D40" w:rsidRPr="00D45519" w:rsidRDefault="002F4D40" w:rsidP="003F3803">
            <w:pPr>
              <w:jc w:val="center"/>
            </w:pPr>
            <w:r w:rsidRPr="00D45519">
              <w:rPr>
                <w:sz w:val="22"/>
                <w:szCs w:val="22"/>
              </w:rPr>
              <w:t>Грибанова А</w:t>
            </w:r>
          </w:p>
        </w:tc>
        <w:tc>
          <w:tcPr>
            <w:tcW w:w="847" w:type="dxa"/>
            <w:vAlign w:val="center"/>
          </w:tcPr>
          <w:p w:rsidR="002F4D40" w:rsidRPr="00D45519" w:rsidRDefault="002F4D40" w:rsidP="003F3803">
            <w:pPr>
              <w:jc w:val="center"/>
            </w:pPr>
            <w:r w:rsidRPr="00D45519">
              <w:rPr>
                <w:sz w:val="22"/>
                <w:szCs w:val="22"/>
              </w:rPr>
              <w:t>10</w:t>
            </w:r>
          </w:p>
        </w:tc>
        <w:tc>
          <w:tcPr>
            <w:tcW w:w="1979" w:type="dxa"/>
            <w:vAlign w:val="center"/>
          </w:tcPr>
          <w:p w:rsidR="002F4D40" w:rsidRPr="00D45519" w:rsidRDefault="002F4D40" w:rsidP="003F3803">
            <w:r w:rsidRPr="00D45519">
              <w:rPr>
                <w:sz w:val="22"/>
                <w:szCs w:val="22"/>
              </w:rPr>
              <w:t>обществознание</w:t>
            </w:r>
          </w:p>
        </w:tc>
        <w:tc>
          <w:tcPr>
            <w:tcW w:w="1155" w:type="dxa"/>
            <w:vAlign w:val="center"/>
          </w:tcPr>
          <w:p w:rsidR="002F4D40" w:rsidRPr="00D45519" w:rsidRDefault="002F4D40" w:rsidP="00D45519">
            <w:pPr>
              <w:jc w:val="center"/>
            </w:pPr>
            <w:r w:rsidRPr="00D45519">
              <w:rPr>
                <w:sz w:val="22"/>
                <w:szCs w:val="22"/>
              </w:rPr>
              <w:t>1</w:t>
            </w:r>
          </w:p>
        </w:tc>
        <w:tc>
          <w:tcPr>
            <w:tcW w:w="1238" w:type="dxa"/>
            <w:vAlign w:val="center"/>
          </w:tcPr>
          <w:p w:rsidR="002F4D40" w:rsidRPr="00D45519" w:rsidRDefault="002F4D40" w:rsidP="003F3803">
            <w:pPr>
              <w:jc w:val="center"/>
            </w:pPr>
            <w:r w:rsidRPr="00D45519">
              <w:rPr>
                <w:sz w:val="22"/>
                <w:szCs w:val="22"/>
              </w:rPr>
              <w:t>8</w:t>
            </w:r>
          </w:p>
        </w:tc>
        <w:tc>
          <w:tcPr>
            <w:tcW w:w="2063" w:type="dxa"/>
            <w:vAlign w:val="center"/>
          </w:tcPr>
          <w:p w:rsidR="002F4D40" w:rsidRPr="00D45519" w:rsidRDefault="002F4D40" w:rsidP="003F3803">
            <w:pPr>
              <w:jc w:val="center"/>
            </w:pPr>
            <w:r w:rsidRPr="00D45519">
              <w:rPr>
                <w:sz w:val="22"/>
                <w:szCs w:val="22"/>
              </w:rPr>
              <w:t xml:space="preserve"> Ясюкевич А.А</w:t>
            </w:r>
          </w:p>
        </w:tc>
      </w:tr>
      <w:tr w:rsidR="002F4D40" w:rsidRPr="003F3803">
        <w:tc>
          <w:tcPr>
            <w:tcW w:w="559" w:type="dxa"/>
            <w:vAlign w:val="center"/>
          </w:tcPr>
          <w:p w:rsidR="002F4D40" w:rsidRPr="00D45519" w:rsidRDefault="002F4D40" w:rsidP="003F3803">
            <w:r w:rsidRPr="00D45519">
              <w:rPr>
                <w:sz w:val="22"/>
                <w:szCs w:val="22"/>
              </w:rPr>
              <w:t>6</w:t>
            </w:r>
          </w:p>
        </w:tc>
        <w:tc>
          <w:tcPr>
            <w:tcW w:w="1807" w:type="dxa"/>
            <w:vAlign w:val="center"/>
          </w:tcPr>
          <w:p w:rsidR="002F4D40" w:rsidRPr="00D45519" w:rsidRDefault="002F4D40" w:rsidP="003F3803">
            <w:pPr>
              <w:jc w:val="center"/>
            </w:pPr>
            <w:r w:rsidRPr="00D45519">
              <w:rPr>
                <w:sz w:val="22"/>
                <w:szCs w:val="22"/>
              </w:rPr>
              <w:t>Грибанова А</w:t>
            </w:r>
          </w:p>
        </w:tc>
        <w:tc>
          <w:tcPr>
            <w:tcW w:w="847" w:type="dxa"/>
            <w:vAlign w:val="center"/>
          </w:tcPr>
          <w:p w:rsidR="002F4D40" w:rsidRPr="00D45519" w:rsidRDefault="002F4D40" w:rsidP="003F3803">
            <w:pPr>
              <w:jc w:val="center"/>
            </w:pPr>
            <w:r w:rsidRPr="00D45519">
              <w:rPr>
                <w:sz w:val="22"/>
                <w:szCs w:val="22"/>
              </w:rPr>
              <w:t>10</w:t>
            </w:r>
          </w:p>
        </w:tc>
        <w:tc>
          <w:tcPr>
            <w:tcW w:w="1979" w:type="dxa"/>
            <w:vAlign w:val="center"/>
          </w:tcPr>
          <w:p w:rsidR="002F4D40" w:rsidRPr="00D45519" w:rsidRDefault="002F4D40" w:rsidP="003F3803">
            <w:pPr>
              <w:jc w:val="center"/>
            </w:pPr>
            <w:r w:rsidRPr="00D45519">
              <w:rPr>
                <w:sz w:val="22"/>
                <w:szCs w:val="22"/>
              </w:rPr>
              <w:t>русский язык</w:t>
            </w:r>
          </w:p>
        </w:tc>
        <w:tc>
          <w:tcPr>
            <w:tcW w:w="1155" w:type="dxa"/>
            <w:vAlign w:val="center"/>
          </w:tcPr>
          <w:p w:rsidR="002F4D40" w:rsidRPr="00D45519" w:rsidRDefault="002F4D40" w:rsidP="00D45519">
            <w:pPr>
              <w:jc w:val="center"/>
            </w:pPr>
            <w:r w:rsidRPr="00D45519">
              <w:rPr>
                <w:sz w:val="22"/>
                <w:szCs w:val="22"/>
              </w:rPr>
              <w:t>2</w:t>
            </w:r>
          </w:p>
        </w:tc>
        <w:tc>
          <w:tcPr>
            <w:tcW w:w="1238" w:type="dxa"/>
            <w:vAlign w:val="center"/>
          </w:tcPr>
          <w:p w:rsidR="002F4D40" w:rsidRPr="00D45519" w:rsidRDefault="002F4D40" w:rsidP="003F3803">
            <w:pPr>
              <w:jc w:val="center"/>
            </w:pPr>
          </w:p>
        </w:tc>
        <w:tc>
          <w:tcPr>
            <w:tcW w:w="2063" w:type="dxa"/>
            <w:vAlign w:val="center"/>
          </w:tcPr>
          <w:p w:rsidR="002F4D40" w:rsidRPr="00D45519" w:rsidRDefault="002F4D40" w:rsidP="003F3803">
            <w:pPr>
              <w:jc w:val="center"/>
            </w:pPr>
            <w:r w:rsidRPr="00D45519">
              <w:rPr>
                <w:sz w:val="22"/>
                <w:szCs w:val="22"/>
              </w:rPr>
              <w:t xml:space="preserve"> Шагрова А.А </w:t>
            </w:r>
          </w:p>
        </w:tc>
      </w:tr>
      <w:tr w:rsidR="002F4D40" w:rsidRPr="003F3803">
        <w:tc>
          <w:tcPr>
            <w:tcW w:w="559" w:type="dxa"/>
            <w:vAlign w:val="center"/>
          </w:tcPr>
          <w:p w:rsidR="002F4D40" w:rsidRPr="00D45519" w:rsidRDefault="002F4D40" w:rsidP="003F3803">
            <w:r w:rsidRPr="00D45519">
              <w:rPr>
                <w:sz w:val="22"/>
                <w:szCs w:val="22"/>
              </w:rPr>
              <w:t>7</w:t>
            </w:r>
          </w:p>
        </w:tc>
        <w:tc>
          <w:tcPr>
            <w:tcW w:w="1807" w:type="dxa"/>
            <w:vAlign w:val="center"/>
          </w:tcPr>
          <w:p w:rsidR="002F4D40" w:rsidRPr="00D45519" w:rsidRDefault="002F4D40" w:rsidP="003F3803">
            <w:pPr>
              <w:jc w:val="center"/>
            </w:pPr>
            <w:r w:rsidRPr="00D45519">
              <w:rPr>
                <w:color w:val="000000"/>
                <w:sz w:val="22"/>
                <w:szCs w:val="22"/>
              </w:rPr>
              <w:t>Малкова  Е.</w:t>
            </w:r>
          </w:p>
        </w:tc>
        <w:tc>
          <w:tcPr>
            <w:tcW w:w="847" w:type="dxa"/>
            <w:vAlign w:val="center"/>
          </w:tcPr>
          <w:p w:rsidR="002F4D40" w:rsidRPr="00D45519" w:rsidRDefault="002F4D40" w:rsidP="003F3803">
            <w:pPr>
              <w:jc w:val="center"/>
            </w:pPr>
            <w:r w:rsidRPr="00D45519">
              <w:rPr>
                <w:sz w:val="22"/>
                <w:szCs w:val="22"/>
              </w:rPr>
              <w:t>11</w:t>
            </w:r>
          </w:p>
        </w:tc>
        <w:tc>
          <w:tcPr>
            <w:tcW w:w="1979" w:type="dxa"/>
            <w:vAlign w:val="center"/>
          </w:tcPr>
          <w:p w:rsidR="002F4D40" w:rsidRPr="00D45519" w:rsidRDefault="002F4D40" w:rsidP="003F3803">
            <w:pPr>
              <w:jc w:val="center"/>
              <w:rPr>
                <w:color w:val="000000"/>
              </w:rPr>
            </w:pPr>
            <w:r w:rsidRPr="00D45519">
              <w:rPr>
                <w:color w:val="000000"/>
                <w:sz w:val="22"/>
                <w:szCs w:val="22"/>
              </w:rPr>
              <w:t xml:space="preserve">история </w:t>
            </w:r>
          </w:p>
        </w:tc>
        <w:tc>
          <w:tcPr>
            <w:tcW w:w="1155" w:type="dxa"/>
            <w:vAlign w:val="center"/>
          </w:tcPr>
          <w:p w:rsidR="002F4D40" w:rsidRPr="00D45519" w:rsidRDefault="002F4D40" w:rsidP="00D45519">
            <w:pPr>
              <w:jc w:val="center"/>
            </w:pPr>
            <w:r w:rsidRPr="00D45519">
              <w:rPr>
                <w:sz w:val="22"/>
                <w:szCs w:val="22"/>
              </w:rPr>
              <w:t>3</w:t>
            </w:r>
          </w:p>
        </w:tc>
        <w:tc>
          <w:tcPr>
            <w:tcW w:w="1238" w:type="dxa"/>
            <w:vAlign w:val="center"/>
          </w:tcPr>
          <w:p w:rsidR="002F4D40" w:rsidRPr="00D45519" w:rsidRDefault="002F4D40" w:rsidP="003F3803">
            <w:pPr>
              <w:jc w:val="center"/>
              <w:rPr>
                <w:color w:val="000000"/>
              </w:rPr>
            </w:pPr>
          </w:p>
        </w:tc>
        <w:tc>
          <w:tcPr>
            <w:tcW w:w="2063" w:type="dxa"/>
            <w:vAlign w:val="center"/>
          </w:tcPr>
          <w:p w:rsidR="002F4D40" w:rsidRPr="00D45519" w:rsidRDefault="002F4D40" w:rsidP="003F3803">
            <w:pPr>
              <w:jc w:val="center"/>
            </w:pPr>
            <w:r w:rsidRPr="00D45519">
              <w:rPr>
                <w:sz w:val="22"/>
                <w:szCs w:val="22"/>
              </w:rPr>
              <w:t>Дудина Н.Л.</w:t>
            </w:r>
          </w:p>
        </w:tc>
      </w:tr>
    </w:tbl>
    <w:p w:rsidR="002F4D40" w:rsidRPr="003F3803" w:rsidRDefault="002F4D40" w:rsidP="003F3803">
      <w:pPr>
        <w:shd w:val="clear" w:color="auto" w:fill="FFFFFF"/>
        <w:autoSpaceDE w:val="0"/>
        <w:autoSpaceDN w:val="0"/>
        <w:adjustRightInd w:val="0"/>
        <w:jc w:val="both"/>
        <w:rPr>
          <w:color w:val="FF0000"/>
        </w:rPr>
      </w:pPr>
    </w:p>
    <w:p w:rsidR="002F4D40" w:rsidRPr="003F3803" w:rsidRDefault="002F4D40" w:rsidP="003F3803">
      <w:pPr>
        <w:ind w:firstLine="708"/>
        <w:jc w:val="both"/>
      </w:pPr>
      <w:r w:rsidRPr="003F3803">
        <w:t>Результаты, с одной стороны, обнадеживают, а с другой – заставляют задуматься  и в будущем уделить особое внимание подготовке учащихся с повышенной мотивацией учебно-познавательной деятельности.</w:t>
      </w:r>
    </w:p>
    <w:p w:rsidR="002F4D40" w:rsidRPr="003F3803" w:rsidRDefault="002F4D40" w:rsidP="003F3803">
      <w:pPr>
        <w:jc w:val="both"/>
        <w:rPr>
          <w:color w:val="FF0000"/>
        </w:rPr>
      </w:pPr>
    </w:p>
    <w:p w:rsidR="002F4D40" w:rsidRDefault="002F4D40" w:rsidP="003F3803">
      <w:pPr>
        <w:jc w:val="center"/>
        <w:rPr>
          <w:b/>
          <w:bCs/>
        </w:rPr>
      </w:pPr>
      <w:r w:rsidRPr="00D45519">
        <w:rPr>
          <w:b/>
          <w:bCs/>
        </w:rPr>
        <w:t xml:space="preserve">Информация </w:t>
      </w:r>
      <w:r w:rsidRPr="00D45519">
        <w:rPr>
          <w:b/>
          <w:bCs/>
        </w:rPr>
        <w:br/>
        <w:t>об участии учителей ШМО в конкурсах, олимпиадах и других мероприятиях в качестве ч</w:t>
      </w:r>
      <w:r>
        <w:rPr>
          <w:b/>
          <w:bCs/>
        </w:rPr>
        <w:t>ленов жюри, экспертов ЕГЭ и ОГЭ</w:t>
      </w:r>
    </w:p>
    <w:p w:rsidR="002F4D40" w:rsidRPr="00D45519" w:rsidRDefault="002F4D40" w:rsidP="003F3803">
      <w:pPr>
        <w:jc w:val="center"/>
        <w:rPr>
          <w:b/>
          <w:bCs/>
        </w:rPr>
      </w:pPr>
    </w:p>
    <w:tbl>
      <w:tblPr>
        <w:tblW w:w="969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7"/>
        <w:gridCol w:w="5706"/>
        <w:gridCol w:w="1934"/>
      </w:tblGrid>
      <w:tr w:rsidR="002F4D40" w:rsidRPr="003F3803">
        <w:tc>
          <w:tcPr>
            <w:tcW w:w="2057" w:type="dxa"/>
          </w:tcPr>
          <w:p w:rsidR="002F4D40" w:rsidRPr="00D45519" w:rsidRDefault="002F4D40" w:rsidP="003F3803">
            <w:pPr>
              <w:jc w:val="center"/>
              <w:rPr>
                <w:b/>
                <w:color w:val="000000"/>
              </w:rPr>
            </w:pPr>
            <w:r w:rsidRPr="00D45519">
              <w:rPr>
                <w:b/>
                <w:color w:val="000000"/>
                <w:sz w:val="22"/>
                <w:lang w:val="en-US"/>
              </w:rPr>
              <w:t>Учитель</w:t>
            </w:r>
          </w:p>
        </w:tc>
        <w:tc>
          <w:tcPr>
            <w:tcW w:w="5706" w:type="dxa"/>
          </w:tcPr>
          <w:p w:rsidR="002F4D40" w:rsidRPr="00D45519" w:rsidRDefault="002F4D40" w:rsidP="003F3803">
            <w:pPr>
              <w:jc w:val="center"/>
              <w:rPr>
                <w:b/>
                <w:color w:val="000000"/>
              </w:rPr>
            </w:pPr>
            <w:r w:rsidRPr="00D45519">
              <w:rPr>
                <w:b/>
                <w:color w:val="000000"/>
                <w:sz w:val="22"/>
              </w:rPr>
              <w:t>Формат участия.</w:t>
            </w:r>
          </w:p>
        </w:tc>
        <w:tc>
          <w:tcPr>
            <w:tcW w:w="1934" w:type="dxa"/>
          </w:tcPr>
          <w:p w:rsidR="002F4D40" w:rsidRPr="00D45519" w:rsidRDefault="002F4D40" w:rsidP="003F3803">
            <w:pPr>
              <w:jc w:val="center"/>
              <w:rPr>
                <w:b/>
                <w:color w:val="000000"/>
              </w:rPr>
            </w:pPr>
            <w:r w:rsidRPr="00D45519">
              <w:rPr>
                <w:b/>
                <w:color w:val="000000"/>
                <w:sz w:val="22"/>
              </w:rPr>
              <w:t>Уровень</w:t>
            </w:r>
          </w:p>
        </w:tc>
      </w:tr>
      <w:tr w:rsidR="002F4D40" w:rsidRPr="003F3803">
        <w:tc>
          <w:tcPr>
            <w:tcW w:w="2057" w:type="dxa"/>
          </w:tcPr>
          <w:p w:rsidR="002F4D40" w:rsidRPr="00D45519" w:rsidRDefault="002F4D40" w:rsidP="003F3803">
            <w:pPr>
              <w:jc w:val="center"/>
              <w:rPr>
                <w:color w:val="000000"/>
              </w:rPr>
            </w:pPr>
            <w:r w:rsidRPr="00D45519">
              <w:rPr>
                <w:color w:val="000000"/>
                <w:sz w:val="22"/>
              </w:rPr>
              <w:t>Молоденкова А. И.</w:t>
            </w:r>
          </w:p>
        </w:tc>
        <w:tc>
          <w:tcPr>
            <w:tcW w:w="5706" w:type="dxa"/>
          </w:tcPr>
          <w:p w:rsidR="002F4D40" w:rsidRPr="00D45519" w:rsidRDefault="002F4D40" w:rsidP="003F3803">
            <w:pPr>
              <w:jc w:val="both"/>
              <w:rPr>
                <w:color w:val="000000"/>
              </w:rPr>
            </w:pPr>
            <w:r w:rsidRPr="00D45519">
              <w:rPr>
                <w:color w:val="000000"/>
                <w:sz w:val="22"/>
              </w:rPr>
              <w:t xml:space="preserve">Член предметного жюри всероссийской предметной олимпиады по русскому языку и литературе </w:t>
            </w:r>
          </w:p>
          <w:p w:rsidR="002F4D40" w:rsidRPr="00D45519" w:rsidRDefault="002F4D40" w:rsidP="003F3803">
            <w:pPr>
              <w:jc w:val="both"/>
              <w:rPr>
                <w:color w:val="000000"/>
              </w:rPr>
            </w:pPr>
            <w:r w:rsidRPr="00D45519">
              <w:rPr>
                <w:color w:val="000000"/>
                <w:sz w:val="22"/>
              </w:rPr>
              <w:t>Эксперт подкомиссии по проверке ответов на задания в бланке №2  ЕГЭ по русскому языку</w:t>
            </w:r>
          </w:p>
          <w:p w:rsidR="002F4D40" w:rsidRPr="00D45519" w:rsidRDefault="002F4D40" w:rsidP="003F3803">
            <w:pPr>
              <w:jc w:val="both"/>
              <w:rPr>
                <w:color w:val="000000"/>
              </w:rPr>
            </w:pPr>
            <w:r w:rsidRPr="00D45519">
              <w:rPr>
                <w:color w:val="000000"/>
                <w:sz w:val="22"/>
              </w:rPr>
              <w:t>Эксперт подкомиссии по проверке ответов на задания в бланке №2  ЕГЭ по литературе</w:t>
            </w:r>
          </w:p>
          <w:p w:rsidR="002F4D40" w:rsidRPr="00D45519" w:rsidRDefault="002F4D40" w:rsidP="003F3803">
            <w:pPr>
              <w:jc w:val="both"/>
              <w:rPr>
                <w:color w:val="000000"/>
              </w:rPr>
            </w:pPr>
            <w:r w:rsidRPr="00D45519">
              <w:rPr>
                <w:color w:val="000000"/>
                <w:sz w:val="22"/>
              </w:rPr>
              <w:t>Эксперт территориальной предметной комиссии по проверке экзаменационных работ по русскому языку в форме ОГЭ и ГВЭ</w:t>
            </w:r>
          </w:p>
          <w:p w:rsidR="002F4D40" w:rsidRPr="00D45519" w:rsidRDefault="002F4D40" w:rsidP="003F3803">
            <w:pPr>
              <w:jc w:val="both"/>
              <w:rPr>
                <w:color w:val="000000"/>
              </w:rPr>
            </w:pPr>
            <w:r w:rsidRPr="00D45519">
              <w:rPr>
                <w:color w:val="000000"/>
                <w:sz w:val="22"/>
              </w:rPr>
              <w:t>Эксперт, принимающий участие в процедуре аттестации педагогических работников</w:t>
            </w:r>
          </w:p>
        </w:tc>
        <w:tc>
          <w:tcPr>
            <w:tcW w:w="1934" w:type="dxa"/>
          </w:tcPr>
          <w:p w:rsidR="002F4D40" w:rsidRPr="00D45519" w:rsidRDefault="002F4D40" w:rsidP="003F3803">
            <w:pPr>
              <w:jc w:val="both"/>
              <w:rPr>
                <w:color w:val="000000"/>
              </w:rPr>
            </w:pPr>
            <w:r w:rsidRPr="00D45519">
              <w:rPr>
                <w:color w:val="000000"/>
                <w:sz w:val="22"/>
              </w:rPr>
              <w:t>Школьный и муниципальный</w:t>
            </w:r>
          </w:p>
          <w:p w:rsidR="002F4D40" w:rsidRPr="00D45519" w:rsidRDefault="002F4D40" w:rsidP="003F3803">
            <w:pPr>
              <w:jc w:val="both"/>
              <w:rPr>
                <w:color w:val="000000"/>
              </w:rPr>
            </w:pPr>
            <w:r w:rsidRPr="00D45519">
              <w:rPr>
                <w:color w:val="000000"/>
                <w:sz w:val="22"/>
              </w:rPr>
              <w:t>Региональный</w:t>
            </w:r>
          </w:p>
          <w:p w:rsidR="002F4D40" w:rsidRPr="00D45519" w:rsidRDefault="002F4D40" w:rsidP="003F3803">
            <w:pPr>
              <w:jc w:val="both"/>
              <w:rPr>
                <w:color w:val="000000"/>
              </w:rPr>
            </w:pPr>
          </w:p>
          <w:p w:rsidR="002F4D40" w:rsidRPr="00D45519" w:rsidRDefault="002F4D40" w:rsidP="003F3803">
            <w:pPr>
              <w:jc w:val="both"/>
              <w:rPr>
                <w:color w:val="000000"/>
              </w:rPr>
            </w:pPr>
            <w:r w:rsidRPr="00D45519">
              <w:rPr>
                <w:color w:val="000000"/>
                <w:sz w:val="22"/>
              </w:rPr>
              <w:t>Региональный</w:t>
            </w:r>
          </w:p>
          <w:p w:rsidR="002F4D40" w:rsidRDefault="002F4D40" w:rsidP="003F3803">
            <w:pPr>
              <w:jc w:val="both"/>
              <w:rPr>
                <w:color w:val="000000"/>
              </w:rPr>
            </w:pPr>
          </w:p>
          <w:p w:rsidR="002F4D40" w:rsidRPr="00D45519" w:rsidRDefault="002F4D40" w:rsidP="003F3803">
            <w:pPr>
              <w:jc w:val="both"/>
              <w:rPr>
                <w:color w:val="000000"/>
              </w:rPr>
            </w:pPr>
            <w:r w:rsidRPr="00D45519">
              <w:rPr>
                <w:color w:val="000000"/>
                <w:sz w:val="22"/>
              </w:rPr>
              <w:t xml:space="preserve">Региональный </w:t>
            </w:r>
          </w:p>
          <w:p w:rsidR="002F4D40" w:rsidRDefault="002F4D40" w:rsidP="003F3803">
            <w:pPr>
              <w:jc w:val="both"/>
              <w:rPr>
                <w:color w:val="000000"/>
              </w:rPr>
            </w:pPr>
          </w:p>
          <w:p w:rsidR="002F4D40" w:rsidRPr="00D45519" w:rsidRDefault="002F4D40" w:rsidP="003F3803">
            <w:pPr>
              <w:jc w:val="both"/>
              <w:rPr>
                <w:color w:val="000000"/>
              </w:rPr>
            </w:pPr>
          </w:p>
          <w:p w:rsidR="002F4D40" w:rsidRPr="00D45519" w:rsidRDefault="002F4D40" w:rsidP="003F3803">
            <w:pPr>
              <w:jc w:val="both"/>
              <w:rPr>
                <w:color w:val="000000"/>
              </w:rPr>
            </w:pPr>
            <w:r w:rsidRPr="00D45519">
              <w:rPr>
                <w:color w:val="000000"/>
                <w:sz w:val="22"/>
              </w:rPr>
              <w:t>Региональный</w:t>
            </w:r>
          </w:p>
        </w:tc>
      </w:tr>
      <w:tr w:rsidR="002F4D40" w:rsidRPr="003F3803">
        <w:trPr>
          <w:trHeight w:val="1335"/>
        </w:trPr>
        <w:tc>
          <w:tcPr>
            <w:tcW w:w="2057" w:type="dxa"/>
          </w:tcPr>
          <w:p w:rsidR="002F4D40" w:rsidRPr="00D45519" w:rsidRDefault="002F4D40" w:rsidP="003F3803">
            <w:pPr>
              <w:jc w:val="center"/>
              <w:rPr>
                <w:color w:val="000000"/>
              </w:rPr>
            </w:pPr>
            <w:r w:rsidRPr="00D45519">
              <w:rPr>
                <w:color w:val="000000"/>
                <w:sz w:val="22"/>
              </w:rPr>
              <w:t>Шагрова А. А.</w:t>
            </w:r>
          </w:p>
        </w:tc>
        <w:tc>
          <w:tcPr>
            <w:tcW w:w="5706" w:type="dxa"/>
          </w:tcPr>
          <w:p w:rsidR="002F4D40" w:rsidRPr="00D45519" w:rsidRDefault="002F4D40" w:rsidP="003F3803">
            <w:pPr>
              <w:jc w:val="both"/>
              <w:rPr>
                <w:color w:val="000000"/>
              </w:rPr>
            </w:pPr>
            <w:r w:rsidRPr="00D45519">
              <w:rPr>
                <w:color w:val="000000"/>
                <w:sz w:val="22"/>
              </w:rPr>
              <w:t xml:space="preserve">Член предметного жюри всероссийской предметной олимпиады по русскому языку и литературе </w:t>
            </w:r>
          </w:p>
          <w:p w:rsidR="002F4D40" w:rsidRPr="00D45519" w:rsidRDefault="002F4D40" w:rsidP="003F3803">
            <w:pPr>
              <w:jc w:val="both"/>
              <w:rPr>
                <w:color w:val="000000"/>
              </w:rPr>
            </w:pPr>
            <w:r w:rsidRPr="00D45519">
              <w:rPr>
                <w:color w:val="000000"/>
                <w:sz w:val="22"/>
              </w:rPr>
              <w:t>Эксперт территориальной предметной комиссии по проверке экзаменационных работ по русскому языку и литературе в форме ОГЭ и ГВЭ</w:t>
            </w:r>
          </w:p>
          <w:p w:rsidR="002F4D40" w:rsidRPr="00D45519" w:rsidRDefault="002F4D40" w:rsidP="003F3803">
            <w:pPr>
              <w:jc w:val="both"/>
              <w:rPr>
                <w:color w:val="000000"/>
              </w:rPr>
            </w:pPr>
            <w:r w:rsidRPr="00D45519">
              <w:rPr>
                <w:color w:val="000000"/>
                <w:sz w:val="22"/>
              </w:rPr>
              <w:t>Эксперт подкомиссии по проверке ответов на задания в бланке №2  ЕГЭ по литературе</w:t>
            </w:r>
          </w:p>
        </w:tc>
        <w:tc>
          <w:tcPr>
            <w:tcW w:w="1934" w:type="dxa"/>
          </w:tcPr>
          <w:p w:rsidR="002F4D40" w:rsidRPr="00D45519" w:rsidRDefault="002F4D40" w:rsidP="003F3803">
            <w:pPr>
              <w:jc w:val="both"/>
              <w:rPr>
                <w:color w:val="000000"/>
              </w:rPr>
            </w:pPr>
            <w:r w:rsidRPr="00D45519">
              <w:rPr>
                <w:color w:val="000000"/>
                <w:sz w:val="22"/>
              </w:rPr>
              <w:t>Школьный и муниципальный</w:t>
            </w:r>
          </w:p>
          <w:p w:rsidR="002F4D40" w:rsidRPr="00D45519" w:rsidRDefault="002F4D40" w:rsidP="003F3803">
            <w:pPr>
              <w:jc w:val="both"/>
              <w:rPr>
                <w:color w:val="000000"/>
              </w:rPr>
            </w:pPr>
            <w:r w:rsidRPr="00D45519">
              <w:rPr>
                <w:color w:val="000000"/>
                <w:sz w:val="22"/>
              </w:rPr>
              <w:t>Региональный</w:t>
            </w:r>
          </w:p>
          <w:p w:rsidR="002F4D40" w:rsidRPr="00D45519" w:rsidRDefault="002F4D40" w:rsidP="003F3803">
            <w:pPr>
              <w:jc w:val="both"/>
              <w:rPr>
                <w:color w:val="000000"/>
              </w:rPr>
            </w:pPr>
          </w:p>
          <w:p w:rsidR="002F4D40" w:rsidRPr="00D45519" w:rsidRDefault="002F4D40" w:rsidP="003F3803">
            <w:pPr>
              <w:jc w:val="both"/>
              <w:rPr>
                <w:color w:val="000000"/>
              </w:rPr>
            </w:pPr>
          </w:p>
          <w:p w:rsidR="002F4D40" w:rsidRPr="00D45519" w:rsidRDefault="002F4D40" w:rsidP="003F3803">
            <w:pPr>
              <w:jc w:val="both"/>
              <w:rPr>
                <w:color w:val="000000"/>
              </w:rPr>
            </w:pPr>
            <w:r w:rsidRPr="00D45519">
              <w:rPr>
                <w:color w:val="000000"/>
                <w:sz w:val="22"/>
              </w:rPr>
              <w:t>Региональный</w:t>
            </w:r>
          </w:p>
        </w:tc>
      </w:tr>
      <w:tr w:rsidR="002F4D40" w:rsidRPr="003F3803">
        <w:tc>
          <w:tcPr>
            <w:tcW w:w="2057" w:type="dxa"/>
          </w:tcPr>
          <w:p w:rsidR="002F4D40" w:rsidRPr="00D45519" w:rsidRDefault="002F4D40" w:rsidP="003F3803">
            <w:pPr>
              <w:jc w:val="center"/>
              <w:rPr>
                <w:color w:val="000000"/>
              </w:rPr>
            </w:pPr>
            <w:r w:rsidRPr="00D45519">
              <w:rPr>
                <w:color w:val="000000"/>
                <w:sz w:val="22"/>
              </w:rPr>
              <w:t>Ясюкевич А. А.</w:t>
            </w:r>
          </w:p>
        </w:tc>
        <w:tc>
          <w:tcPr>
            <w:tcW w:w="5706" w:type="dxa"/>
          </w:tcPr>
          <w:p w:rsidR="002F4D40" w:rsidRPr="00D45519" w:rsidRDefault="002F4D40" w:rsidP="003F3803">
            <w:pPr>
              <w:jc w:val="both"/>
              <w:rPr>
                <w:color w:val="000000"/>
              </w:rPr>
            </w:pPr>
            <w:r w:rsidRPr="00D45519">
              <w:rPr>
                <w:color w:val="000000"/>
                <w:sz w:val="22"/>
              </w:rPr>
              <w:t xml:space="preserve">Член предметного жюри всероссийской предметной олимпиады по истории, обществознанию и праву </w:t>
            </w:r>
          </w:p>
          <w:p w:rsidR="002F4D40" w:rsidRPr="00D45519" w:rsidRDefault="002F4D40" w:rsidP="003F3803">
            <w:pPr>
              <w:jc w:val="both"/>
              <w:rPr>
                <w:color w:val="000000"/>
              </w:rPr>
            </w:pPr>
            <w:r w:rsidRPr="00D45519">
              <w:rPr>
                <w:color w:val="000000"/>
                <w:sz w:val="22"/>
              </w:rPr>
              <w:t>Эксперт территориальной предметной комиссии по проверке экзаменационных работ по обществознанию в форме ОГЭ</w:t>
            </w:r>
          </w:p>
          <w:p w:rsidR="002F4D40" w:rsidRPr="00D45519" w:rsidRDefault="002F4D40" w:rsidP="003F3803">
            <w:pPr>
              <w:jc w:val="both"/>
              <w:rPr>
                <w:color w:val="000000"/>
              </w:rPr>
            </w:pPr>
            <w:r w:rsidRPr="00D45519">
              <w:rPr>
                <w:color w:val="000000"/>
                <w:sz w:val="22"/>
              </w:rPr>
              <w:t>Эксперт подкомиссии по проверке ответов на задания в бланке №2  ЕГЭ по обществознанию</w:t>
            </w:r>
          </w:p>
        </w:tc>
        <w:tc>
          <w:tcPr>
            <w:tcW w:w="1934" w:type="dxa"/>
          </w:tcPr>
          <w:p w:rsidR="002F4D40" w:rsidRPr="00D45519" w:rsidRDefault="002F4D40" w:rsidP="003F3803">
            <w:pPr>
              <w:jc w:val="both"/>
              <w:rPr>
                <w:color w:val="000000"/>
              </w:rPr>
            </w:pPr>
            <w:r w:rsidRPr="00D45519">
              <w:rPr>
                <w:color w:val="000000"/>
                <w:sz w:val="22"/>
              </w:rPr>
              <w:t xml:space="preserve">Школьный и муниципальный </w:t>
            </w:r>
          </w:p>
          <w:p w:rsidR="002F4D40" w:rsidRPr="00D45519" w:rsidRDefault="002F4D40" w:rsidP="003F3803">
            <w:pPr>
              <w:jc w:val="both"/>
              <w:rPr>
                <w:color w:val="000000"/>
              </w:rPr>
            </w:pPr>
            <w:r w:rsidRPr="00D45519">
              <w:rPr>
                <w:color w:val="000000"/>
                <w:sz w:val="22"/>
              </w:rPr>
              <w:t>Региональный</w:t>
            </w:r>
          </w:p>
          <w:p w:rsidR="002F4D40" w:rsidRPr="00D45519" w:rsidRDefault="002F4D40" w:rsidP="003F3803">
            <w:pPr>
              <w:jc w:val="both"/>
              <w:rPr>
                <w:color w:val="000000"/>
              </w:rPr>
            </w:pPr>
          </w:p>
          <w:p w:rsidR="002F4D40" w:rsidRPr="00D45519" w:rsidRDefault="002F4D40" w:rsidP="003F3803">
            <w:pPr>
              <w:jc w:val="both"/>
              <w:rPr>
                <w:color w:val="000000"/>
              </w:rPr>
            </w:pPr>
          </w:p>
          <w:p w:rsidR="002F4D40" w:rsidRPr="00D45519" w:rsidRDefault="002F4D40" w:rsidP="003F3803">
            <w:pPr>
              <w:jc w:val="both"/>
              <w:rPr>
                <w:color w:val="000000"/>
              </w:rPr>
            </w:pPr>
            <w:r w:rsidRPr="00D45519">
              <w:rPr>
                <w:color w:val="000000"/>
                <w:sz w:val="22"/>
              </w:rPr>
              <w:t>Региональный</w:t>
            </w:r>
          </w:p>
        </w:tc>
      </w:tr>
      <w:tr w:rsidR="002F4D40" w:rsidRPr="003F3803">
        <w:tc>
          <w:tcPr>
            <w:tcW w:w="2057" w:type="dxa"/>
          </w:tcPr>
          <w:p w:rsidR="002F4D40" w:rsidRPr="00D45519" w:rsidRDefault="002F4D40" w:rsidP="003F3803">
            <w:pPr>
              <w:jc w:val="center"/>
              <w:rPr>
                <w:color w:val="000000"/>
              </w:rPr>
            </w:pPr>
            <w:r w:rsidRPr="00D45519">
              <w:rPr>
                <w:color w:val="000000"/>
                <w:sz w:val="22"/>
              </w:rPr>
              <w:t>Зема Т. А.</w:t>
            </w:r>
          </w:p>
        </w:tc>
        <w:tc>
          <w:tcPr>
            <w:tcW w:w="5706" w:type="dxa"/>
          </w:tcPr>
          <w:p w:rsidR="002F4D40" w:rsidRPr="00D45519" w:rsidRDefault="002F4D40" w:rsidP="003F3803">
            <w:pPr>
              <w:jc w:val="both"/>
              <w:rPr>
                <w:color w:val="000000"/>
              </w:rPr>
            </w:pPr>
            <w:r w:rsidRPr="00D45519">
              <w:rPr>
                <w:color w:val="000000"/>
                <w:sz w:val="22"/>
              </w:rPr>
              <w:t>Член предметного жюри всероссийской предметной олимпиады по немецкому языку</w:t>
            </w:r>
          </w:p>
        </w:tc>
        <w:tc>
          <w:tcPr>
            <w:tcW w:w="1934" w:type="dxa"/>
          </w:tcPr>
          <w:p w:rsidR="002F4D40" w:rsidRPr="00D45519" w:rsidRDefault="002F4D40" w:rsidP="003F3803">
            <w:pPr>
              <w:jc w:val="both"/>
              <w:rPr>
                <w:color w:val="000000"/>
              </w:rPr>
            </w:pPr>
            <w:r w:rsidRPr="00D45519">
              <w:rPr>
                <w:color w:val="000000"/>
                <w:sz w:val="22"/>
              </w:rPr>
              <w:t xml:space="preserve">Школьный и муниципальный </w:t>
            </w:r>
          </w:p>
        </w:tc>
      </w:tr>
      <w:tr w:rsidR="002F4D40" w:rsidRPr="003F3803">
        <w:tc>
          <w:tcPr>
            <w:tcW w:w="2057" w:type="dxa"/>
          </w:tcPr>
          <w:p w:rsidR="002F4D40" w:rsidRPr="00D45519" w:rsidRDefault="002F4D40" w:rsidP="003F3803">
            <w:pPr>
              <w:jc w:val="center"/>
            </w:pPr>
            <w:r w:rsidRPr="00D45519">
              <w:rPr>
                <w:sz w:val="22"/>
              </w:rPr>
              <w:t xml:space="preserve"> Мотуз Ю. А.</w:t>
            </w:r>
          </w:p>
        </w:tc>
        <w:tc>
          <w:tcPr>
            <w:tcW w:w="5706" w:type="dxa"/>
          </w:tcPr>
          <w:p w:rsidR="002F4D40" w:rsidRPr="00D45519" w:rsidRDefault="002F4D40" w:rsidP="003F3803">
            <w:pPr>
              <w:jc w:val="both"/>
            </w:pPr>
            <w:r w:rsidRPr="00D45519">
              <w:rPr>
                <w:sz w:val="22"/>
              </w:rPr>
              <w:t xml:space="preserve">Член предметного жюри всероссийской предметной олимпиады по английскому языку, </w:t>
            </w:r>
          </w:p>
          <w:p w:rsidR="002F4D40" w:rsidRPr="00D45519" w:rsidRDefault="002F4D40" w:rsidP="003F3803">
            <w:pPr>
              <w:jc w:val="both"/>
            </w:pPr>
            <w:r w:rsidRPr="00D45519">
              <w:rPr>
                <w:sz w:val="22"/>
              </w:rPr>
              <w:t>Эксперт ОГЭ по английскому языку.</w:t>
            </w:r>
          </w:p>
        </w:tc>
        <w:tc>
          <w:tcPr>
            <w:tcW w:w="1934" w:type="dxa"/>
          </w:tcPr>
          <w:p w:rsidR="002F4D40" w:rsidRPr="00D45519" w:rsidRDefault="002F4D40" w:rsidP="003F3803">
            <w:pPr>
              <w:jc w:val="both"/>
            </w:pPr>
            <w:r w:rsidRPr="00D45519">
              <w:rPr>
                <w:sz w:val="22"/>
              </w:rPr>
              <w:t xml:space="preserve">Школьный и муниципальный </w:t>
            </w:r>
          </w:p>
          <w:p w:rsidR="002F4D40" w:rsidRPr="00D45519" w:rsidRDefault="002F4D40" w:rsidP="003F3803">
            <w:pPr>
              <w:jc w:val="both"/>
            </w:pPr>
            <w:r w:rsidRPr="00D45519">
              <w:rPr>
                <w:color w:val="000000"/>
                <w:sz w:val="22"/>
              </w:rPr>
              <w:t>Региональный</w:t>
            </w:r>
          </w:p>
        </w:tc>
      </w:tr>
    </w:tbl>
    <w:p w:rsidR="002F4D40" w:rsidRPr="003F3803" w:rsidRDefault="002F4D40" w:rsidP="003F3803">
      <w:pPr>
        <w:ind w:firstLine="709"/>
        <w:jc w:val="both"/>
      </w:pPr>
    </w:p>
    <w:p w:rsidR="002F4D40" w:rsidRPr="003F3803" w:rsidRDefault="002F4D40" w:rsidP="003F3803">
      <w:pPr>
        <w:ind w:firstLine="709"/>
        <w:jc w:val="both"/>
      </w:pPr>
      <w:r w:rsidRPr="003F3803">
        <w:t>Вся методическая работа, организованная и проведённая членами ШМО  гуманитарного цикла в 2015-2016 учебном году, способствовала реализации требований современной школы по повышению качества учебно-воспитательной работы, привитию интереса к предметам гуманитарного цикла, воспитанию патриотических чувств,  развитию духовно-нравственных качеств у обучающихся и привела  к следующим результатам:  с требованиями программ по русскому языку и литературе, истории и обществознанию,  иностранному языку, «Истокам», «Живому слову»,   учащиеся школы в основном справились.   По итогам года 1 человек (Брызгалов С. - 9а класс) является  неуспевающим по истории западной России.</w:t>
      </w:r>
    </w:p>
    <w:p w:rsidR="002F4D40" w:rsidRPr="003F3803" w:rsidRDefault="002F4D40" w:rsidP="003F3803">
      <w:pPr>
        <w:ind w:firstLine="708"/>
        <w:jc w:val="both"/>
        <w:rPr>
          <w:bCs/>
          <w:color w:val="333333"/>
        </w:rPr>
      </w:pPr>
      <w:r w:rsidRPr="003F3803">
        <w:t xml:space="preserve">Анализируя работу МО за истекший год, можно сделать следующие </w:t>
      </w:r>
      <w:r w:rsidRPr="003F3803">
        <w:rPr>
          <w:rStyle w:val="Strong"/>
          <w:bCs w:val="0"/>
        </w:rPr>
        <w:t>выводы</w:t>
      </w:r>
      <w:r w:rsidRPr="003F3803">
        <w:rPr>
          <w:bCs/>
        </w:rPr>
        <w:t>:</w:t>
      </w:r>
    </w:p>
    <w:p w:rsidR="002F4D40" w:rsidRPr="003F3803" w:rsidRDefault="002F4D40" w:rsidP="003F3803">
      <w:pPr>
        <w:pStyle w:val="ListParagraph"/>
        <w:numPr>
          <w:ilvl w:val="0"/>
          <w:numId w:val="20"/>
        </w:numPr>
        <w:jc w:val="both"/>
        <w:rPr>
          <w:sz w:val="24"/>
          <w:szCs w:val="24"/>
        </w:rPr>
      </w:pPr>
      <w:r w:rsidRPr="003F3803">
        <w:rPr>
          <w:sz w:val="24"/>
          <w:szCs w:val="24"/>
        </w:rPr>
        <w:t>Поставленные задачи методической работы полностью выполнены.</w:t>
      </w:r>
    </w:p>
    <w:p w:rsidR="002F4D40" w:rsidRPr="003F3803" w:rsidRDefault="002F4D40" w:rsidP="003F3803">
      <w:pPr>
        <w:pStyle w:val="ListParagraph"/>
        <w:numPr>
          <w:ilvl w:val="0"/>
          <w:numId w:val="20"/>
        </w:numPr>
        <w:jc w:val="both"/>
        <w:rPr>
          <w:sz w:val="24"/>
          <w:szCs w:val="24"/>
        </w:rPr>
      </w:pPr>
      <w:r w:rsidRPr="003F3803">
        <w:rPr>
          <w:sz w:val="24"/>
          <w:szCs w:val="24"/>
        </w:rPr>
        <w:t>Тематика заседаний МО отражает актуальные  вопросы, способствующие повышению уровня методического мастерства учителей, повышению качества преподавания и результатов.</w:t>
      </w:r>
    </w:p>
    <w:p w:rsidR="002F4D40" w:rsidRPr="003F3803" w:rsidRDefault="002F4D40" w:rsidP="003F3803">
      <w:pPr>
        <w:pStyle w:val="ListParagraph"/>
        <w:numPr>
          <w:ilvl w:val="0"/>
          <w:numId w:val="20"/>
        </w:numPr>
        <w:jc w:val="both"/>
        <w:rPr>
          <w:sz w:val="24"/>
          <w:szCs w:val="24"/>
        </w:rPr>
      </w:pPr>
      <w:r w:rsidRPr="003F3803">
        <w:rPr>
          <w:sz w:val="24"/>
          <w:szCs w:val="24"/>
        </w:rPr>
        <w:t>Методическое объединение грамотно направляет работу учителей, педагоги показывают высокую активность и заинтересованность в результатах своего труда.</w:t>
      </w:r>
    </w:p>
    <w:p w:rsidR="002F4D40" w:rsidRPr="003F3803" w:rsidRDefault="002F4D40" w:rsidP="003F3803">
      <w:pPr>
        <w:pStyle w:val="ListParagraph"/>
        <w:numPr>
          <w:ilvl w:val="0"/>
          <w:numId w:val="20"/>
        </w:numPr>
        <w:jc w:val="both"/>
        <w:rPr>
          <w:sz w:val="24"/>
          <w:szCs w:val="24"/>
        </w:rPr>
      </w:pPr>
      <w:r w:rsidRPr="003F3803">
        <w:rPr>
          <w:sz w:val="24"/>
          <w:szCs w:val="24"/>
        </w:rPr>
        <w:t>Учащиеся демонстрируют  стабильные   знания.</w:t>
      </w:r>
    </w:p>
    <w:p w:rsidR="002F4D40" w:rsidRPr="003F3803" w:rsidRDefault="002F4D40" w:rsidP="003F3803">
      <w:pPr>
        <w:pStyle w:val="ListParagraph"/>
        <w:numPr>
          <w:ilvl w:val="0"/>
          <w:numId w:val="20"/>
        </w:numPr>
        <w:jc w:val="both"/>
        <w:rPr>
          <w:sz w:val="24"/>
          <w:szCs w:val="24"/>
        </w:rPr>
      </w:pPr>
      <w:r w:rsidRPr="003F3803">
        <w:rPr>
          <w:sz w:val="24"/>
          <w:szCs w:val="24"/>
        </w:rPr>
        <w:t>Внеклассная работа по русскому языку и литературе дает положительные результаты, прослеживается работа с одаренными детьми.</w:t>
      </w:r>
    </w:p>
    <w:p w:rsidR="002F4D40" w:rsidRPr="003F3803" w:rsidRDefault="002F4D40" w:rsidP="003F3803">
      <w:pPr>
        <w:pStyle w:val="ListParagraph"/>
        <w:numPr>
          <w:ilvl w:val="0"/>
          <w:numId w:val="20"/>
        </w:numPr>
        <w:jc w:val="both"/>
        <w:rPr>
          <w:sz w:val="24"/>
          <w:szCs w:val="24"/>
        </w:rPr>
      </w:pPr>
      <w:r w:rsidRPr="003F3803">
        <w:rPr>
          <w:sz w:val="24"/>
          <w:szCs w:val="24"/>
        </w:rPr>
        <w:t>Повышается  учебная мотивация у детей и стойкий интерес к получению дополнительной информации.</w:t>
      </w:r>
    </w:p>
    <w:p w:rsidR="002F4D40" w:rsidRPr="003F3803" w:rsidRDefault="002F4D40" w:rsidP="003F3803">
      <w:pPr>
        <w:pStyle w:val="ListParagraph"/>
        <w:numPr>
          <w:ilvl w:val="0"/>
          <w:numId w:val="20"/>
        </w:numPr>
        <w:jc w:val="both"/>
        <w:rPr>
          <w:sz w:val="24"/>
          <w:szCs w:val="24"/>
        </w:rPr>
      </w:pPr>
      <w:r w:rsidRPr="003F3803">
        <w:rPr>
          <w:sz w:val="24"/>
          <w:szCs w:val="24"/>
        </w:rPr>
        <w:t>Программа и её практическая часть во всех классах выполнены полностью.</w:t>
      </w:r>
    </w:p>
    <w:p w:rsidR="002F4D40" w:rsidRPr="003F3803" w:rsidRDefault="002F4D40" w:rsidP="003F3803">
      <w:pPr>
        <w:pStyle w:val="ListParagraph"/>
        <w:numPr>
          <w:ilvl w:val="0"/>
          <w:numId w:val="20"/>
        </w:numPr>
        <w:jc w:val="both"/>
        <w:rPr>
          <w:sz w:val="24"/>
          <w:szCs w:val="24"/>
        </w:rPr>
      </w:pPr>
      <w:r w:rsidRPr="003F3803">
        <w:rPr>
          <w:sz w:val="24"/>
          <w:szCs w:val="24"/>
        </w:rPr>
        <w:t>Учителя внедряют  новые методики обучения и технологии, в том числе ИКТ.</w:t>
      </w:r>
    </w:p>
    <w:p w:rsidR="002F4D40" w:rsidRPr="003F3803" w:rsidRDefault="002F4D40" w:rsidP="003F3803">
      <w:pPr>
        <w:ind w:firstLine="420"/>
        <w:jc w:val="both"/>
      </w:pPr>
    </w:p>
    <w:p w:rsidR="002F4D40" w:rsidRPr="003F3803" w:rsidRDefault="002F4D40" w:rsidP="003F3803">
      <w:pPr>
        <w:ind w:firstLine="420"/>
        <w:jc w:val="both"/>
      </w:pPr>
      <w:r w:rsidRPr="003F3803">
        <w:t xml:space="preserve">Но </w:t>
      </w:r>
      <w:r w:rsidRPr="003F3803">
        <w:rPr>
          <w:rStyle w:val="Strong"/>
          <w:b w:val="0"/>
        </w:rPr>
        <w:t>проблемы</w:t>
      </w:r>
      <w:r w:rsidRPr="003F3803">
        <w:t xml:space="preserve"> ещё остаются. Это:</w:t>
      </w:r>
    </w:p>
    <w:p w:rsidR="002F4D40" w:rsidRPr="003F3803" w:rsidRDefault="002F4D40" w:rsidP="006D1BFF">
      <w:pPr>
        <w:pStyle w:val="ListParagraph"/>
        <w:numPr>
          <w:ilvl w:val="0"/>
          <w:numId w:val="48"/>
        </w:numPr>
        <w:jc w:val="both"/>
        <w:rPr>
          <w:sz w:val="24"/>
          <w:szCs w:val="24"/>
        </w:rPr>
      </w:pPr>
      <w:r w:rsidRPr="003F3803">
        <w:rPr>
          <w:sz w:val="24"/>
          <w:szCs w:val="24"/>
        </w:rPr>
        <w:t>Невозможность учесть все индивидуальные особенности учащихся, слабая дифференциация домашнего задания</w:t>
      </w:r>
      <w:r>
        <w:rPr>
          <w:sz w:val="24"/>
          <w:szCs w:val="24"/>
        </w:rPr>
        <w:t>,</w:t>
      </w:r>
      <w:r w:rsidRPr="003F3803">
        <w:rPr>
          <w:sz w:val="24"/>
          <w:szCs w:val="24"/>
        </w:rPr>
        <w:t xml:space="preserve"> исходя из индивидуальных особенностей учащихся.</w:t>
      </w:r>
    </w:p>
    <w:p w:rsidR="002F4D40" w:rsidRPr="003F3803" w:rsidRDefault="002F4D40" w:rsidP="006D1BFF">
      <w:pPr>
        <w:pStyle w:val="ListParagraph"/>
        <w:numPr>
          <w:ilvl w:val="0"/>
          <w:numId w:val="48"/>
        </w:numPr>
        <w:jc w:val="both"/>
        <w:rPr>
          <w:sz w:val="24"/>
          <w:szCs w:val="24"/>
        </w:rPr>
      </w:pPr>
      <w:r w:rsidRPr="003F3803">
        <w:rPr>
          <w:sz w:val="24"/>
          <w:szCs w:val="24"/>
        </w:rPr>
        <w:t>Слабый  интерес к чтению у детей, слабая подготовка учащихся к урокам, не полное выполнение домашнего задания.</w:t>
      </w:r>
    </w:p>
    <w:p w:rsidR="002F4D40" w:rsidRPr="003F3803" w:rsidRDefault="002F4D40" w:rsidP="006D1BFF">
      <w:pPr>
        <w:numPr>
          <w:ilvl w:val="0"/>
          <w:numId w:val="48"/>
        </w:numPr>
        <w:jc w:val="both"/>
      </w:pPr>
      <w:r w:rsidRPr="003F3803">
        <w:t>Слабая взаимная посещаемость уроков учителями-предметниками.</w:t>
      </w:r>
    </w:p>
    <w:p w:rsidR="002F4D40" w:rsidRPr="003F3803" w:rsidRDefault="002F4D40" w:rsidP="003F3803">
      <w:pPr>
        <w:ind w:left="60"/>
        <w:jc w:val="both"/>
      </w:pPr>
    </w:p>
    <w:p w:rsidR="002F4D40" w:rsidRPr="003F3803" w:rsidRDefault="002F4D40" w:rsidP="00D45519">
      <w:pPr>
        <w:pStyle w:val="NoSpacing"/>
        <w:ind w:firstLine="360"/>
        <w:jc w:val="both"/>
        <w:rPr>
          <w:rFonts w:ascii="Times New Roman" w:hAnsi="Times New Roman"/>
          <w:sz w:val="24"/>
          <w:szCs w:val="24"/>
        </w:rPr>
      </w:pPr>
      <w:r w:rsidRPr="003F3803">
        <w:rPr>
          <w:rFonts w:ascii="Times New Roman" w:hAnsi="Times New Roman"/>
          <w:sz w:val="24"/>
          <w:szCs w:val="24"/>
        </w:rPr>
        <w:t>Исходя из вышеизложенного, МО учителей гуманитарного цикла МБОУ СОШ №3 в 2016- 2017 учебном году продолжит работу над  следующими задачами:</w:t>
      </w:r>
    </w:p>
    <w:p w:rsidR="002F4D40" w:rsidRPr="003F3803" w:rsidRDefault="002F4D40" w:rsidP="006D1BFF">
      <w:pPr>
        <w:pStyle w:val="NoSpacing"/>
        <w:numPr>
          <w:ilvl w:val="0"/>
          <w:numId w:val="69"/>
        </w:numPr>
        <w:jc w:val="both"/>
        <w:rPr>
          <w:rFonts w:ascii="Times New Roman" w:hAnsi="Times New Roman"/>
          <w:sz w:val="24"/>
          <w:szCs w:val="24"/>
        </w:rPr>
      </w:pPr>
      <w:r w:rsidRPr="003F3803">
        <w:rPr>
          <w:rFonts w:ascii="Times New Roman" w:hAnsi="Times New Roman"/>
          <w:sz w:val="24"/>
          <w:szCs w:val="24"/>
        </w:rPr>
        <w:t>использование системно-деятельностного подхода к обучению как средство реализации ФГОС второго поколения;</w:t>
      </w:r>
    </w:p>
    <w:p w:rsidR="002F4D40" w:rsidRPr="003F3803" w:rsidRDefault="002F4D40" w:rsidP="006D1BFF">
      <w:pPr>
        <w:pStyle w:val="NoSpacing"/>
        <w:numPr>
          <w:ilvl w:val="0"/>
          <w:numId w:val="69"/>
        </w:numPr>
        <w:jc w:val="both"/>
        <w:rPr>
          <w:rFonts w:ascii="Times New Roman" w:hAnsi="Times New Roman"/>
          <w:sz w:val="24"/>
          <w:szCs w:val="24"/>
        </w:rPr>
      </w:pPr>
      <w:r w:rsidRPr="003F3803">
        <w:rPr>
          <w:rFonts w:ascii="Times New Roman" w:hAnsi="Times New Roman"/>
          <w:sz w:val="24"/>
          <w:szCs w:val="24"/>
        </w:rPr>
        <w:t>продолжить совершенствование методики преподавания русского языка и литературы, истории, обществознания, иностранных языков, «Истоков», «Живого слова», светской этики  в классах с разноуровневым обучением;</w:t>
      </w:r>
    </w:p>
    <w:p w:rsidR="002F4D40" w:rsidRPr="003F3803" w:rsidRDefault="002F4D40" w:rsidP="006D1BFF">
      <w:pPr>
        <w:pStyle w:val="NoSpacing"/>
        <w:numPr>
          <w:ilvl w:val="0"/>
          <w:numId w:val="69"/>
        </w:numPr>
        <w:jc w:val="both"/>
        <w:rPr>
          <w:rFonts w:ascii="Times New Roman" w:hAnsi="Times New Roman"/>
          <w:sz w:val="24"/>
          <w:szCs w:val="24"/>
        </w:rPr>
      </w:pPr>
      <w:r w:rsidRPr="003F3803">
        <w:rPr>
          <w:rFonts w:ascii="Times New Roman" w:hAnsi="Times New Roman"/>
          <w:sz w:val="24"/>
          <w:szCs w:val="24"/>
        </w:rPr>
        <w:t>совершенствовать и разнообразить приёмы индивидуальной работы, уделить больше внимания дифференциации домашнего задания для учащихся;</w:t>
      </w:r>
    </w:p>
    <w:p w:rsidR="002F4D40" w:rsidRPr="003F3803" w:rsidRDefault="002F4D40" w:rsidP="006D1BFF">
      <w:pPr>
        <w:pStyle w:val="NoSpacing"/>
        <w:numPr>
          <w:ilvl w:val="0"/>
          <w:numId w:val="69"/>
        </w:numPr>
        <w:jc w:val="both"/>
        <w:rPr>
          <w:rFonts w:ascii="Times New Roman" w:hAnsi="Times New Roman"/>
          <w:sz w:val="24"/>
          <w:szCs w:val="24"/>
        </w:rPr>
      </w:pPr>
      <w:r w:rsidRPr="003F3803">
        <w:rPr>
          <w:rFonts w:ascii="Times New Roman" w:hAnsi="Times New Roman"/>
          <w:sz w:val="24"/>
          <w:szCs w:val="24"/>
        </w:rPr>
        <w:t>продолжить внедрение в практику информационно-коммукативных технологий;</w:t>
      </w:r>
    </w:p>
    <w:p w:rsidR="002F4D40" w:rsidRPr="003F3803" w:rsidRDefault="002F4D40" w:rsidP="006D1BFF">
      <w:pPr>
        <w:pStyle w:val="NoSpacing"/>
        <w:numPr>
          <w:ilvl w:val="0"/>
          <w:numId w:val="69"/>
        </w:numPr>
        <w:jc w:val="both"/>
        <w:rPr>
          <w:rFonts w:ascii="Times New Roman" w:hAnsi="Times New Roman"/>
          <w:sz w:val="24"/>
          <w:szCs w:val="24"/>
        </w:rPr>
      </w:pPr>
      <w:r w:rsidRPr="003F3803">
        <w:rPr>
          <w:rFonts w:ascii="Times New Roman" w:hAnsi="Times New Roman"/>
          <w:sz w:val="24"/>
          <w:szCs w:val="24"/>
        </w:rPr>
        <w:t>создавать условия для повышения у учащихся мотивации к изучению предметов гуманитарного цикла.</w:t>
      </w:r>
    </w:p>
    <w:p w:rsidR="002F4D40" w:rsidRPr="003F3803" w:rsidRDefault="002F4D40" w:rsidP="003F3803">
      <w:pPr>
        <w:rPr>
          <w:noProof/>
        </w:rPr>
      </w:pPr>
    </w:p>
    <w:p w:rsidR="002F4D40" w:rsidRPr="003F3803" w:rsidRDefault="002F4D40" w:rsidP="003F3803">
      <w:pPr>
        <w:rPr>
          <w:noProof/>
        </w:rPr>
      </w:pPr>
      <w:r>
        <w:rPr>
          <w:noProof/>
        </w:rPr>
        <w:pict>
          <v:rect id="_x0000_s1102" style="position:absolute;margin-left:126pt;margin-top:2.4pt;width:353pt;height:52.15pt;z-index:251696128" stroked="f">
            <v:textbox>
              <w:txbxContent>
                <w:p w:rsidR="002F4D40" w:rsidRPr="00B64ED3" w:rsidRDefault="002F4D40" w:rsidP="000572CC">
                  <w:pPr>
                    <w:jc w:val="center"/>
                    <w:rPr>
                      <w:b/>
                      <w:bCs/>
                      <w:iCs/>
                      <w:szCs w:val="22"/>
                    </w:rPr>
                  </w:pPr>
                  <w:r w:rsidRPr="00B64ED3">
                    <w:rPr>
                      <w:b/>
                      <w:bCs/>
                      <w:iCs/>
                      <w:szCs w:val="22"/>
                    </w:rPr>
                    <w:t xml:space="preserve">Анализ работы </w:t>
                  </w:r>
                  <w:r w:rsidRPr="00B64ED3">
                    <w:rPr>
                      <w:b/>
                      <w:bCs/>
                      <w:iCs/>
                      <w:szCs w:val="22"/>
                    </w:rPr>
                    <w:br/>
                    <w:t xml:space="preserve">ШМО учителей ОТДТ, ИЗО, физической культуры, </w:t>
                  </w:r>
                  <w:r w:rsidRPr="00B64ED3">
                    <w:rPr>
                      <w:b/>
                      <w:bCs/>
                      <w:iCs/>
                      <w:szCs w:val="22"/>
                    </w:rPr>
                    <w:br/>
                    <w:t xml:space="preserve">ОБЖ и музыки  </w:t>
                  </w:r>
                </w:p>
                <w:p w:rsidR="002F4D40" w:rsidRPr="00B64ED3" w:rsidRDefault="002F4D40" w:rsidP="000572CC">
                  <w:pPr>
                    <w:rPr>
                      <w:sz w:val="28"/>
                    </w:rPr>
                  </w:pPr>
                </w:p>
              </w:txbxContent>
            </v:textbox>
          </v:rect>
        </w:pict>
      </w:r>
      <w:r>
        <w:rPr>
          <w:noProof/>
        </w:rPr>
        <w:pict>
          <v:shape id="Рисунок 78" o:spid="_x0000_s1103" type="#_x0000_t75" style="position:absolute;margin-left:57.35pt;margin-top:2.65pt;width:59.65pt;height:59.65pt;z-index:251697152;visibility:visible">
            <v:imagedata r:id="rId14" o:title=""/>
          </v:shape>
        </w:pict>
      </w:r>
    </w:p>
    <w:p w:rsidR="002F4D40" w:rsidRPr="003F3803" w:rsidRDefault="002F4D40" w:rsidP="003F3803">
      <w:pPr>
        <w:rPr>
          <w:noProof/>
        </w:rPr>
      </w:pPr>
    </w:p>
    <w:p w:rsidR="002F4D40" w:rsidRPr="003F3803" w:rsidRDefault="002F4D40" w:rsidP="003F3803">
      <w:pPr>
        <w:rPr>
          <w:noProof/>
        </w:rPr>
      </w:pPr>
    </w:p>
    <w:p w:rsidR="002F4D40" w:rsidRPr="003F3803" w:rsidRDefault="002F4D40" w:rsidP="003F3803">
      <w:pPr>
        <w:jc w:val="right"/>
        <w:rPr>
          <w:bCs/>
          <w:i/>
        </w:rPr>
      </w:pPr>
    </w:p>
    <w:p w:rsidR="002F4D40" w:rsidRPr="003F3803" w:rsidRDefault="002F4D40" w:rsidP="003F3803">
      <w:pPr>
        <w:jc w:val="right"/>
        <w:rPr>
          <w:bCs/>
          <w:i/>
        </w:rPr>
      </w:pPr>
    </w:p>
    <w:p w:rsidR="002F4D40" w:rsidRPr="003F3803" w:rsidRDefault="002F4D40" w:rsidP="003F3803">
      <w:pPr>
        <w:jc w:val="right"/>
        <w:rPr>
          <w:bCs/>
          <w:i/>
        </w:rPr>
      </w:pPr>
      <w:r w:rsidRPr="003F3803">
        <w:rPr>
          <w:bCs/>
          <w:i/>
        </w:rPr>
        <w:t>руководитель: Кариневская И.Л.,</w:t>
      </w:r>
    </w:p>
    <w:p w:rsidR="002F4D40" w:rsidRPr="003F3803" w:rsidRDefault="002F4D40" w:rsidP="003F3803">
      <w:pPr>
        <w:jc w:val="right"/>
        <w:rPr>
          <w:bCs/>
          <w:i/>
        </w:rPr>
      </w:pPr>
      <w:r w:rsidRPr="003F3803">
        <w:rPr>
          <w:bCs/>
          <w:i/>
        </w:rPr>
        <w:t xml:space="preserve"> учитель технологии и ИЗО, </w:t>
      </w:r>
    </w:p>
    <w:p w:rsidR="002F4D40" w:rsidRPr="003F3803" w:rsidRDefault="002F4D40" w:rsidP="003F3803">
      <w:pPr>
        <w:jc w:val="right"/>
        <w:rPr>
          <w:bCs/>
          <w:i/>
        </w:rPr>
      </w:pPr>
      <w:r w:rsidRPr="003F3803">
        <w:rPr>
          <w:bCs/>
          <w:i/>
        </w:rPr>
        <w:t>1 квалификационная категория</w:t>
      </w:r>
    </w:p>
    <w:p w:rsidR="002F4D40" w:rsidRPr="003F3803" w:rsidRDefault="002F4D40" w:rsidP="003F3803"/>
    <w:p w:rsidR="002F4D40" w:rsidRPr="003F3803" w:rsidRDefault="002F4D40" w:rsidP="003F3803">
      <w:pPr>
        <w:numPr>
          <w:ilvl w:val="0"/>
          <w:numId w:val="26"/>
        </w:numPr>
        <w:rPr>
          <w:b/>
        </w:rPr>
      </w:pPr>
      <w:r w:rsidRPr="003F3803">
        <w:rPr>
          <w:b/>
        </w:rPr>
        <w:t>Состав методического объединения</w:t>
      </w:r>
    </w:p>
    <w:p w:rsidR="002F4D40" w:rsidRPr="003F3803" w:rsidRDefault="002F4D40" w:rsidP="003F3803">
      <w:r w:rsidRPr="003F3803">
        <w:t>В школьном МО в 2015-2016 учебном году работали:</w:t>
      </w:r>
    </w:p>
    <w:p w:rsidR="002F4D40" w:rsidRPr="003F3803" w:rsidRDefault="002F4D40" w:rsidP="003F3803">
      <w:pPr>
        <w:numPr>
          <w:ilvl w:val="0"/>
          <w:numId w:val="36"/>
        </w:numPr>
        <w:suppressAutoHyphens/>
      </w:pPr>
      <w:r w:rsidRPr="003F3803">
        <w:t>Зарипова Р. З., учитель технологии и ОБЖ</w:t>
      </w:r>
    </w:p>
    <w:p w:rsidR="002F4D40" w:rsidRPr="003F3803" w:rsidRDefault="002F4D40" w:rsidP="003F3803">
      <w:pPr>
        <w:numPr>
          <w:ilvl w:val="0"/>
          <w:numId w:val="36"/>
        </w:numPr>
        <w:suppressAutoHyphens/>
      </w:pPr>
      <w:r w:rsidRPr="003F3803">
        <w:t>Кариневская И. Л., учитель технологии и ИЗО</w:t>
      </w:r>
    </w:p>
    <w:p w:rsidR="002F4D40" w:rsidRPr="003F3803" w:rsidRDefault="002F4D40" w:rsidP="003F3803">
      <w:pPr>
        <w:numPr>
          <w:ilvl w:val="0"/>
          <w:numId w:val="36"/>
        </w:numPr>
        <w:suppressAutoHyphens/>
      </w:pPr>
      <w:r w:rsidRPr="003F3803">
        <w:t xml:space="preserve">Криштафович Т. В., учитель музыки </w:t>
      </w:r>
    </w:p>
    <w:p w:rsidR="002F4D40" w:rsidRPr="003F3803" w:rsidRDefault="002F4D40" w:rsidP="003F3803">
      <w:pPr>
        <w:numPr>
          <w:ilvl w:val="0"/>
          <w:numId w:val="36"/>
        </w:numPr>
        <w:suppressAutoHyphens/>
      </w:pPr>
      <w:r w:rsidRPr="003F3803">
        <w:t>Кудрявцева А. А., учитель физкультуры</w:t>
      </w:r>
    </w:p>
    <w:p w:rsidR="002F4D40" w:rsidRPr="003F3803" w:rsidRDefault="002F4D40" w:rsidP="003F3803">
      <w:pPr>
        <w:numPr>
          <w:ilvl w:val="0"/>
          <w:numId w:val="36"/>
        </w:numPr>
        <w:suppressAutoHyphens/>
      </w:pPr>
      <w:r w:rsidRPr="003F3803">
        <w:t>Лобков В. Г., учитель физкультуры</w:t>
      </w:r>
    </w:p>
    <w:p w:rsidR="002F4D40" w:rsidRDefault="002F4D40" w:rsidP="003F3803">
      <w:pPr>
        <w:ind w:left="720"/>
      </w:pPr>
    </w:p>
    <w:p w:rsidR="002F4D40" w:rsidRDefault="002F4D40" w:rsidP="003F3803">
      <w:pPr>
        <w:ind w:left="720"/>
      </w:pPr>
    </w:p>
    <w:p w:rsidR="002F4D40" w:rsidRDefault="002F4D40" w:rsidP="003F3803">
      <w:pPr>
        <w:ind w:left="720"/>
      </w:pPr>
    </w:p>
    <w:p w:rsidR="002F4D40" w:rsidRPr="003F3803" w:rsidRDefault="002F4D40" w:rsidP="003F3803">
      <w:pPr>
        <w:ind w:left="720"/>
      </w:pPr>
    </w:p>
    <w:p w:rsidR="002F4D40" w:rsidRPr="003F3803" w:rsidRDefault="002F4D40" w:rsidP="00D45519">
      <w:pPr>
        <w:numPr>
          <w:ilvl w:val="0"/>
          <w:numId w:val="36"/>
        </w:numPr>
        <w:ind w:left="284" w:hanging="284"/>
        <w:jc w:val="both"/>
        <w:rPr>
          <w:b/>
        </w:rPr>
      </w:pPr>
      <w:r w:rsidRPr="003F3803">
        <w:rPr>
          <w:b/>
        </w:rPr>
        <w:t>Квалификация и категория</w:t>
      </w:r>
    </w:p>
    <w:p w:rsidR="002F4D40" w:rsidRPr="003F3803" w:rsidRDefault="002F4D40" w:rsidP="003F3803">
      <w:pPr>
        <w:jc w:val="cente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418"/>
        <w:gridCol w:w="1559"/>
        <w:gridCol w:w="1276"/>
        <w:gridCol w:w="1417"/>
        <w:gridCol w:w="1985"/>
      </w:tblGrid>
      <w:tr w:rsidR="002F4D40" w:rsidRPr="003F3803">
        <w:trPr>
          <w:trHeight w:val="431"/>
          <w:jc w:val="center"/>
        </w:trPr>
        <w:tc>
          <w:tcPr>
            <w:tcW w:w="1560" w:type="dxa"/>
            <w:vMerge w:val="restart"/>
            <w:vAlign w:val="center"/>
          </w:tcPr>
          <w:p w:rsidR="002F4D40" w:rsidRPr="00D45519" w:rsidRDefault="002F4D40" w:rsidP="003F3803">
            <w:pPr>
              <w:jc w:val="center"/>
            </w:pPr>
            <w:r w:rsidRPr="00D45519">
              <w:rPr>
                <w:sz w:val="22"/>
              </w:rPr>
              <w:t>количество</w:t>
            </w:r>
          </w:p>
        </w:tc>
        <w:tc>
          <w:tcPr>
            <w:tcW w:w="7655" w:type="dxa"/>
            <w:gridSpan w:val="5"/>
            <w:vAlign w:val="center"/>
          </w:tcPr>
          <w:p w:rsidR="002F4D40" w:rsidRPr="00D45519" w:rsidRDefault="002F4D40" w:rsidP="003F3803">
            <w:pPr>
              <w:jc w:val="center"/>
            </w:pPr>
            <w:r w:rsidRPr="00D45519">
              <w:rPr>
                <w:sz w:val="22"/>
              </w:rPr>
              <w:t>Квалификационная категория</w:t>
            </w:r>
          </w:p>
        </w:tc>
      </w:tr>
      <w:tr w:rsidR="002F4D40" w:rsidRPr="003F3803">
        <w:trPr>
          <w:trHeight w:val="589"/>
          <w:jc w:val="center"/>
        </w:trPr>
        <w:tc>
          <w:tcPr>
            <w:tcW w:w="1560" w:type="dxa"/>
            <w:vMerge/>
          </w:tcPr>
          <w:p w:rsidR="002F4D40" w:rsidRPr="00D45519" w:rsidRDefault="002F4D40" w:rsidP="003F3803">
            <w:pPr>
              <w:jc w:val="both"/>
            </w:pPr>
          </w:p>
        </w:tc>
        <w:tc>
          <w:tcPr>
            <w:tcW w:w="1418" w:type="dxa"/>
            <w:vAlign w:val="center"/>
          </w:tcPr>
          <w:p w:rsidR="002F4D40" w:rsidRPr="00D45519" w:rsidRDefault="002F4D40" w:rsidP="003F3803">
            <w:pPr>
              <w:jc w:val="center"/>
            </w:pPr>
            <w:r w:rsidRPr="00D45519">
              <w:rPr>
                <w:sz w:val="22"/>
              </w:rPr>
              <w:t>Высшая</w:t>
            </w:r>
          </w:p>
        </w:tc>
        <w:tc>
          <w:tcPr>
            <w:tcW w:w="1559" w:type="dxa"/>
            <w:vAlign w:val="center"/>
          </w:tcPr>
          <w:p w:rsidR="002F4D40" w:rsidRPr="00D45519" w:rsidRDefault="002F4D40" w:rsidP="003F3803">
            <w:pPr>
              <w:jc w:val="center"/>
            </w:pPr>
            <w:r w:rsidRPr="00D45519">
              <w:rPr>
                <w:sz w:val="22"/>
              </w:rPr>
              <w:t>1 категория</w:t>
            </w:r>
          </w:p>
        </w:tc>
        <w:tc>
          <w:tcPr>
            <w:tcW w:w="1276" w:type="dxa"/>
            <w:vAlign w:val="center"/>
          </w:tcPr>
          <w:p w:rsidR="002F4D40" w:rsidRPr="00D45519" w:rsidRDefault="002F4D40" w:rsidP="003F3803">
            <w:pPr>
              <w:jc w:val="center"/>
            </w:pPr>
            <w:r w:rsidRPr="00D45519">
              <w:rPr>
                <w:sz w:val="22"/>
              </w:rPr>
              <w:t>2 категория</w:t>
            </w:r>
          </w:p>
        </w:tc>
        <w:tc>
          <w:tcPr>
            <w:tcW w:w="1417" w:type="dxa"/>
            <w:vAlign w:val="center"/>
          </w:tcPr>
          <w:p w:rsidR="002F4D40" w:rsidRPr="00D45519" w:rsidRDefault="002F4D40" w:rsidP="003F3803">
            <w:pPr>
              <w:jc w:val="center"/>
              <w:rPr>
                <w:sz w:val="20"/>
              </w:rPr>
            </w:pPr>
            <w:r w:rsidRPr="00D45519">
              <w:rPr>
                <w:sz w:val="20"/>
              </w:rPr>
              <w:t xml:space="preserve">соответствие занимаемой должности </w:t>
            </w:r>
          </w:p>
        </w:tc>
        <w:tc>
          <w:tcPr>
            <w:tcW w:w="1985" w:type="dxa"/>
            <w:vAlign w:val="center"/>
          </w:tcPr>
          <w:p w:rsidR="002F4D40" w:rsidRPr="00D45519" w:rsidRDefault="002F4D40" w:rsidP="003F3803">
            <w:pPr>
              <w:jc w:val="center"/>
            </w:pPr>
            <w:r w:rsidRPr="00D45519">
              <w:rPr>
                <w:sz w:val="22"/>
              </w:rPr>
              <w:t>без категории</w:t>
            </w:r>
          </w:p>
        </w:tc>
      </w:tr>
      <w:tr w:rsidR="002F4D40" w:rsidRPr="003F3803">
        <w:trPr>
          <w:trHeight w:val="191"/>
          <w:jc w:val="center"/>
        </w:trPr>
        <w:tc>
          <w:tcPr>
            <w:tcW w:w="1560" w:type="dxa"/>
          </w:tcPr>
          <w:p w:rsidR="002F4D40" w:rsidRPr="00D45519" w:rsidRDefault="002F4D40" w:rsidP="003F3803">
            <w:pPr>
              <w:jc w:val="center"/>
            </w:pPr>
            <w:r w:rsidRPr="00D45519">
              <w:rPr>
                <w:sz w:val="22"/>
              </w:rPr>
              <w:t>5</w:t>
            </w:r>
          </w:p>
        </w:tc>
        <w:tc>
          <w:tcPr>
            <w:tcW w:w="1418" w:type="dxa"/>
          </w:tcPr>
          <w:p w:rsidR="002F4D40" w:rsidRPr="00D45519" w:rsidRDefault="002F4D40" w:rsidP="003F3803">
            <w:pPr>
              <w:jc w:val="center"/>
            </w:pPr>
            <w:r w:rsidRPr="00D45519">
              <w:rPr>
                <w:sz w:val="22"/>
              </w:rPr>
              <w:t>1</w:t>
            </w:r>
          </w:p>
        </w:tc>
        <w:tc>
          <w:tcPr>
            <w:tcW w:w="1559" w:type="dxa"/>
          </w:tcPr>
          <w:p w:rsidR="002F4D40" w:rsidRPr="00D45519" w:rsidRDefault="002F4D40" w:rsidP="003F3803">
            <w:pPr>
              <w:jc w:val="center"/>
            </w:pPr>
            <w:r w:rsidRPr="00D45519">
              <w:rPr>
                <w:sz w:val="22"/>
              </w:rPr>
              <w:t>3</w:t>
            </w:r>
          </w:p>
        </w:tc>
        <w:tc>
          <w:tcPr>
            <w:tcW w:w="1276" w:type="dxa"/>
          </w:tcPr>
          <w:p w:rsidR="002F4D40" w:rsidRPr="00D45519" w:rsidRDefault="002F4D40" w:rsidP="003F3803">
            <w:pPr>
              <w:jc w:val="center"/>
            </w:pPr>
            <w:r w:rsidRPr="00D45519">
              <w:rPr>
                <w:sz w:val="22"/>
              </w:rPr>
              <w:t>нет</w:t>
            </w:r>
          </w:p>
        </w:tc>
        <w:tc>
          <w:tcPr>
            <w:tcW w:w="1417" w:type="dxa"/>
          </w:tcPr>
          <w:p w:rsidR="002F4D40" w:rsidRPr="00D45519" w:rsidRDefault="002F4D40" w:rsidP="003F3803">
            <w:pPr>
              <w:jc w:val="center"/>
            </w:pPr>
            <w:r w:rsidRPr="00D45519">
              <w:rPr>
                <w:sz w:val="22"/>
              </w:rPr>
              <w:t>1</w:t>
            </w:r>
          </w:p>
        </w:tc>
        <w:tc>
          <w:tcPr>
            <w:tcW w:w="1985" w:type="dxa"/>
          </w:tcPr>
          <w:p w:rsidR="002F4D40" w:rsidRPr="00D45519" w:rsidRDefault="002F4D40" w:rsidP="003F3803">
            <w:pPr>
              <w:jc w:val="center"/>
            </w:pPr>
            <w:r w:rsidRPr="00D45519">
              <w:rPr>
                <w:sz w:val="22"/>
              </w:rPr>
              <w:t>нет</w:t>
            </w:r>
          </w:p>
        </w:tc>
      </w:tr>
    </w:tbl>
    <w:p w:rsidR="002F4D40" w:rsidRPr="003F3803" w:rsidRDefault="002F4D40" w:rsidP="003F3803">
      <w:pPr>
        <w:tabs>
          <w:tab w:val="left" w:pos="0"/>
        </w:tabs>
        <w:jc w:val="both"/>
      </w:pPr>
    </w:p>
    <w:p w:rsidR="002F4D40" w:rsidRPr="003F3803" w:rsidRDefault="002F4D40" w:rsidP="003F3803">
      <w:pPr>
        <w:tabs>
          <w:tab w:val="left" w:pos="0"/>
        </w:tabs>
        <w:jc w:val="both"/>
      </w:pPr>
      <w:r w:rsidRPr="003F3803">
        <w:tab/>
        <w:t>В течение учебного года курсы повышения квалификации прошли учителя:</w:t>
      </w:r>
    </w:p>
    <w:p w:rsidR="002F4D40" w:rsidRPr="003F3803" w:rsidRDefault="002F4D40" w:rsidP="003F3803">
      <w:pPr>
        <w:pStyle w:val="ListParagraph"/>
        <w:numPr>
          <w:ilvl w:val="0"/>
          <w:numId w:val="41"/>
        </w:numPr>
        <w:ind w:left="360"/>
        <w:jc w:val="both"/>
        <w:rPr>
          <w:sz w:val="24"/>
          <w:szCs w:val="24"/>
        </w:rPr>
      </w:pPr>
      <w:r w:rsidRPr="003F3803">
        <w:rPr>
          <w:b/>
          <w:bCs/>
          <w:sz w:val="24"/>
          <w:szCs w:val="24"/>
        </w:rPr>
        <w:t>Зарипова Р. З.</w:t>
      </w:r>
      <w:r w:rsidRPr="003F3803">
        <w:rPr>
          <w:sz w:val="24"/>
          <w:szCs w:val="24"/>
        </w:rPr>
        <w:t xml:space="preserve"> – учитель ОБЖ и технологии - </w:t>
      </w:r>
      <w:r w:rsidRPr="003F3803">
        <w:rPr>
          <w:sz w:val="24"/>
          <w:szCs w:val="24"/>
          <w:lang w:eastAsia="en-US"/>
        </w:rPr>
        <w:t xml:space="preserve">«Перспективы развития среднего (полного) общего образования в условиях введения ФГОС», КОИРО, 72 часа; </w:t>
      </w:r>
    </w:p>
    <w:p w:rsidR="002F4D40" w:rsidRPr="003F3803" w:rsidRDefault="002F4D40" w:rsidP="003F3803">
      <w:pPr>
        <w:shd w:val="clear" w:color="auto" w:fill="FFFFFF"/>
        <w:ind w:firstLine="567"/>
        <w:jc w:val="both"/>
      </w:pPr>
      <w:r w:rsidRPr="003F3803">
        <w:rPr>
          <w:color w:val="000000"/>
        </w:rPr>
        <w:t xml:space="preserve">Методическое объединение  учителей </w:t>
      </w:r>
      <w:r w:rsidRPr="003F3803">
        <w:t>ОТДТ, ИЗО, физической культуры, ОБЖ и музыки</w:t>
      </w:r>
      <w:r w:rsidRPr="003F3803">
        <w:rPr>
          <w:b/>
        </w:rPr>
        <w:t xml:space="preserve">  </w:t>
      </w:r>
      <w:r w:rsidRPr="003F3803">
        <w:rPr>
          <w:color w:val="000000"/>
          <w:spacing w:val="-1"/>
        </w:rPr>
        <w:t>в   2015-2016 учебном году работало по теме «</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 через урочную и внеурочную деятельность</w:t>
      </w:r>
      <w:r w:rsidRPr="003F3803">
        <w:t xml:space="preserve">».  </w:t>
      </w:r>
    </w:p>
    <w:p w:rsidR="002F4D40" w:rsidRPr="003F3803" w:rsidRDefault="002F4D40" w:rsidP="003F3803">
      <w:pPr>
        <w:shd w:val="clear" w:color="auto" w:fill="FFFFFF"/>
        <w:ind w:firstLine="567"/>
        <w:jc w:val="both"/>
      </w:pPr>
      <w:r w:rsidRPr="003F3803">
        <w:t xml:space="preserve">В связи с этим </w:t>
      </w:r>
      <w:r w:rsidRPr="003F3803">
        <w:rPr>
          <w:b/>
          <w:bCs/>
        </w:rPr>
        <w:t xml:space="preserve">задачи </w:t>
      </w:r>
      <w:r w:rsidRPr="003F3803">
        <w:t>методического объединения по введению и реализации ФГОС:</w:t>
      </w:r>
    </w:p>
    <w:p w:rsidR="002F4D40" w:rsidRPr="003F3803" w:rsidRDefault="002F4D40" w:rsidP="003F3803">
      <w:pPr>
        <w:numPr>
          <w:ilvl w:val="0"/>
          <w:numId w:val="42"/>
        </w:numPr>
        <w:jc w:val="both"/>
      </w:pPr>
      <w:r w:rsidRPr="003F3803">
        <w:t>определение положительных и отрицательных сторон ФГОС второго поколения в образовательном процессе;</w:t>
      </w:r>
    </w:p>
    <w:p w:rsidR="002F4D40" w:rsidRPr="003F3803" w:rsidRDefault="002F4D40" w:rsidP="003F3803">
      <w:pPr>
        <w:numPr>
          <w:ilvl w:val="0"/>
          <w:numId w:val="42"/>
        </w:numPr>
        <w:jc w:val="both"/>
      </w:pPr>
      <w:r w:rsidRPr="003F3803">
        <w:t>обеспечение роста профессиональной компетенции учителей;</w:t>
      </w:r>
    </w:p>
    <w:p w:rsidR="002F4D40" w:rsidRPr="003F3803" w:rsidRDefault="002F4D40" w:rsidP="003F3803">
      <w:pPr>
        <w:numPr>
          <w:ilvl w:val="0"/>
          <w:numId w:val="42"/>
        </w:numPr>
        <w:jc w:val="both"/>
      </w:pPr>
      <w:r w:rsidRPr="003F3803">
        <w:t>создание оптимальных условий для выявления, развития, реализации потенциальных способностей одаренных и высокомотивированных обучающихся;</w:t>
      </w:r>
    </w:p>
    <w:p w:rsidR="002F4D40" w:rsidRPr="003F3803" w:rsidRDefault="002F4D40" w:rsidP="003F3803">
      <w:pPr>
        <w:numPr>
          <w:ilvl w:val="0"/>
          <w:numId w:val="42"/>
        </w:numPr>
        <w:jc w:val="both"/>
      </w:pPr>
      <w:r w:rsidRPr="003F3803">
        <w:t>совершенствование работы учителей с разными категориями обучающихся на основе личностно-ориентированного подхода;</w:t>
      </w:r>
    </w:p>
    <w:p w:rsidR="002F4D40" w:rsidRPr="003F3803" w:rsidRDefault="002F4D40" w:rsidP="003F3803">
      <w:pPr>
        <w:numPr>
          <w:ilvl w:val="0"/>
          <w:numId w:val="42"/>
        </w:numPr>
        <w:jc w:val="both"/>
      </w:pPr>
      <w:r w:rsidRPr="003F3803">
        <w:t>использование ИКТ на уроках для повышения их эффективности;</w:t>
      </w:r>
    </w:p>
    <w:p w:rsidR="002F4D40" w:rsidRPr="003F3803" w:rsidRDefault="002F4D40" w:rsidP="003F3803">
      <w:pPr>
        <w:numPr>
          <w:ilvl w:val="0"/>
          <w:numId w:val="42"/>
        </w:numPr>
        <w:jc w:val="both"/>
      </w:pPr>
      <w:r w:rsidRPr="003F3803">
        <w:t>внедрение новых образовательных технологий в педагогическую деятельность учителя с целью повышения творческого потенциала обучающихся.</w:t>
      </w:r>
    </w:p>
    <w:p w:rsidR="002F4D40" w:rsidRPr="003F3803" w:rsidRDefault="002F4D40" w:rsidP="003F3803">
      <w:pPr>
        <w:shd w:val="clear" w:color="auto" w:fill="FFFFFF"/>
        <w:tabs>
          <w:tab w:val="left" w:pos="1680"/>
        </w:tabs>
        <w:ind w:firstLine="567"/>
        <w:jc w:val="both"/>
        <w:rPr>
          <w:spacing w:val="-1"/>
        </w:rPr>
      </w:pPr>
      <w:r w:rsidRPr="003F3803">
        <w:rPr>
          <w:b/>
        </w:rPr>
        <w:t>Целью</w:t>
      </w:r>
      <w:r w:rsidRPr="003F3803">
        <w:t xml:space="preserve"> работы ШМО является повышение педагогического мастерства учителей качеству обучения и успешности учащихся, развитие   их творческих способностей, повышение их познавательной активности, через использование ресурсов системно-деятельного подхода в обучении. Именно эти цели легли в основу проведения методической недели, согласно которой </w:t>
      </w:r>
      <w:r w:rsidRPr="003F3803">
        <w:rPr>
          <w:spacing w:val="-1"/>
        </w:rPr>
        <w:t>учителя демонстрировали свое мастерство, разнообразие   методов и приемов, используемых при изучении технологии, музыки, физической культуры и ОБЖ.</w:t>
      </w:r>
    </w:p>
    <w:p w:rsidR="002F4D40" w:rsidRPr="003F3803" w:rsidRDefault="002F4D40" w:rsidP="003F3803">
      <w:pPr>
        <w:jc w:val="center"/>
        <w:rPr>
          <w:b/>
          <w:bCs/>
        </w:rPr>
      </w:pPr>
      <w:r w:rsidRPr="003F3803">
        <w:rPr>
          <w:b/>
          <w:bCs/>
        </w:rPr>
        <w:t>Тематика заседаний ШМО</w:t>
      </w:r>
      <w:r>
        <w:rPr>
          <w:b/>
          <w:bCs/>
        </w:rPr>
        <w:t>:</w:t>
      </w:r>
    </w:p>
    <w:p w:rsidR="002F4D40" w:rsidRPr="003F3803" w:rsidRDefault="002F4D40" w:rsidP="003F3803">
      <w:pPr>
        <w:ind w:firstLine="180"/>
        <w:jc w:val="both"/>
      </w:pPr>
      <w:r w:rsidRPr="003F3803">
        <w:rPr>
          <w:b/>
          <w:bCs/>
        </w:rPr>
        <w:t>Тематика заседаний</w:t>
      </w:r>
      <w:r w:rsidRPr="003F3803">
        <w:t xml:space="preserve"> ШМО соответствует задачам, поставленным на 2015-2016 учебный год:</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 xml:space="preserve">Ознакомление с приказом Министерства образования и науки РФ от 17.12.2010 г. №1897  «Об утверждении ФГОС основного общего образования».    </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 xml:space="preserve">Рассмотрение программ элективных курсов. </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Рассмотрение рабочих программ на 2015-2016 учебный год.</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 xml:space="preserve">Утверждение учебников и учебных пособий на 2015-2016 учебный год </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 xml:space="preserve">Планирование работы МО на 2015-2016 учебный год. </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Анализ итогов олимпиады по технологии, физической культуре и ОБЖ.</w:t>
      </w:r>
    </w:p>
    <w:p w:rsidR="002F4D40" w:rsidRPr="003F3803" w:rsidRDefault="002F4D40" w:rsidP="003F3803">
      <w:pPr>
        <w:pStyle w:val="BodyTextIndent"/>
        <w:numPr>
          <w:ilvl w:val="0"/>
          <w:numId w:val="43"/>
        </w:numPr>
        <w:tabs>
          <w:tab w:val="left" w:pos="-360"/>
        </w:tabs>
        <w:suppressAutoHyphens/>
        <w:spacing w:after="0"/>
        <w:jc w:val="both"/>
        <w:rPr>
          <w:bCs/>
        </w:rPr>
      </w:pPr>
      <w:r w:rsidRPr="003F3803">
        <w:rPr>
          <w:bCs/>
        </w:rPr>
        <w:t xml:space="preserve">Планирование мероприятий недели школьного методического объединения  учителей ОТДТ, ИЗО, физической культуры, ОБЖ и музыки.  </w:t>
      </w:r>
    </w:p>
    <w:p w:rsidR="002F4D40" w:rsidRDefault="002F4D40" w:rsidP="003F3803">
      <w:pPr>
        <w:jc w:val="both"/>
        <w:rPr>
          <w:b/>
          <w:bCs/>
        </w:rPr>
      </w:pPr>
    </w:p>
    <w:p w:rsidR="002F4D40" w:rsidRDefault="002F4D40" w:rsidP="003F3803">
      <w:pPr>
        <w:jc w:val="both"/>
        <w:rPr>
          <w:b/>
          <w:bCs/>
        </w:rPr>
      </w:pPr>
    </w:p>
    <w:p w:rsidR="002F4D40" w:rsidRPr="003F3803" w:rsidRDefault="002F4D40" w:rsidP="003F3803">
      <w:pPr>
        <w:jc w:val="both"/>
        <w:rPr>
          <w:b/>
          <w:bCs/>
        </w:rPr>
      </w:pPr>
    </w:p>
    <w:p w:rsidR="002F4D40" w:rsidRPr="003F3803" w:rsidRDefault="002F4D40" w:rsidP="003F3803">
      <w:pPr>
        <w:numPr>
          <w:ilvl w:val="0"/>
          <w:numId w:val="37"/>
        </w:numPr>
        <w:suppressAutoHyphens/>
        <w:ind w:left="567" w:hanging="207"/>
        <w:jc w:val="center"/>
        <w:rPr>
          <w:b/>
          <w:bCs/>
        </w:rPr>
      </w:pPr>
      <w:r w:rsidRPr="003F3803">
        <w:rPr>
          <w:b/>
          <w:bCs/>
        </w:rPr>
        <w:t>Повышение педагогического мастерства.</w:t>
      </w:r>
    </w:p>
    <w:p w:rsidR="002F4D40" w:rsidRPr="003F3803" w:rsidRDefault="002F4D40" w:rsidP="003F3803">
      <w:pPr>
        <w:ind w:left="1080"/>
        <w:rPr>
          <w:b/>
          <w:bCs/>
          <w:u w:val="single"/>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3"/>
        <w:gridCol w:w="4644"/>
        <w:gridCol w:w="2693"/>
      </w:tblGrid>
      <w:tr w:rsidR="002F4D40" w:rsidRPr="003F3803">
        <w:tc>
          <w:tcPr>
            <w:tcW w:w="2233" w:type="dxa"/>
            <w:vAlign w:val="center"/>
          </w:tcPr>
          <w:p w:rsidR="002F4D40" w:rsidRPr="00D45519" w:rsidRDefault="002F4D40" w:rsidP="003F3803">
            <w:pPr>
              <w:jc w:val="center"/>
              <w:rPr>
                <w:b/>
              </w:rPr>
            </w:pPr>
            <w:r w:rsidRPr="00D45519">
              <w:rPr>
                <w:b/>
                <w:sz w:val="22"/>
              </w:rPr>
              <w:t xml:space="preserve">Учитель </w:t>
            </w:r>
          </w:p>
        </w:tc>
        <w:tc>
          <w:tcPr>
            <w:tcW w:w="4644" w:type="dxa"/>
            <w:vAlign w:val="center"/>
          </w:tcPr>
          <w:p w:rsidR="002F4D40" w:rsidRPr="00D45519" w:rsidRDefault="002F4D40" w:rsidP="003F3803">
            <w:pPr>
              <w:jc w:val="center"/>
              <w:rPr>
                <w:b/>
              </w:rPr>
            </w:pPr>
            <w:r w:rsidRPr="00D45519">
              <w:rPr>
                <w:b/>
                <w:sz w:val="22"/>
              </w:rPr>
              <w:t>Тема самообразования</w:t>
            </w:r>
          </w:p>
        </w:tc>
        <w:tc>
          <w:tcPr>
            <w:tcW w:w="2693" w:type="dxa"/>
            <w:vAlign w:val="center"/>
          </w:tcPr>
          <w:p w:rsidR="002F4D40" w:rsidRPr="00D45519" w:rsidRDefault="002F4D40" w:rsidP="003F3803">
            <w:pPr>
              <w:jc w:val="center"/>
              <w:rPr>
                <w:b/>
              </w:rPr>
            </w:pPr>
            <w:r w:rsidRPr="00D45519">
              <w:rPr>
                <w:b/>
                <w:sz w:val="22"/>
              </w:rPr>
              <w:t>Продолжительность работы над темой</w:t>
            </w:r>
          </w:p>
        </w:tc>
      </w:tr>
      <w:tr w:rsidR="002F4D40" w:rsidRPr="003F3803">
        <w:tc>
          <w:tcPr>
            <w:tcW w:w="2233" w:type="dxa"/>
            <w:vAlign w:val="center"/>
          </w:tcPr>
          <w:p w:rsidR="002F4D40" w:rsidRPr="00D45519" w:rsidRDefault="002F4D40" w:rsidP="003F3803">
            <w:pPr>
              <w:jc w:val="center"/>
            </w:pPr>
            <w:r w:rsidRPr="00D45519">
              <w:rPr>
                <w:sz w:val="22"/>
              </w:rPr>
              <w:t>Криштафович Т.В.</w:t>
            </w:r>
          </w:p>
        </w:tc>
        <w:tc>
          <w:tcPr>
            <w:tcW w:w="4644" w:type="dxa"/>
          </w:tcPr>
          <w:p w:rsidR="002F4D40" w:rsidRPr="00D45519" w:rsidRDefault="002F4D40" w:rsidP="003F3803">
            <w:pPr>
              <w:jc w:val="both"/>
              <w:rPr>
                <w:color w:val="FF0000"/>
              </w:rPr>
            </w:pPr>
            <w:r w:rsidRPr="00D45519">
              <w:rPr>
                <w:sz w:val="22"/>
              </w:rPr>
              <w:t>Развитие познавательных УУД учащихся начальной школы на уроках музыки в рамках ФГОС НОО.</w:t>
            </w:r>
          </w:p>
        </w:tc>
        <w:tc>
          <w:tcPr>
            <w:tcW w:w="2693" w:type="dxa"/>
            <w:vAlign w:val="center"/>
          </w:tcPr>
          <w:p w:rsidR="002F4D40" w:rsidRPr="00D45519" w:rsidRDefault="002F4D40" w:rsidP="003F3803">
            <w:pPr>
              <w:jc w:val="center"/>
            </w:pPr>
            <w:r w:rsidRPr="00D45519">
              <w:rPr>
                <w:sz w:val="22"/>
              </w:rPr>
              <w:t>2015-2017</w:t>
            </w:r>
          </w:p>
        </w:tc>
      </w:tr>
      <w:tr w:rsidR="002F4D40" w:rsidRPr="003F3803">
        <w:tc>
          <w:tcPr>
            <w:tcW w:w="2233" w:type="dxa"/>
            <w:vAlign w:val="center"/>
          </w:tcPr>
          <w:p w:rsidR="002F4D40" w:rsidRPr="00D45519" w:rsidRDefault="002F4D40" w:rsidP="003F3803">
            <w:pPr>
              <w:jc w:val="center"/>
            </w:pPr>
            <w:r w:rsidRPr="00D45519">
              <w:rPr>
                <w:sz w:val="22"/>
              </w:rPr>
              <w:t>Кариневская И.Л.</w:t>
            </w:r>
          </w:p>
        </w:tc>
        <w:tc>
          <w:tcPr>
            <w:tcW w:w="4644" w:type="dxa"/>
          </w:tcPr>
          <w:p w:rsidR="002F4D40" w:rsidRPr="00D45519" w:rsidRDefault="002F4D40" w:rsidP="003F3803">
            <w:pPr>
              <w:jc w:val="both"/>
              <w:rPr>
                <w:b/>
              </w:rPr>
            </w:pPr>
            <w:r w:rsidRPr="00D45519">
              <w:rPr>
                <w:sz w:val="22"/>
              </w:rPr>
              <w:t>Активизация познавательной и  творческой деятельности учащихся на уроках изобразительного искусства и технологии в соответствии с требованиями ФГОС.</w:t>
            </w:r>
          </w:p>
        </w:tc>
        <w:tc>
          <w:tcPr>
            <w:tcW w:w="2693" w:type="dxa"/>
            <w:vAlign w:val="center"/>
          </w:tcPr>
          <w:p w:rsidR="002F4D40" w:rsidRPr="00D45519" w:rsidRDefault="002F4D40" w:rsidP="003F3803">
            <w:pPr>
              <w:jc w:val="center"/>
              <w:rPr>
                <w:b/>
              </w:rPr>
            </w:pPr>
            <w:r w:rsidRPr="00D45519">
              <w:rPr>
                <w:sz w:val="22"/>
              </w:rPr>
              <w:t>2015-2017</w:t>
            </w:r>
          </w:p>
        </w:tc>
      </w:tr>
      <w:tr w:rsidR="002F4D40" w:rsidRPr="003F3803">
        <w:tc>
          <w:tcPr>
            <w:tcW w:w="2233" w:type="dxa"/>
            <w:vAlign w:val="center"/>
          </w:tcPr>
          <w:p w:rsidR="002F4D40" w:rsidRPr="00D45519" w:rsidRDefault="002F4D40" w:rsidP="003F3803">
            <w:pPr>
              <w:jc w:val="center"/>
            </w:pPr>
            <w:r w:rsidRPr="00D45519">
              <w:rPr>
                <w:sz w:val="22"/>
              </w:rPr>
              <w:t>Зарипова Р.З.</w:t>
            </w:r>
          </w:p>
        </w:tc>
        <w:tc>
          <w:tcPr>
            <w:tcW w:w="4644" w:type="dxa"/>
          </w:tcPr>
          <w:p w:rsidR="002F4D40" w:rsidRPr="00D45519" w:rsidRDefault="002F4D40" w:rsidP="003F3803">
            <w:pPr>
              <w:jc w:val="both"/>
              <w:rPr>
                <w:b/>
              </w:rPr>
            </w:pPr>
            <w:r w:rsidRPr="00D45519">
              <w:rPr>
                <w:sz w:val="22"/>
              </w:rPr>
              <w:t>Проектная деятельность учащихся  по  технологии и ОБЖ как средство реализации ФГОС на уроках и во внеурочное время.</w:t>
            </w:r>
          </w:p>
        </w:tc>
        <w:tc>
          <w:tcPr>
            <w:tcW w:w="2693" w:type="dxa"/>
            <w:vAlign w:val="center"/>
          </w:tcPr>
          <w:p w:rsidR="002F4D40" w:rsidRPr="00D45519" w:rsidRDefault="002F4D40" w:rsidP="003F3803">
            <w:pPr>
              <w:jc w:val="center"/>
              <w:rPr>
                <w:b/>
              </w:rPr>
            </w:pPr>
            <w:r w:rsidRPr="00D45519">
              <w:rPr>
                <w:sz w:val="22"/>
              </w:rPr>
              <w:t>2015-2016</w:t>
            </w:r>
          </w:p>
        </w:tc>
      </w:tr>
      <w:tr w:rsidR="002F4D40" w:rsidRPr="003F3803">
        <w:trPr>
          <w:trHeight w:val="802"/>
        </w:trPr>
        <w:tc>
          <w:tcPr>
            <w:tcW w:w="2233" w:type="dxa"/>
            <w:tcBorders>
              <w:bottom w:val="single" w:sz="4" w:space="0" w:color="auto"/>
            </w:tcBorders>
            <w:vAlign w:val="center"/>
          </w:tcPr>
          <w:p w:rsidR="002F4D40" w:rsidRPr="00D45519" w:rsidRDefault="002F4D40" w:rsidP="003F3803">
            <w:pPr>
              <w:jc w:val="center"/>
            </w:pPr>
          </w:p>
          <w:p w:rsidR="002F4D40" w:rsidRPr="00D45519" w:rsidRDefault="002F4D40" w:rsidP="003F3803">
            <w:pPr>
              <w:jc w:val="center"/>
            </w:pPr>
            <w:r w:rsidRPr="00D45519">
              <w:rPr>
                <w:sz w:val="22"/>
              </w:rPr>
              <w:t>Лобков В.Г.</w:t>
            </w:r>
          </w:p>
          <w:p w:rsidR="002F4D40" w:rsidRPr="00D45519" w:rsidRDefault="002F4D40" w:rsidP="003F3803">
            <w:pPr>
              <w:jc w:val="center"/>
            </w:pPr>
          </w:p>
          <w:p w:rsidR="002F4D40" w:rsidRPr="00D45519" w:rsidRDefault="002F4D40" w:rsidP="003F3803">
            <w:pPr>
              <w:jc w:val="center"/>
            </w:pPr>
          </w:p>
        </w:tc>
        <w:tc>
          <w:tcPr>
            <w:tcW w:w="4644" w:type="dxa"/>
            <w:tcBorders>
              <w:bottom w:val="single" w:sz="4" w:space="0" w:color="auto"/>
            </w:tcBorders>
          </w:tcPr>
          <w:p w:rsidR="002F4D40" w:rsidRPr="00D45519" w:rsidRDefault="002F4D40" w:rsidP="003F3803">
            <w:pPr>
              <w:jc w:val="both"/>
              <w:rPr>
                <w:b/>
              </w:rPr>
            </w:pPr>
            <w:r w:rsidRPr="00D45519">
              <w:rPr>
                <w:sz w:val="22"/>
              </w:rPr>
              <w:t>Развитие двигательной активности как средство формирования практических навыков здорового образа жизни в рамках реализации ФГОС.</w:t>
            </w:r>
          </w:p>
        </w:tc>
        <w:tc>
          <w:tcPr>
            <w:tcW w:w="2693" w:type="dxa"/>
            <w:tcBorders>
              <w:bottom w:val="single" w:sz="4" w:space="0" w:color="auto"/>
            </w:tcBorders>
            <w:vAlign w:val="center"/>
          </w:tcPr>
          <w:p w:rsidR="002F4D40" w:rsidRPr="00D45519" w:rsidRDefault="002F4D40" w:rsidP="003F3803">
            <w:pPr>
              <w:jc w:val="center"/>
              <w:rPr>
                <w:b/>
              </w:rPr>
            </w:pPr>
            <w:r w:rsidRPr="00D45519">
              <w:rPr>
                <w:sz w:val="22"/>
              </w:rPr>
              <w:t>2015-2017</w:t>
            </w:r>
          </w:p>
        </w:tc>
      </w:tr>
      <w:tr w:rsidR="002F4D40" w:rsidRPr="003F3803">
        <w:trPr>
          <w:trHeight w:val="315"/>
        </w:trPr>
        <w:tc>
          <w:tcPr>
            <w:tcW w:w="2233" w:type="dxa"/>
            <w:tcBorders>
              <w:top w:val="single" w:sz="4" w:space="0" w:color="auto"/>
            </w:tcBorders>
            <w:vAlign w:val="center"/>
          </w:tcPr>
          <w:p w:rsidR="002F4D40" w:rsidRPr="00D45519" w:rsidRDefault="002F4D40" w:rsidP="003F3803">
            <w:pPr>
              <w:jc w:val="center"/>
            </w:pPr>
            <w:r w:rsidRPr="00D45519">
              <w:rPr>
                <w:sz w:val="22"/>
              </w:rPr>
              <w:t>Кудрявцева А.А.</w:t>
            </w:r>
          </w:p>
        </w:tc>
        <w:tc>
          <w:tcPr>
            <w:tcW w:w="4644" w:type="dxa"/>
            <w:tcBorders>
              <w:top w:val="single" w:sz="4" w:space="0" w:color="auto"/>
            </w:tcBorders>
          </w:tcPr>
          <w:p w:rsidR="002F4D40" w:rsidRPr="00D45519" w:rsidRDefault="002F4D40" w:rsidP="003F3803">
            <w:pPr>
              <w:jc w:val="both"/>
            </w:pPr>
            <w:r w:rsidRPr="00D45519">
              <w:rPr>
                <w:sz w:val="22"/>
              </w:rPr>
              <w:t>Развитие двигательных качеств учащихся для успешной сдачи нормативов Всероссийского комплекса ГТО .</w:t>
            </w:r>
          </w:p>
        </w:tc>
        <w:tc>
          <w:tcPr>
            <w:tcW w:w="2693" w:type="dxa"/>
            <w:tcBorders>
              <w:top w:val="single" w:sz="4" w:space="0" w:color="auto"/>
            </w:tcBorders>
            <w:vAlign w:val="center"/>
          </w:tcPr>
          <w:p w:rsidR="002F4D40" w:rsidRPr="00D45519" w:rsidRDefault="002F4D40" w:rsidP="003F3803">
            <w:pPr>
              <w:jc w:val="center"/>
            </w:pPr>
            <w:r w:rsidRPr="00D45519">
              <w:rPr>
                <w:sz w:val="22"/>
              </w:rPr>
              <w:t>2015-2017</w:t>
            </w:r>
          </w:p>
        </w:tc>
      </w:tr>
    </w:tbl>
    <w:p w:rsidR="002F4D40" w:rsidRPr="003F3803" w:rsidRDefault="002F4D40" w:rsidP="003F3803">
      <w:pPr>
        <w:ind w:left="1080"/>
        <w:rPr>
          <w:b/>
          <w:bCs/>
          <w:u w:val="single"/>
        </w:rPr>
      </w:pPr>
    </w:p>
    <w:p w:rsidR="002F4D40" w:rsidRPr="003F3803" w:rsidRDefault="002F4D40" w:rsidP="003F3803">
      <w:pPr>
        <w:ind w:left="1080"/>
        <w:rPr>
          <w:b/>
          <w:u w:val="single"/>
        </w:rPr>
      </w:pPr>
    </w:p>
    <w:p w:rsidR="002F4D40" w:rsidRPr="003F3803" w:rsidRDefault="002F4D40" w:rsidP="003F3803">
      <w:pPr>
        <w:ind w:left="180"/>
        <w:jc w:val="center"/>
        <w:rPr>
          <w:b/>
          <w:bCs/>
        </w:rPr>
      </w:pPr>
      <w:r w:rsidRPr="003F3803">
        <w:rPr>
          <w:b/>
          <w:bCs/>
          <w:lang w:val="en-US"/>
        </w:rPr>
        <w:t>II</w:t>
      </w:r>
      <w:r w:rsidRPr="003F3803">
        <w:rPr>
          <w:b/>
          <w:bCs/>
        </w:rPr>
        <w:t>.   Изучение, обобщение и распространение педагогическ</w:t>
      </w:r>
      <w:r>
        <w:rPr>
          <w:b/>
          <w:bCs/>
        </w:rPr>
        <w:t>ого опыта</w:t>
      </w:r>
    </w:p>
    <w:p w:rsidR="002F4D40" w:rsidRPr="003F3803" w:rsidRDefault="002F4D40" w:rsidP="003F3803">
      <w:pPr>
        <w:ind w:left="180"/>
        <w:jc w:val="both"/>
        <w:rPr>
          <w:b/>
          <w:bCs/>
          <w:u w:val="single"/>
        </w:rPr>
      </w:pPr>
    </w:p>
    <w:p w:rsidR="002F4D40" w:rsidRPr="003F3803" w:rsidRDefault="002F4D40" w:rsidP="003F3803">
      <w:pPr>
        <w:jc w:val="both"/>
        <w:rPr>
          <w:b/>
          <w:bCs/>
        </w:rPr>
      </w:pPr>
      <w:r w:rsidRPr="003F3803">
        <w:rPr>
          <w:bCs/>
        </w:rPr>
        <w:t xml:space="preserve">Учителя ШМО принимали участие в следующих </w:t>
      </w:r>
      <w:r w:rsidRPr="003F3803">
        <w:rPr>
          <w:b/>
          <w:bCs/>
        </w:rPr>
        <w:t>методических неделях:</w:t>
      </w:r>
    </w:p>
    <w:p w:rsidR="002F4D40" w:rsidRPr="003F3803" w:rsidRDefault="002F4D40" w:rsidP="003F3803">
      <w:pPr>
        <w:jc w:val="both"/>
        <w:rPr>
          <w:b/>
          <w:bCs/>
        </w:rPr>
      </w:pPr>
      <w:r w:rsidRPr="003F3803">
        <w:rPr>
          <w:bCs/>
        </w:rPr>
        <w:t>1)</w:t>
      </w:r>
      <w:r w:rsidRPr="003F3803">
        <w:rPr>
          <w:b/>
          <w:bCs/>
        </w:rPr>
        <w:t xml:space="preserve"> </w:t>
      </w:r>
      <w:r w:rsidRPr="003F3803">
        <w:t>Адаптация учащихся 10-х классов при переходе из школы первой ступени на вторую.</w:t>
      </w:r>
    </w:p>
    <w:p w:rsidR="002F4D40" w:rsidRPr="003F3803" w:rsidRDefault="002F4D40" w:rsidP="003F3803">
      <w:pPr>
        <w:jc w:val="both"/>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9"/>
        <w:gridCol w:w="1969"/>
        <w:gridCol w:w="3686"/>
        <w:gridCol w:w="2446"/>
      </w:tblGrid>
      <w:tr w:rsidR="002F4D40" w:rsidRPr="003F3803">
        <w:tc>
          <w:tcPr>
            <w:tcW w:w="1469" w:type="dxa"/>
            <w:vAlign w:val="center"/>
          </w:tcPr>
          <w:p w:rsidR="002F4D40" w:rsidRPr="00D45519" w:rsidRDefault="002F4D40" w:rsidP="003F3803">
            <w:pPr>
              <w:jc w:val="center"/>
              <w:rPr>
                <w:b/>
              </w:rPr>
            </w:pPr>
            <w:r w:rsidRPr="00D45519">
              <w:rPr>
                <w:b/>
                <w:sz w:val="22"/>
              </w:rPr>
              <w:t>Дата</w:t>
            </w:r>
          </w:p>
        </w:tc>
        <w:tc>
          <w:tcPr>
            <w:tcW w:w="1969" w:type="dxa"/>
            <w:vAlign w:val="center"/>
          </w:tcPr>
          <w:p w:rsidR="002F4D40" w:rsidRPr="00D45519" w:rsidRDefault="002F4D40" w:rsidP="003F3803">
            <w:pPr>
              <w:jc w:val="center"/>
              <w:rPr>
                <w:b/>
              </w:rPr>
            </w:pPr>
            <w:r w:rsidRPr="00D45519">
              <w:rPr>
                <w:b/>
                <w:sz w:val="22"/>
              </w:rPr>
              <w:t>Предмет</w:t>
            </w:r>
          </w:p>
        </w:tc>
        <w:tc>
          <w:tcPr>
            <w:tcW w:w="3686" w:type="dxa"/>
            <w:vAlign w:val="center"/>
          </w:tcPr>
          <w:p w:rsidR="002F4D40" w:rsidRPr="00D45519" w:rsidRDefault="002F4D40" w:rsidP="003F3803">
            <w:pPr>
              <w:jc w:val="center"/>
              <w:rPr>
                <w:b/>
              </w:rPr>
            </w:pPr>
            <w:r w:rsidRPr="00D45519">
              <w:rPr>
                <w:b/>
                <w:sz w:val="22"/>
              </w:rPr>
              <w:t>Тема урока</w:t>
            </w:r>
          </w:p>
        </w:tc>
        <w:tc>
          <w:tcPr>
            <w:tcW w:w="2446" w:type="dxa"/>
            <w:vAlign w:val="center"/>
          </w:tcPr>
          <w:p w:rsidR="002F4D40" w:rsidRPr="00D45519" w:rsidRDefault="002F4D40" w:rsidP="003F3803">
            <w:pPr>
              <w:jc w:val="center"/>
              <w:rPr>
                <w:b/>
              </w:rPr>
            </w:pPr>
            <w:r w:rsidRPr="00D45519">
              <w:rPr>
                <w:b/>
                <w:sz w:val="22"/>
              </w:rPr>
              <w:t>ФИО учителя</w:t>
            </w:r>
          </w:p>
        </w:tc>
      </w:tr>
      <w:tr w:rsidR="002F4D40" w:rsidRPr="003F3803">
        <w:tc>
          <w:tcPr>
            <w:tcW w:w="1469" w:type="dxa"/>
            <w:vAlign w:val="center"/>
          </w:tcPr>
          <w:p w:rsidR="002F4D40" w:rsidRPr="00D45519" w:rsidRDefault="002F4D40" w:rsidP="003F3803">
            <w:pPr>
              <w:jc w:val="center"/>
              <w:rPr>
                <w:b/>
              </w:rPr>
            </w:pPr>
            <w:r w:rsidRPr="00D45519">
              <w:rPr>
                <w:b/>
                <w:sz w:val="22"/>
              </w:rPr>
              <w:t>24.10.15г.</w:t>
            </w:r>
          </w:p>
          <w:p w:rsidR="002F4D40" w:rsidRPr="00D45519" w:rsidRDefault="002F4D40" w:rsidP="003F3803">
            <w:pPr>
              <w:jc w:val="center"/>
            </w:pPr>
          </w:p>
        </w:tc>
        <w:tc>
          <w:tcPr>
            <w:tcW w:w="1969" w:type="dxa"/>
            <w:vAlign w:val="center"/>
          </w:tcPr>
          <w:p w:rsidR="002F4D40" w:rsidRPr="00D45519" w:rsidRDefault="002F4D40" w:rsidP="003F3803">
            <w:pPr>
              <w:jc w:val="center"/>
            </w:pPr>
            <w:r w:rsidRPr="00D45519">
              <w:rPr>
                <w:sz w:val="22"/>
              </w:rPr>
              <w:t>ОБЖ</w:t>
            </w:r>
          </w:p>
        </w:tc>
        <w:tc>
          <w:tcPr>
            <w:tcW w:w="3686" w:type="dxa"/>
            <w:vAlign w:val="center"/>
          </w:tcPr>
          <w:p w:rsidR="002F4D40" w:rsidRPr="00D45519" w:rsidRDefault="002F4D40" w:rsidP="003F3803">
            <w:pPr>
              <w:jc w:val="both"/>
            </w:pPr>
            <w:r w:rsidRPr="00D45519">
              <w:rPr>
                <w:sz w:val="22"/>
              </w:rPr>
              <w:t xml:space="preserve">Пешеход. Безопасность пешехода. </w:t>
            </w:r>
          </w:p>
        </w:tc>
        <w:tc>
          <w:tcPr>
            <w:tcW w:w="2446" w:type="dxa"/>
            <w:vAlign w:val="center"/>
          </w:tcPr>
          <w:p w:rsidR="002F4D40" w:rsidRPr="00D45519" w:rsidRDefault="002F4D40" w:rsidP="003F3803">
            <w:pPr>
              <w:jc w:val="center"/>
            </w:pPr>
            <w:r w:rsidRPr="00D45519">
              <w:rPr>
                <w:sz w:val="22"/>
              </w:rPr>
              <w:t>Зарипова Р. З.</w:t>
            </w:r>
          </w:p>
        </w:tc>
      </w:tr>
    </w:tbl>
    <w:p w:rsidR="002F4D40" w:rsidRPr="003F3803" w:rsidRDefault="002F4D40" w:rsidP="003F3803">
      <w:pPr>
        <w:jc w:val="both"/>
      </w:pPr>
    </w:p>
    <w:p w:rsidR="002F4D40" w:rsidRPr="003F3803" w:rsidRDefault="002F4D40" w:rsidP="003F3803">
      <w:pPr>
        <w:jc w:val="both"/>
      </w:pPr>
      <w:r w:rsidRPr="003F3803">
        <w:t>2)</w:t>
      </w:r>
      <w:r>
        <w:t xml:space="preserve"> </w:t>
      </w:r>
      <w:r w:rsidRPr="003F3803">
        <w:t>Традиционная методическая неделя учителей предметов ОТДТ, ИЗО, музыки, физической культуры и ОБЖ.</w:t>
      </w:r>
    </w:p>
    <w:p w:rsidR="002F4D40" w:rsidRPr="003F3803" w:rsidRDefault="002F4D40" w:rsidP="003F3803">
      <w:pPr>
        <w:keepNext/>
        <w:autoSpaceDE w:val="0"/>
        <w:autoSpaceDN w:val="0"/>
        <w:adjustRightInd w:val="0"/>
        <w:ind w:firstLine="708"/>
        <w:jc w:val="both"/>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276"/>
        <w:gridCol w:w="1454"/>
        <w:gridCol w:w="850"/>
        <w:gridCol w:w="3225"/>
        <w:gridCol w:w="2020"/>
      </w:tblGrid>
      <w:tr w:rsidR="002F4D40" w:rsidRPr="003F3803">
        <w:trPr>
          <w:jc w:val="center"/>
        </w:trPr>
        <w:tc>
          <w:tcPr>
            <w:tcW w:w="710" w:type="dxa"/>
            <w:vAlign w:val="center"/>
          </w:tcPr>
          <w:p w:rsidR="002F4D40" w:rsidRPr="00D45519" w:rsidRDefault="002F4D40" w:rsidP="003F3803">
            <w:pPr>
              <w:jc w:val="center"/>
              <w:rPr>
                <w:i/>
              </w:rPr>
            </w:pPr>
            <w:r w:rsidRPr="00D45519">
              <w:rPr>
                <w:i/>
                <w:sz w:val="22"/>
                <w:szCs w:val="22"/>
              </w:rPr>
              <w:t>№ п</w:t>
            </w:r>
            <w:r w:rsidRPr="00D45519">
              <w:rPr>
                <w:i/>
                <w:sz w:val="22"/>
                <w:szCs w:val="22"/>
                <w:lang w:val="en-US"/>
              </w:rPr>
              <w:t>/</w:t>
            </w:r>
            <w:r w:rsidRPr="00D45519">
              <w:rPr>
                <w:i/>
                <w:sz w:val="22"/>
                <w:szCs w:val="22"/>
              </w:rPr>
              <w:t>п</w:t>
            </w:r>
          </w:p>
        </w:tc>
        <w:tc>
          <w:tcPr>
            <w:tcW w:w="1276" w:type="dxa"/>
            <w:vAlign w:val="center"/>
          </w:tcPr>
          <w:p w:rsidR="002F4D40" w:rsidRPr="00D45519" w:rsidRDefault="002F4D40" w:rsidP="003F3803">
            <w:pPr>
              <w:jc w:val="center"/>
              <w:rPr>
                <w:i/>
              </w:rPr>
            </w:pPr>
            <w:r w:rsidRPr="00D45519">
              <w:rPr>
                <w:i/>
                <w:sz w:val="22"/>
                <w:szCs w:val="22"/>
              </w:rPr>
              <w:t>Дата проведения</w:t>
            </w:r>
          </w:p>
        </w:tc>
        <w:tc>
          <w:tcPr>
            <w:tcW w:w="1454" w:type="dxa"/>
            <w:vAlign w:val="center"/>
          </w:tcPr>
          <w:p w:rsidR="002F4D40" w:rsidRPr="00D45519" w:rsidRDefault="002F4D40" w:rsidP="003F3803">
            <w:pPr>
              <w:jc w:val="center"/>
              <w:rPr>
                <w:i/>
              </w:rPr>
            </w:pPr>
            <w:r w:rsidRPr="00D45519">
              <w:rPr>
                <w:i/>
                <w:sz w:val="22"/>
                <w:szCs w:val="22"/>
              </w:rPr>
              <w:t>Предмет</w:t>
            </w:r>
          </w:p>
        </w:tc>
        <w:tc>
          <w:tcPr>
            <w:tcW w:w="850" w:type="dxa"/>
            <w:vAlign w:val="center"/>
          </w:tcPr>
          <w:p w:rsidR="002F4D40" w:rsidRPr="00D45519" w:rsidRDefault="002F4D40" w:rsidP="003F3803">
            <w:pPr>
              <w:jc w:val="center"/>
              <w:rPr>
                <w:i/>
              </w:rPr>
            </w:pPr>
            <w:r w:rsidRPr="00D45519">
              <w:rPr>
                <w:i/>
                <w:sz w:val="22"/>
                <w:szCs w:val="22"/>
              </w:rPr>
              <w:t>Класс</w:t>
            </w:r>
          </w:p>
        </w:tc>
        <w:tc>
          <w:tcPr>
            <w:tcW w:w="3225" w:type="dxa"/>
            <w:vAlign w:val="center"/>
          </w:tcPr>
          <w:p w:rsidR="002F4D40" w:rsidRPr="00D45519" w:rsidRDefault="002F4D40" w:rsidP="003F3803">
            <w:pPr>
              <w:jc w:val="center"/>
              <w:rPr>
                <w:i/>
              </w:rPr>
            </w:pPr>
            <w:r w:rsidRPr="00D45519">
              <w:rPr>
                <w:i/>
                <w:sz w:val="22"/>
                <w:szCs w:val="22"/>
              </w:rPr>
              <w:t>Тема</w:t>
            </w:r>
          </w:p>
        </w:tc>
        <w:tc>
          <w:tcPr>
            <w:tcW w:w="2020" w:type="dxa"/>
            <w:vAlign w:val="center"/>
          </w:tcPr>
          <w:p w:rsidR="002F4D40" w:rsidRPr="00D45519" w:rsidRDefault="002F4D40" w:rsidP="003F3803">
            <w:pPr>
              <w:jc w:val="center"/>
              <w:rPr>
                <w:i/>
              </w:rPr>
            </w:pPr>
            <w:r w:rsidRPr="00D45519">
              <w:rPr>
                <w:i/>
                <w:sz w:val="22"/>
                <w:szCs w:val="22"/>
              </w:rPr>
              <w:t>Ф. И. О. учителя</w:t>
            </w:r>
          </w:p>
        </w:tc>
      </w:tr>
      <w:tr w:rsidR="002F4D40" w:rsidRPr="003F3803">
        <w:trPr>
          <w:trHeight w:val="539"/>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10.03.16</w:t>
            </w:r>
          </w:p>
        </w:tc>
        <w:tc>
          <w:tcPr>
            <w:tcW w:w="1454" w:type="dxa"/>
            <w:vAlign w:val="center"/>
          </w:tcPr>
          <w:p w:rsidR="002F4D40" w:rsidRPr="00D45519" w:rsidRDefault="002F4D40" w:rsidP="003F3803">
            <w:pPr>
              <w:jc w:val="center"/>
            </w:pPr>
            <w:r w:rsidRPr="00D45519">
              <w:rPr>
                <w:sz w:val="22"/>
                <w:szCs w:val="22"/>
              </w:rPr>
              <w:t>ИЗО</w:t>
            </w:r>
          </w:p>
        </w:tc>
        <w:tc>
          <w:tcPr>
            <w:tcW w:w="850" w:type="dxa"/>
            <w:vAlign w:val="center"/>
          </w:tcPr>
          <w:p w:rsidR="002F4D40" w:rsidRPr="00D45519" w:rsidRDefault="002F4D40" w:rsidP="003F3803">
            <w:pPr>
              <w:jc w:val="center"/>
            </w:pPr>
            <w:r w:rsidRPr="00D45519">
              <w:rPr>
                <w:sz w:val="22"/>
                <w:szCs w:val="22"/>
              </w:rPr>
              <w:t>1а,1б</w:t>
            </w:r>
          </w:p>
        </w:tc>
        <w:tc>
          <w:tcPr>
            <w:tcW w:w="3225" w:type="dxa"/>
            <w:vAlign w:val="center"/>
          </w:tcPr>
          <w:p w:rsidR="002F4D40" w:rsidRDefault="002F4D40" w:rsidP="003F3803">
            <w:pPr>
              <w:jc w:val="center"/>
            </w:pPr>
            <w:r>
              <w:rPr>
                <w:sz w:val="22"/>
                <w:szCs w:val="22"/>
              </w:rPr>
              <w:t>Игра – викторина</w:t>
            </w:r>
          </w:p>
          <w:p w:rsidR="002F4D40" w:rsidRPr="00D45519" w:rsidRDefault="002F4D40" w:rsidP="003F3803">
            <w:pPr>
              <w:jc w:val="center"/>
            </w:pPr>
            <w:r w:rsidRPr="00D45519">
              <w:rPr>
                <w:sz w:val="22"/>
                <w:szCs w:val="22"/>
              </w:rPr>
              <w:t xml:space="preserve"> «Гуляй Масленица!»</w:t>
            </w:r>
          </w:p>
        </w:tc>
        <w:tc>
          <w:tcPr>
            <w:tcW w:w="2020" w:type="dxa"/>
            <w:vAlign w:val="center"/>
          </w:tcPr>
          <w:p w:rsidR="002F4D40" w:rsidRPr="00D45519" w:rsidRDefault="002F4D40" w:rsidP="003F3803">
            <w:pPr>
              <w:jc w:val="center"/>
            </w:pPr>
            <w:r w:rsidRPr="00D45519">
              <w:rPr>
                <w:sz w:val="22"/>
                <w:szCs w:val="22"/>
              </w:rPr>
              <w:t>Кариневская И.Л.</w:t>
            </w:r>
          </w:p>
        </w:tc>
      </w:tr>
      <w:tr w:rsidR="002F4D40" w:rsidRPr="003F3803">
        <w:trPr>
          <w:trHeight w:val="632"/>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10.03.16</w:t>
            </w:r>
          </w:p>
        </w:tc>
        <w:tc>
          <w:tcPr>
            <w:tcW w:w="1454" w:type="dxa"/>
            <w:vAlign w:val="center"/>
          </w:tcPr>
          <w:p w:rsidR="002F4D40" w:rsidRPr="00D45519" w:rsidRDefault="002F4D40" w:rsidP="003F3803">
            <w:pPr>
              <w:jc w:val="center"/>
            </w:pPr>
            <w:r w:rsidRPr="00D45519">
              <w:rPr>
                <w:sz w:val="22"/>
                <w:szCs w:val="22"/>
              </w:rPr>
              <w:t>ИЗО</w:t>
            </w:r>
          </w:p>
        </w:tc>
        <w:tc>
          <w:tcPr>
            <w:tcW w:w="850" w:type="dxa"/>
            <w:vAlign w:val="center"/>
          </w:tcPr>
          <w:p w:rsidR="002F4D40" w:rsidRPr="00D45519" w:rsidRDefault="002F4D40" w:rsidP="003F3803">
            <w:pPr>
              <w:jc w:val="center"/>
            </w:pPr>
            <w:r w:rsidRPr="00D45519">
              <w:rPr>
                <w:sz w:val="22"/>
                <w:szCs w:val="22"/>
              </w:rPr>
              <w:t>4а,4б</w:t>
            </w:r>
          </w:p>
        </w:tc>
        <w:tc>
          <w:tcPr>
            <w:tcW w:w="3225" w:type="dxa"/>
            <w:vAlign w:val="center"/>
          </w:tcPr>
          <w:p w:rsidR="002F4D40" w:rsidRDefault="002F4D40" w:rsidP="00D45519">
            <w:pPr>
              <w:jc w:val="center"/>
            </w:pPr>
            <w:r w:rsidRPr="00D45519">
              <w:rPr>
                <w:sz w:val="22"/>
                <w:szCs w:val="22"/>
              </w:rPr>
              <w:t>Игра – викторина</w:t>
            </w:r>
          </w:p>
          <w:p w:rsidR="002F4D40" w:rsidRPr="00D45519" w:rsidRDefault="002F4D40" w:rsidP="00D45519">
            <w:pPr>
              <w:jc w:val="center"/>
            </w:pPr>
            <w:r w:rsidRPr="00D45519">
              <w:rPr>
                <w:sz w:val="22"/>
                <w:szCs w:val="22"/>
              </w:rPr>
              <w:t xml:space="preserve"> «Широкая Масленица»</w:t>
            </w:r>
          </w:p>
        </w:tc>
        <w:tc>
          <w:tcPr>
            <w:tcW w:w="2020" w:type="dxa"/>
            <w:vAlign w:val="center"/>
          </w:tcPr>
          <w:p w:rsidR="002F4D40" w:rsidRPr="00D45519" w:rsidRDefault="002F4D40" w:rsidP="003F3803">
            <w:pPr>
              <w:jc w:val="center"/>
            </w:pPr>
            <w:r w:rsidRPr="00D45519">
              <w:rPr>
                <w:sz w:val="22"/>
                <w:szCs w:val="22"/>
              </w:rPr>
              <w:t>Кариневская И.Л.</w:t>
            </w:r>
          </w:p>
        </w:tc>
      </w:tr>
      <w:tr w:rsidR="002F4D40" w:rsidRPr="003F3803">
        <w:trPr>
          <w:trHeight w:val="627"/>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11.03.16</w:t>
            </w:r>
          </w:p>
        </w:tc>
        <w:tc>
          <w:tcPr>
            <w:tcW w:w="1454" w:type="dxa"/>
            <w:vAlign w:val="center"/>
          </w:tcPr>
          <w:p w:rsidR="002F4D40" w:rsidRPr="00D45519" w:rsidRDefault="002F4D40" w:rsidP="003F3803">
            <w:pPr>
              <w:jc w:val="center"/>
            </w:pPr>
            <w:r w:rsidRPr="00D45519">
              <w:rPr>
                <w:sz w:val="22"/>
                <w:szCs w:val="22"/>
              </w:rPr>
              <w:t>музыка</w:t>
            </w:r>
          </w:p>
        </w:tc>
        <w:tc>
          <w:tcPr>
            <w:tcW w:w="850" w:type="dxa"/>
            <w:vAlign w:val="center"/>
          </w:tcPr>
          <w:p w:rsidR="002F4D40" w:rsidRPr="00D45519" w:rsidRDefault="002F4D40" w:rsidP="003F3803">
            <w:pPr>
              <w:jc w:val="center"/>
            </w:pPr>
            <w:r w:rsidRPr="00D45519">
              <w:rPr>
                <w:sz w:val="22"/>
                <w:szCs w:val="22"/>
              </w:rPr>
              <w:t>1а</w:t>
            </w:r>
          </w:p>
        </w:tc>
        <w:tc>
          <w:tcPr>
            <w:tcW w:w="3225" w:type="dxa"/>
            <w:vAlign w:val="center"/>
          </w:tcPr>
          <w:p w:rsidR="002F4D40" w:rsidRPr="00D45519" w:rsidRDefault="002F4D40" w:rsidP="003F3803">
            <w:pPr>
              <w:jc w:val="center"/>
            </w:pPr>
            <w:r w:rsidRPr="00D45519">
              <w:rPr>
                <w:sz w:val="22"/>
                <w:szCs w:val="22"/>
              </w:rPr>
              <w:t>Музыкальные портреты</w:t>
            </w:r>
          </w:p>
        </w:tc>
        <w:tc>
          <w:tcPr>
            <w:tcW w:w="2020" w:type="dxa"/>
            <w:vAlign w:val="center"/>
          </w:tcPr>
          <w:p w:rsidR="002F4D40" w:rsidRPr="00D45519" w:rsidRDefault="002F4D40" w:rsidP="003F3803">
            <w:pPr>
              <w:jc w:val="center"/>
            </w:pPr>
            <w:r w:rsidRPr="00D45519">
              <w:rPr>
                <w:sz w:val="22"/>
                <w:szCs w:val="22"/>
              </w:rPr>
              <w:t>Криштафович Т.В.</w:t>
            </w:r>
          </w:p>
        </w:tc>
      </w:tr>
      <w:tr w:rsidR="002F4D40" w:rsidRPr="003F3803">
        <w:trPr>
          <w:trHeight w:val="583"/>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12.03.16</w:t>
            </w:r>
          </w:p>
        </w:tc>
        <w:tc>
          <w:tcPr>
            <w:tcW w:w="1454" w:type="dxa"/>
            <w:vAlign w:val="center"/>
          </w:tcPr>
          <w:p w:rsidR="002F4D40" w:rsidRPr="00D45519" w:rsidRDefault="002F4D40" w:rsidP="003F3803">
            <w:pPr>
              <w:jc w:val="center"/>
            </w:pPr>
            <w:r w:rsidRPr="00D45519">
              <w:rPr>
                <w:sz w:val="22"/>
                <w:szCs w:val="22"/>
              </w:rPr>
              <w:t>ИЗО</w:t>
            </w:r>
          </w:p>
        </w:tc>
        <w:tc>
          <w:tcPr>
            <w:tcW w:w="850" w:type="dxa"/>
            <w:vAlign w:val="center"/>
          </w:tcPr>
          <w:p w:rsidR="002F4D40" w:rsidRPr="00D45519" w:rsidRDefault="002F4D40" w:rsidP="003F3803">
            <w:pPr>
              <w:jc w:val="center"/>
            </w:pPr>
            <w:r w:rsidRPr="00D45519">
              <w:rPr>
                <w:sz w:val="22"/>
                <w:szCs w:val="22"/>
              </w:rPr>
              <w:t>6а</w:t>
            </w:r>
          </w:p>
        </w:tc>
        <w:tc>
          <w:tcPr>
            <w:tcW w:w="3225" w:type="dxa"/>
            <w:vAlign w:val="center"/>
          </w:tcPr>
          <w:p w:rsidR="002F4D40" w:rsidRPr="00D45519" w:rsidRDefault="002F4D40" w:rsidP="003F3803">
            <w:pPr>
              <w:jc w:val="center"/>
            </w:pPr>
            <w:r>
              <w:rPr>
                <w:sz w:val="22"/>
                <w:szCs w:val="22"/>
              </w:rPr>
              <w:t>Урок – игра «Масленица»</w:t>
            </w:r>
          </w:p>
        </w:tc>
        <w:tc>
          <w:tcPr>
            <w:tcW w:w="2020" w:type="dxa"/>
            <w:vAlign w:val="center"/>
          </w:tcPr>
          <w:p w:rsidR="002F4D40" w:rsidRPr="00D45519" w:rsidRDefault="002F4D40" w:rsidP="003F3803">
            <w:pPr>
              <w:jc w:val="center"/>
            </w:pPr>
            <w:r w:rsidRPr="00D45519">
              <w:rPr>
                <w:sz w:val="22"/>
                <w:szCs w:val="22"/>
              </w:rPr>
              <w:t>Кариневская И.Л.</w:t>
            </w:r>
          </w:p>
        </w:tc>
      </w:tr>
      <w:tr w:rsidR="002F4D40" w:rsidRPr="003F3803">
        <w:trPr>
          <w:trHeight w:val="589"/>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12.03.16</w:t>
            </w:r>
          </w:p>
        </w:tc>
        <w:tc>
          <w:tcPr>
            <w:tcW w:w="1454" w:type="dxa"/>
            <w:vAlign w:val="center"/>
          </w:tcPr>
          <w:p w:rsidR="002F4D40" w:rsidRPr="00D45519" w:rsidRDefault="002F4D40" w:rsidP="003F3803">
            <w:pPr>
              <w:jc w:val="center"/>
            </w:pPr>
            <w:r w:rsidRPr="00D45519">
              <w:rPr>
                <w:sz w:val="22"/>
                <w:szCs w:val="22"/>
              </w:rPr>
              <w:t>ИЗО</w:t>
            </w:r>
          </w:p>
        </w:tc>
        <w:tc>
          <w:tcPr>
            <w:tcW w:w="850" w:type="dxa"/>
            <w:vAlign w:val="center"/>
          </w:tcPr>
          <w:p w:rsidR="002F4D40" w:rsidRPr="00D45519" w:rsidRDefault="002F4D40" w:rsidP="003F3803">
            <w:pPr>
              <w:jc w:val="center"/>
            </w:pPr>
            <w:r w:rsidRPr="00D45519">
              <w:rPr>
                <w:sz w:val="22"/>
                <w:szCs w:val="22"/>
              </w:rPr>
              <w:t>5а</w:t>
            </w:r>
          </w:p>
        </w:tc>
        <w:tc>
          <w:tcPr>
            <w:tcW w:w="3225" w:type="dxa"/>
            <w:vAlign w:val="center"/>
          </w:tcPr>
          <w:p w:rsidR="002F4D40" w:rsidRPr="00D45519" w:rsidRDefault="002F4D40" w:rsidP="003F3803">
            <w:pPr>
              <w:jc w:val="center"/>
            </w:pPr>
            <w:r w:rsidRPr="00D45519">
              <w:rPr>
                <w:sz w:val="22"/>
                <w:szCs w:val="22"/>
              </w:rPr>
              <w:t>Масленица – праздник конца зимы и начала весны</w:t>
            </w:r>
          </w:p>
        </w:tc>
        <w:tc>
          <w:tcPr>
            <w:tcW w:w="2020" w:type="dxa"/>
            <w:vAlign w:val="center"/>
          </w:tcPr>
          <w:p w:rsidR="002F4D40" w:rsidRPr="00D45519" w:rsidRDefault="002F4D40" w:rsidP="003F3803">
            <w:pPr>
              <w:jc w:val="center"/>
            </w:pPr>
            <w:r w:rsidRPr="00D45519">
              <w:rPr>
                <w:sz w:val="22"/>
                <w:szCs w:val="22"/>
              </w:rPr>
              <w:t>Кариневская И.Л.</w:t>
            </w:r>
          </w:p>
        </w:tc>
      </w:tr>
      <w:tr w:rsidR="002F4D40" w:rsidRPr="003F3803">
        <w:trPr>
          <w:trHeight w:val="562"/>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12.03.16</w:t>
            </w:r>
          </w:p>
        </w:tc>
        <w:tc>
          <w:tcPr>
            <w:tcW w:w="1454" w:type="dxa"/>
            <w:vAlign w:val="center"/>
          </w:tcPr>
          <w:p w:rsidR="002F4D40" w:rsidRPr="00D45519" w:rsidRDefault="002F4D40" w:rsidP="003F3803">
            <w:pPr>
              <w:jc w:val="center"/>
            </w:pPr>
            <w:r w:rsidRPr="00D45519">
              <w:rPr>
                <w:sz w:val="22"/>
                <w:szCs w:val="22"/>
              </w:rPr>
              <w:t>ОБЖ</w:t>
            </w:r>
          </w:p>
        </w:tc>
        <w:tc>
          <w:tcPr>
            <w:tcW w:w="850" w:type="dxa"/>
            <w:vAlign w:val="center"/>
          </w:tcPr>
          <w:p w:rsidR="002F4D40" w:rsidRPr="00D45519" w:rsidRDefault="002F4D40" w:rsidP="003F3803">
            <w:pPr>
              <w:jc w:val="center"/>
            </w:pPr>
            <w:r w:rsidRPr="00D45519">
              <w:rPr>
                <w:sz w:val="22"/>
                <w:szCs w:val="22"/>
              </w:rPr>
              <w:t>5а</w:t>
            </w:r>
          </w:p>
        </w:tc>
        <w:tc>
          <w:tcPr>
            <w:tcW w:w="3225" w:type="dxa"/>
            <w:vAlign w:val="center"/>
          </w:tcPr>
          <w:p w:rsidR="002F4D40" w:rsidRPr="00D45519" w:rsidRDefault="002F4D40" w:rsidP="003F3803">
            <w:pPr>
              <w:jc w:val="center"/>
            </w:pPr>
            <w:r>
              <w:rPr>
                <w:sz w:val="22"/>
                <w:szCs w:val="22"/>
              </w:rPr>
              <w:t>О здоровом образе жизни</w:t>
            </w:r>
          </w:p>
        </w:tc>
        <w:tc>
          <w:tcPr>
            <w:tcW w:w="2020" w:type="dxa"/>
            <w:vAlign w:val="center"/>
          </w:tcPr>
          <w:p w:rsidR="002F4D40" w:rsidRPr="00D45519" w:rsidRDefault="002F4D40" w:rsidP="003F3803">
            <w:pPr>
              <w:jc w:val="center"/>
            </w:pPr>
            <w:r w:rsidRPr="00D45519">
              <w:rPr>
                <w:sz w:val="22"/>
                <w:szCs w:val="22"/>
              </w:rPr>
              <w:t>Зарипова Р.З.</w:t>
            </w:r>
          </w:p>
        </w:tc>
      </w:tr>
      <w:tr w:rsidR="002F4D40" w:rsidRPr="003F3803">
        <w:trPr>
          <w:trHeight w:val="602"/>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15.03.16.</w:t>
            </w:r>
          </w:p>
        </w:tc>
        <w:tc>
          <w:tcPr>
            <w:tcW w:w="1454" w:type="dxa"/>
            <w:vAlign w:val="center"/>
          </w:tcPr>
          <w:p w:rsidR="002F4D40" w:rsidRPr="00D45519" w:rsidRDefault="002F4D40" w:rsidP="003F3803">
            <w:pPr>
              <w:jc w:val="center"/>
            </w:pPr>
            <w:r w:rsidRPr="00D45519">
              <w:rPr>
                <w:sz w:val="22"/>
                <w:szCs w:val="22"/>
              </w:rPr>
              <w:t>технология</w:t>
            </w:r>
          </w:p>
        </w:tc>
        <w:tc>
          <w:tcPr>
            <w:tcW w:w="850" w:type="dxa"/>
            <w:vAlign w:val="center"/>
          </w:tcPr>
          <w:p w:rsidR="002F4D40" w:rsidRPr="00D45519" w:rsidRDefault="002F4D40" w:rsidP="003F3803">
            <w:pPr>
              <w:jc w:val="center"/>
            </w:pPr>
            <w:r w:rsidRPr="00D45519">
              <w:rPr>
                <w:sz w:val="22"/>
                <w:szCs w:val="22"/>
              </w:rPr>
              <w:t>5а</w:t>
            </w:r>
          </w:p>
        </w:tc>
        <w:tc>
          <w:tcPr>
            <w:tcW w:w="3225" w:type="dxa"/>
            <w:vAlign w:val="center"/>
          </w:tcPr>
          <w:p w:rsidR="002F4D40" w:rsidRPr="00D45519" w:rsidRDefault="002F4D40" w:rsidP="003F3803">
            <w:pPr>
              <w:jc w:val="center"/>
            </w:pPr>
            <w:r w:rsidRPr="00D45519">
              <w:rPr>
                <w:sz w:val="22"/>
                <w:szCs w:val="22"/>
              </w:rPr>
              <w:t>Резание и зачистка заго</w:t>
            </w:r>
            <w:r>
              <w:rPr>
                <w:sz w:val="22"/>
                <w:szCs w:val="22"/>
              </w:rPr>
              <w:t>товок из тонколистового металла</w:t>
            </w:r>
          </w:p>
        </w:tc>
        <w:tc>
          <w:tcPr>
            <w:tcW w:w="2020" w:type="dxa"/>
            <w:vAlign w:val="center"/>
          </w:tcPr>
          <w:p w:rsidR="002F4D40" w:rsidRPr="00D45519" w:rsidRDefault="002F4D40" w:rsidP="003F3803">
            <w:pPr>
              <w:jc w:val="center"/>
            </w:pPr>
            <w:r w:rsidRPr="00D45519">
              <w:rPr>
                <w:sz w:val="22"/>
                <w:szCs w:val="22"/>
              </w:rPr>
              <w:t>Кариневская И.Л.</w:t>
            </w:r>
          </w:p>
        </w:tc>
      </w:tr>
      <w:tr w:rsidR="002F4D40" w:rsidRPr="003F3803">
        <w:trPr>
          <w:trHeight w:val="909"/>
          <w:jc w:val="center"/>
        </w:trPr>
        <w:tc>
          <w:tcPr>
            <w:tcW w:w="710" w:type="dxa"/>
            <w:vAlign w:val="center"/>
          </w:tcPr>
          <w:p w:rsidR="002F4D40" w:rsidRPr="00D45519" w:rsidRDefault="002F4D40" w:rsidP="006D1BFF">
            <w:pPr>
              <w:pStyle w:val="ListParagraph"/>
              <w:widowControl w:val="0"/>
              <w:numPr>
                <w:ilvl w:val="0"/>
                <w:numId w:val="49"/>
              </w:numPr>
              <w:jc w:val="center"/>
              <w:rPr>
                <w:sz w:val="22"/>
                <w:szCs w:val="22"/>
              </w:rPr>
            </w:pPr>
          </w:p>
        </w:tc>
        <w:tc>
          <w:tcPr>
            <w:tcW w:w="1276" w:type="dxa"/>
            <w:vAlign w:val="center"/>
          </w:tcPr>
          <w:p w:rsidR="002F4D40" w:rsidRPr="00D45519" w:rsidRDefault="002F4D40" w:rsidP="003F3803">
            <w:pPr>
              <w:jc w:val="center"/>
            </w:pPr>
            <w:r w:rsidRPr="00D45519">
              <w:rPr>
                <w:sz w:val="22"/>
                <w:szCs w:val="22"/>
              </w:rPr>
              <w:t>15.03.16.</w:t>
            </w:r>
          </w:p>
        </w:tc>
        <w:tc>
          <w:tcPr>
            <w:tcW w:w="1454" w:type="dxa"/>
            <w:vAlign w:val="center"/>
          </w:tcPr>
          <w:p w:rsidR="002F4D40" w:rsidRPr="00D45519" w:rsidRDefault="002F4D40" w:rsidP="003F3803">
            <w:pPr>
              <w:jc w:val="center"/>
            </w:pPr>
            <w:r w:rsidRPr="00D45519">
              <w:rPr>
                <w:sz w:val="22"/>
                <w:szCs w:val="22"/>
              </w:rPr>
              <w:t>физкультура</w:t>
            </w:r>
          </w:p>
        </w:tc>
        <w:tc>
          <w:tcPr>
            <w:tcW w:w="850" w:type="dxa"/>
            <w:vAlign w:val="center"/>
          </w:tcPr>
          <w:p w:rsidR="002F4D40" w:rsidRPr="00D45519" w:rsidRDefault="002F4D40" w:rsidP="003F3803">
            <w:pPr>
              <w:jc w:val="center"/>
            </w:pPr>
            <w:r w:rsidRPr="00D45519">
              <w:rPr>
                <w:sz w:val="22"/>
                <w:szCs w:val="22"/>
              </w:rPr>
              <w:t>6а</w:t>
            </w:r>
          </w:p>
        </w:tc>
        <w:tc>
          <w:tcPr>
            <w:tcW w:w="3225" w:type="dxa"/>
            <w:vAlign w:val="center"/>
          </w:tcPr>
          <w:p w:rsidR="002F4D40" w:rsidRPr="00D45519" w:rsidRDefault="002F4D40" w:rsidP="003F3803">
            <w:pPr>
              <w:jc w:val="center"/>
            </w:pPr>
            <w:r w:rsidRPr="00D45519">
              <w:rPr>
                <w:sz w:val="22"/>
                <w:szCs w:val="22"/>
              </w:rPr>
              <w:t>Закрепление упражнений на низкой перекладине – юноши и хож</w:t>
            </w:r>
            <w:r>
              <w:rPr>
                <w:sz w:val="22"/>
                <w:szCs w:val="22"/>
              </w:rPr>
              <w:t>дение по гимнастическому бревну</w:t>
            </w:r>
          </w:p>
        </w:tc>
        <w:tc>
          <w:tcPr>
            <w:tcW w:w="2020" w:type="dxa"/>
            <w:vAlign w:val="center"/>
          </w:tcPr>
          <w:p w:rsidR="002F4D40" w:rsidRPr="00D45519" w:rsidRDefault="002F4D40" w:rsidP="003F3803">
            <w:pPr>
              <w:jc w:val="center"/>
            </w:pPr>
            <w:r w:rsidRPr="00D45519">
              <w:rPr>
                <w:sz w:val="22"/>
                <w:szCs w:val="22"/>
              </w:rPr>
              <w:t>Кудрявцева А.А.</w:t>
            </w:r>
          </w:p>
        </w:tc>
      </w:tr>
    </w:tbl>
    <w:p w:rsidR="002F4D40" w:rsidRPr="003F3803" w:rsidRDefault="002F4D40" w:rsidP="003F3803">
      <w:pPr>
        <w:jc w:val="both"/>
      </w:pPr>
    </w:p>
    <w:p w:rsidR="002F4D40" w:rsidRPr="003F3803" w:rsidRDefault="002F4D40" w:rsidP="003F3803">
      <w:pPr>
        <w:ind w:left="180"/>
        <w:jc w:val="center"/>
        <w:rPr>
          <w:b/>
        </w:rPr>
      </w:pPr>
      <w:r w:rsidRPr="003F3803">
        <w:rPr>
          <w:b/>
          <w:bCs/>
          <w:lang w:val="en-US"/>
        </w:rPr>
        <w:t>III</w:t>
      </w:r>
      <w:r w:rsidRPr="003F3803">
        <w:rPr>
          <w:b/>
          <w:bCs/>
        </w:rPr>
        <w:t xml:space="preserve">. </w:t>
      </w:r>
      <w:r w:rsidRPr="003F3803">
        <w:rPr>
          <w:b/>
        </w:rPr>
        <w:t xml:space="preserve"> Информация об участиях в конкурсах, олимпиадах и других мероприятиях в качестве члена жюри, эксперта и др.</w:t>
      </w:r>
    </w:p>
    <w:p w:rsidR="002F4D40" w:rsidRPr="003F3803" w:rsidRDefault="002F4D40" w:rsidP="003F3803">
      <w:pPr>
        <w:jc w:val="both"/>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78"/>
        <w:gridCol w:w="4495"/>
        <w:gridCol w:w="3339"/>
      </w:tblGrid>
      <w:tr w:rsidR="002F4D40" w:rsidRPr="003F3803">
        <w:trPr>
          <w:trHeight w:val="252"/>
        </w:trPr>
        <w:tc>
          <w:tcPr>
            <w:tcW w:w="1878" w:type="dxa"/>
            <w:vAlign w:val="center"/>
          </w:tcPr>
          <w:p w:rsidR="002F4D40" w:rsidRPr="00D45519" w:rsidRDefault="002F4D40" w:rsidP="003F3803">
            <w:pPr>
              <w:jc w:val="center"/>
              <w:rPr>
                <w:b/>
                <w:bCs/>
                <w:color w:val="000000"/>
              </w:rPr>
            </w:pPr>
            <w:r w:rsidRPr="00D45519">
              <w:rPr>
                <w:b/>
                <w:bCs/>
                <w:color w:val="000000"/>
                <w:sz w:val="22"/>
              </w:rPr>
              <w:t>Преподаватель</w:t>
            </w:r>
          </w:p>
        </w:tc>
        <w:tc>
          <w:tcPr>
            <w:tcW w:w="4495" w:type="dxa"/>
          </w:tcPr>
          <w:p w:rsidR="002F4D40" w:rsidRPr="00D45519" w:rsidRDefault="002F4D40" w:rsidP="003F3803">
            <w:pPr>
              <w:jc w:val="center"/>
              <w:rPr>
                <w:b/>
                <w:bCs/>
                <w:color w:val="000000"/>
              </w:rPr>
            </w:pPr>
            <w:r w:rsidRPr="00D45519">
              <w:rPr>
                <w:b/>
                <w:bCs/>
                <w:color w:val="000000"/>
                <w:sz w:val="22"/>
              </w:rPr>
              <w:t>Формат участия. Мероприятие.</w:t>
            </w:r>
          </w:p>
        </w:tc>
        <w:tc>
          <w:tcPr>
            <w:tcW w:w="3339" w:type="dxa"/>
            <w:vAlign w:val="center"/>
          </w:tcPr>
          <w:p w:rsidR="002F4D40" w:rsidRPr="00D45519" w:rsidRDefault="002F4D40" w:rsidP="003F3803">
            <w:pPr>
              <w:jc w:val="center"/>
              <w:rPr>
                <w:b/>
                <w:bCs/>
                <w:color w:val="000000"/>
              </w:rPr>
            </w:pPr>
            <w:r w:rsidRPr="00D45519">
              <w:rPr>
                <w:b/>
                <w:bCs/>
                <w:color w:val="000000"/>
                <w:sz w:val="22"/>
              </w:rPr>
              <w:t>Уровень</w:t>
            </w:r>
          </w:p>
        </w:tc>
      </w:tr>
      <w:tr w:rsidR="002F4D40" w:rsidRPr="003F3803">
        <w:trPr>
          <w:trHeight w:val="350"/>
        </w:trPr>
        <w:tc>
          <w:tcPr>
            <w:tcW w:w="1878" w:type="dxa"/>
            <w:vAlign w:val="center"/>
          </w:tcPr>
          <w:p w:rsidR="002F4D40" w:rsidRPr="00D45519" w:rsidRDefault="002F4D40" w:rsidP="003F3803">
            <w:pPr>
              <w:jc w:val="center"/>
              <w:rPr>
                <w:color w:val="000000"/>
              </w:rPr>
            </w:pPr>
            <w:r w:rsidRPr="00D45519">
              <w:rPr>
                <w:color w:val="000000"/>
                <w:sz w:val="22"/>
              </w:rPr>
              <w:t>Кариневская И.Л.</w:t>
            </w:r>
          </w:p>
        </w:tc>
        <w:tc>
          <w:tcPr>
            <w:tcW w:w="4495" w:type="dxa"/>
            <w:vAlign w:val="center"/>
          </w:tcPr>
          <w:p w:rsidR="002F4D40" w:rsidRPr="00D45519" w:rsidRDefault="002F4D40" w:rsidP="003F3803">
            <w:pPr>
              <w:pStyle w:val="3"/>
              <w:numPr>
                <w:ilvl w:val="0"/>
                <w:numId w:val="22"/>
              </w:numPr>
              <w:suppressAutoHyphens/>
              <w:spacing w:after="0" w:line="240" w:lineRule="auto"/>
              <w:ind w:left="140" w:hanging="155"/>
              <w:rPr>
                <w:rFonts w:ascii="Times New Roman" w:hAnsi="Times New Roman" w:cs="Times New Roman"/>
                <w:color w:val="000000"/>
                <w:szCs w:val="24"/>
              </w:rPr>
            </w:pPr>
            <w:r w:rsidRPr="00D45519">
              <w:rPr>
                <w:rFonts w:ascii="Times New Roman" w:hAnsi="Times New Roman" w:cs="Times New Roman"/>
                <w:color w:val="000000"/>
                <w:szCs w:val="24"/>
              </w:rPr>
              <w:t>Член предметной комиссии. Всероссийская олимпиада школьников по технологии.</w:t>
            </w:r>
          </w:p>
          <w:p w:rsidR="002F4D40" w:rsidRPr="00D45519" w:rsidRDefault="002F4D40" w:rsidP="003F3803">
            <w:pPr>
              <w:pStyle w:val="3"/>
              <w:numPr>
                <w:ilvl w:val="0"/>
                <w:numId w:val="22"/>
              </w:numPr>
              <w:suppressAutoHyphens/>
              <w:spacing w:after="0" w:line="240" w:lineRule="auto"/>
              <w:ind w:left="140" w:hanging="155"/>
              <w:rPr>
                <w:rFonts w:ascii="Times New Roman" w:hAnsi="Times New Roman" w:cs="Times New Roman"/>
                <w:color w:val="000000"/>
                <w:szCs w:val="24"/>
              </w:rPr>
            </w:pPr>
            <w:r w:rsidRPr="00D45519">
              <w:rPr>
                <w:rFonts w:ascii="Times New Roman" w:hAnsi="Times New Roman" w:cs="Times New Roman"/>
                <w:color w:val="000000"/>
                <w:szCs w:val="24"/>
              </w:rPr>
              <w:t>Организатор ЕГЭ и ОГЭ.</w:t>
            </w:r>
          </w:p>
        </w:tc>
        <w:tc>
          <w:tcPr>
            <w:tcW w:w="3339" w:type="dxa"/>
            <w:vAlign w:val="center"/>
          </w:tcPr>
          <w:p w:rsidR="002F4D40" w:rsidRPr="00D45519" w:rsidRDefault="002F4D40" w:rsidP="003F3803">
            <w:pPr>
              <w:jc w:val="center"/>
              <w:rPr>
                <w:color w:val="000000"/>
              </w:rPr>
            </w:pPr>
            <w:r w:rsidRPr="00D45519">
              <w:rPr>
                <w:color w:val="000000"/>
                <w:sz w:val="22"/>
              </w:rPr>
              <w:t>Школьный и муниципальный</w:t>
            </w:r>
          </w:p>
          <w:p w:rsidR="002F4D40" w:rsidRPr="00D45519" w:rsidRDefault="002F4D40" w:rsidP="003F3803">
            <w:pPr>
              <w:jc w:val="center"/>
              <w:rPr>
                <w:color w:val="000000"/>
              </w:rPr>
            </w:pPr>
          </w:p>
          <w:p w:rsidR="002F4D40" w:rsidRPr="00D45519" w:rsidRDefault="002F4D40" w:rsidP="003F3803">
            <w:pPr>
              <w:jc w:val="center"/>
              <w:rPr>
                <w:color w:val="000000"/>
              </w:rPr>
            </w:pPr>
            <w:r w:rsidRPr="00D45519">
              <w:rPr>
                <w:color w:val="000000"/>
                <w:sz w:val="22"/>
              </w:rPr>
              <w:t>Муниципальный</w:t>
            </w:r>
          </w:p>
        </w:tc>
      </w:tr>
      <w:tr w:rsidR="002F4D40" w:rsidRPr="003F3803">
        <w:trPr>
          <w:trHeight w:val="755"/>
        </w:trPr>
        <w:tc>
          <w:tcPr>
            <w:tcW w:w="1878" w:type="dxa"/>
            <w:vAlign w:val="center"/>
          </w:tcPr>
          <w:p w:rsidR="002F4D40" w:rsidRPr="00D45519" w:rsidRDefault="002F4D40" w:rsidP="00D45519">
            <w:pPr>
              <w:jc w:val="center"/>
              <w:rPr>
                <w:color w:val="000000"/>
              </w:rPr>
            </w:pPr>
            <w:r w:rsidRPr="00D45519">
              <w:rPr>
                <w:color w:val="000000"/>
                <w:sz w:val="22"/>
              </w:rPr>
              <w:t>Зарипова Р. З.</w:t>
            </w:r>
          </w:p>
        </w:tc>
        <w:tc>
          <w:tcPr>
            <w:tcW w:w="4495" w:type="dxa"/>
          </w:tcPr>
          <w:p w:rsidR="002F4D40" w:rsidRPr="00D45519" w:rsidRDefault="002F4D40" w:rsidP="006D1BFF">
            <w:pPr>
              <w:pStyle w:val="ListParagraph"/>
              <w:numPr>
                <w:ilvl w:val="0"/>
                <w:numId w:val="50"/>
              </w:numPr>
              <w:ind w:left="145" w:hanging="145"/>
              <w:rPr>
                <w:color w:val="000000"/>
                <w:sz w:val="22"/>
                <w:szCs w:val="24"/>
              </w:rPr>
            </w:pPr>
            <w:r w:rsidRPr="00D45519">
              <w:rPr>
                <w:color w:val="000000"/>
                <w:sz w:val="22"/>
                <w:szCs w:val="24"/>
              </w:rPr>
              <w:t>Член предметной комиссии. Всероссийская олимпиада школьников по технологии.</w:t>
            </w:r>
          </w:p>
          <w:p w:rsidR="002F4D40" w:rsidRPr="00D45519" w:rsidRDefault="002F4D40" w:rsidP="006D1BFF">
            <w:pPr>
              <w:pStyle w:val="ListParagraph"/>
              <w:numPr>
                <w:ilvl w:val="0"/>
                <w:numId w:val="50"/>
              </w:numPr>
              <w:ind w:left="145" w:hanging="142"/>
              <w:rPr>
                <w:color w:val="000000"/>
                <w:sz w:val="22"/>
                <w:szCs w:val="24"/>
              </w:rPr>
            </w:pPr>
            <w:r w:rsidRPr="00D45519">
              <w:rPr>
                <w:color w:val="000000"/>
                <w:sz w:val="22"/>
                <w:szCs w:val="24"/>
              </w:rPr>
              <w:t>Организатор ЕГЭ и ОГЭ.</w:t>
            </w:r>
          </w:p>
        </w:tc>
        <w:tc>
          <w:tcPr>
            <w:tcW w:w="3339" w:type="dxa"/>
          </w:tcPr>
          <w:p w:rsidR="002F4D40" w:rsidRPr="00D45519" w:rsidRDefault="002F4D40" w:rsidP="00D45519">
            <w:pPr>
              <w:jc w:val="center"/>
              <w:rPr>
                <w:color w:val="000000"/>
              </w:rPr>
            </w:pPr>
            <w:r w:rsidRPr="00D45519">
              <w:rPr>
                <w:color w:val="000000"/>
                <w:sz w:val="22"/>
              </w:rPr>
              <w:t>Школьный  муниципальный</w:t>
            </w:r>
          </w:p>
          <w:p w:rsidR="002F4D40" w:rsidRPr="00D45519" w:rsidRDefault="002F4D40" w:rsidP="00D45519">
            <w:pPr>
              <w:jc w:val="center"/>
              <w:rPr>
                <w:color w:val="000000"/>
              </w:rPr>
            </w:pPr>
          </w:p>
          <w:p w:rsidR="002F4D40" w:rsidRPr="00D45519" w:rsidRDefault="002F4D40" w:rsidP="00D45519">
            <w:pPr>
              <w:jc w:val="center"/>
              <w:rPr>
                <w:color w:val="000000"/>
              </w:rPr>
            </w:pPr>
            <w:r w:rsidRPr="00D45519">
              <w:rPr>
                <w:color w:val="000000"/>
                <w:sz w:val="22"/>
              </w:rPr>
              <w:t>Муниципальный</w:t>
            </w:r>
          </w:p>
        </w:tc>
      </w:tr>
    </w:tbl>
    <w:p w:rsidR="002F4D40" w:rsidRPr="003F3803" w:rsidRDefault="002F4D40" w:rsidP="003F3803"/>
    <w:p w:rsidR="002F4D40" w:rsidRPr="003F3803" w:rsidRDefault="002F4D40" w:rsidP="003F3803">
      <w:pPr>
        <w:shd w:val="clear" w:color="auto" w:fill="FFFFFF"/>
        <w:autoSpaceDE w:val="0"/>
        <w:autoSpaceDN w:val="0"/>
        <w:adjustRightInd w:val="0"/>
        <w:jc w:val="center"/>
        <w:rPr>
          <w:b/>
          <w:color w:val="212121"/>
        </w:rPr>
      </w:pPr>
      <w:r w:rsidRPr="003F3803">
        <w:rPr>
          <w:b/>
          <w:bCs/>
          <w:color w:val="212121"/>
          <w:lang w:val="en-US"/>
        </w:rPr>
        <w:t>IV</w:t>
      </w:r>
      <w:r w:rsidRPr="003F3803">
        <w:rPr>
          <w:b/>
          <w:bCs/>
          <w:color w:val="212121"/>
        </w:rPr>
        <w:t>.</w:t>
      </w:r>
      <w:r w:rsidRPr="003F3803">
        <w:rPr>
          <w:b/>
          <w:color w:val="212121"/>
        </w:rPr>
        <w:t>Работа с одаренными детьми</w:t>
      </w:r>
    </w:p>
    <w:p w:rsidR="002F4D40" w:rsidRPr="003F3803" w:rsidRDefault="002F4D40" w:rsidP="003F3803">
      <w:pPr>
        <w:shd w:val="clear" w:color="auto" w:fill="FFFFFF"/>
        <w:autoSpaceDE w:val="0"/>
        <w:autoSpaceDN w:val="0"/>
        <w:adjustRightInd w:val="0"/>
        <w:ind w:firstLine="708"/>
        <w:jc w:val="both"/>
        <w:rPr>
          <w:color w:val="212121"/>
        </w:rPr>
      </w:pPr>
      <w:r w:rsidRPr="003F3803">
        <w:rPr>
          <w:color w:val="212121"/>
        </w:rPr>
        <w:t xml:space="preserve">В системе работы школы – проведение олимпиад, способствующих выявлению одаренных детей. Победители школьных этапов олимпиад </w:t>
      </w:r>
      <w:r w:rsidRPr="003F3803">
        <w:t>принимают участие в городских и областных олимпиадах по технологии (девочки), ОБЖ, физкультуре.</w:t>
      </w:r>
    </w:p>
    <w:p w:rsidR="002F4D40" w:rsidRPr="003F3803" w:rsidRDefault="002F4D40" w:rsidP="003F3803">
      <w:pPr>
        <w:shd w:val="clear" w:color="auto" w:fill="FFFFFF"/>
        <w:autoSpaceDE w:val="0"/>
        <w:autoSpaceDN w:val="0"/>
        <w:adjustRightInd w:val="0"/>
        <w:jc w:val="both"/>
      </w:pPr>
    </w:p>
    <w:p w:rsidR="002F4D40" w:rsidRPr="003F3803" w:rsidRDefault="002F4D40" w:rsidP="003F3803">
      <w:pPr>
        <w:tabs>
          <w:tab w:val="left" w:pos="-360"/>
        </w:tabs>
        <w:ind w:left="-567"/>
        <w:jc w:val="center"/>
        <w:rPr>
          <w:b/>
        </w:rPr>
      </w:pPr>
      <w:r w:rsidRPr="003F3803">
        <w:rPr>
          <w:b/>
        </w:rPr>
        <w:t xml:space="preserve">Участие обучающихся в предметных олимпиадах, </w:t>
      </w:r>
    </w:p>
    <w:p w:rsidR="002F4D40" w:rsidRPr="003F3803" w:rsidRDefault="002F4D40" w:rsidP="003F3803">
      <w:pPr>
        <w:tabs>
          <w:tab w:val="left" w:pos="-360"/>
        </w:tabs>
        <w:ind w:left="-567"/>
        <w:jc w:val="center"/>
        <w:rPr>
          <w:b/>
        </w:rPr>
      </w:pPr>
      <w:r w:rsidRPr="003F3803">
        <w:rPr>
          <w:b/>
        </w:rPr>
        <w:t>смотрах, конкурсах, конференциях. Результативность данного участия.</w:t>
      </w:r>
    </w:p>
    <w:p w:rsidR="002F4D40" w:rsidRPr="003F3803" w:rsidRDefault="002F4D40" w:rsidP="003F3803">
      <w:pPr>
        <w:tabs>
          <w:tab w:val="left" w:pos="-360"/>
        </w:tabs>
        <w:ind w:left="-567"/>
        <w:jc w:val="center"/>
        <w:rPr>
          <w:b/>
          <w:u w:val="single"/>
        </w:rPr>
      </w:pPr>
    </w:p>
    <w:p w:rsidR="002F4D40" w:rsidRPr="003F3803" w:rsidRDefault="002F4D40" w:rsidP="003F3803">
      <w:pPr>
        <w:ind w:firstLine="567"/>
        <w:jc w:val="both"/>
      </w:pPr>
      <w:r w:rsidRPr="003F3803">
        <w:t xml:space="preserve">Данные по предметам,  количеству участников, победителей и призёров </w:t>
      </w:r>
      <w:r w:rsidRPr="003F3803">
        <w:rPr>
          <w:lang w:val="en-US"/>
        </w:rPr>
        <w:t>II</w:t>
      </w:r>
      <w:r w:rsidRPr="003F3803">
        <w:t xml:space="preserve"> (муниципального) этапа всероссийской олимпиады школьников:</w:t>
      </w:r>
    </w:p>
    <w:p w:rsidR="002F4D40" w:rsidRPr="003F3803" w:rsidRDefault="002F4D40" w:rsidP="003F3803">
      <w:pPr>
        <w:shd w:val="clear" w:color="auto" w:fill="FFFFFF"/>
        <w:autoSpaceDE w:val="0"/>
        <w:autoSpaceDN w:val="0"/>
        <w:adjustRightInd w:val="0"/>
        <w:jc w:val="center"/>
        <w:rPr>
          <w:b/>
          <w:color w:val="212121"/>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765"/>
        <w:gridCol w:w="940"/>
        <w:gridCol w:w="1012"/>
        <w:gridCol w:w="986"/>
        <w:gridCol w:w="6"/>
        <w:gridCol w:w="1133"/>
        <w:gridCol w:w="8"/>
        <w:gridCol w:w="1064"/>
        <w:gridCol w:w="8"/>
        <w:gridCol w:w="1882"/>
      </w:tblGrid>
      <w:tr w:rsidR="002F4D40" w:rsidRPr="003F3803">
        <w:trPr>
          <w:jc w:val="center"/>
        </w:trPr>
        <w:tc>
          <w:tcPr>
            <w:tcW w:w="2765" w:type="dxa"/>
            <w:shd w:val="clear" w:color="auto" w:fill="DAEEF3"/>
            <w:vAlign w:val="center"/>
          </w:tcPr>
          <w:p w:rsidR="002F4D40" w:rsidRPr="00D45519" w:rsidRDefault="002F4D40" w:rsidP="003F3803">
            <w:pPr>
              <w:pStyle w:val="a"/>
              <w:snapToGrid w:val="0"/>
              <w:jc w:val="both"/>
              <w:rPr>
                <w:b/>
              </w:rPr>
            </w:pPr>
            <w:r w:rsidRPr="00D45519">
              <w:rPr>
                <w:b/>
                <w:sz w:val="22"/>
              </w:rPr>
              <w:t>Физическая культура</w:t>
            </w:r>
          </w:p>
        </w:tc>
        <w:tc>
          <w:tcPr>
            <w:tcW w:w="940" w:type="dxa"/>
            <w:shd w:val="clear" w:color="auto" w:fill="DAEEF3"/>
            <w:vAlign w:val="center"/>
          </w:tcPr>
          <w:p w:rsidR="002F4D40" w:rsidRPr="00D45519" w:rsidRDefault="002F4D40" w:rsidP="003F3803">
            <w:pPr>
              <w:pStyle w:val="a"/>
              <w:jc w:val="center"/>
              <w:rPr>
                <w:b/>
              </w:rPr>
            </w:pPr>
            <w:r w:rsidRPr="00D45519">
              <w:rPr>
                <w:b/>
                <w:sz w:val="22"/>
              </w:rPr>
              <w:t>7 класс</w:t>
            </w:r>
          </w:p>
        </w:tc>
        <w:tc>
          <w:tcPr>
            <w:tcW w:w="1012" w:type="dxa"/>
            <w:shd w:val="clear" w:color="auto" w:fill="DAEEF3"/>
            <w:vAlign w:val="center"/>
          </w:tcPr>
          <w:p w:rsidR="002F4D40" w:rsidRPr="00D45519" w:rsidRDefault="002F4D40" w:rsidP="003F3803">
            <w:pPr>
              <w:pStyle w:val="a"/>
              <w:jc w:val="center"/>
              <w:rPr>
                <w:b/>
              </w:rPr>
            </w:pPr>
            <w:r w:rsidRPr="00D45519">
              <w:rPr>
                <w:b/>
                <w:sz w:val="22"/>
              </w:rPr>
              <w:t>8 класс</w:t>
            </w:r>
          </w:p>
        </w:tc>
        <w:tc>
          <w:tcPr>
            <w:tcW w:w="992" w:type="dxa"/>
            <w:gridSpan w:val="2"/>
            <w:shd w:val="clear" w:color="auto" w:fill="DAEEF3"/>
            <w:vAlign w:val="center"/>
          </w:tcPr>
          <w:p w:rsidR="002F4D40" w:rsidRPr="00D45519" w:rsidRDefault="002F4D40" w:rsidP="003F3803">
            <w:pPr>
              <w:pStyle w:val="a"/>
              <w:jc w:val="center"/>
              <w:rPr>
                <w:b/>
              </w:rPr>
            </w:pPr>
            <w:r w:rsidRPr="00D45519">
              <w:rPr>
                <w:b/>
                <w:sz w:val="22"/>
              </w:rPr>
              <w:t>9 класс</w:t>
            </w:r>
          </w:p>
        </w:tc>
        <w:tc>
          <w:tcPr>
            <w:tcW w:w="1133" w:type="dxa"/>
            <w:shd w:val="clear" w:color="auto" w:fill="DAEEF3"/>
            <w:vAlign w:val="center"/>
          </w:tcPr>
          <w:p w:rsidR="002F4D40" w:rsidRPr="00D45519" w:rsidRDefault="002F4D40" w:rsidP="003F3803">
            <w:pPr>
              <w:pStyle w:val="a"/>
              <w:snapToGrid w:val="0"/>
              <w:jc w:val="center"/>
              <w:rPr>
                <w:b/>
              </w:rPr>
            </w:pPr>
            <w:r w:rsidRPr="00D45519">
              <w:rPr>
                <w:b/>
                <w:sz w:val="22"/>
              </w:rPr>
              <w:t>10 класс</w:t>
            </w:r>
          </w:p>
        </w:tc>
        <w:tc>
          <w:tcPr>
            <w:tcW w:w="1080" w:type="dxa"/>
            <w:gridSpan w:val="3"/>
            <w:shd w:val="clear" w:color="auto" w:fill="DAEEF3"/>
            <w:vAlign w:val="center"/>
          </w:tcPr>
          <w:p w:rsidR="002F4D40" w:rsidRPr="00D45519" w:rsidRDefault="002F4D40" w:rsidP="003F3803">
            <w:pPr>
              <w:pStyle w:val="a"/>
              <w:snapToGrid w:val="0"/>
              <w:jc w:val="center"/>
              <w:rPr>
                <w:b/>
              </w:rPr>
            </w:pPr>
            <w:r w:rsidRPr="00D45519">
              <w:rPr>
                <w:b/>
                <w:sz w:val="22"/>
              </w:rPr>
              <w:t>11 класс</w:t>
            </w:r>
          </w:p>
        </w:tc>
        <w:tc>
          <w:tcPr>
            <w:tcW w:w="1882" w:type="dxa"/>
            <w:shd w:val="clear" w:color="auto" w:fill="DAEEF3"/>
            <w:vAlign w:val="center"/>
          </w:tcPr>
          <w:p w:rsidR="002F4D40" w:rsidRPr="00D45519" w:rsidRDefault="002F4D40" w:rsidP="003F3803">
            <w:pPr>
              <w:pStyle w:val="a"/>
              <w:jc w:val="center"/>
              <w:rPr>
                <w:b/>
                <w:color w:val="000000"/>
              </w:rPr>
            </w:pPr>
            <w:r w:rsidRPr="00D45519">
              <w:rPr>
                <w:b/>
                <w:color w:val="000000"/>
                <w:sz w:val="22"/>
              </w:rPr>
              <w:t>Общее количество/</w:t>
            </w:r>
          </w:p>
          <w:p w:rsidR="002F4D40" w:rsidRPr="00D45519" w:rsidRDefault="002F4D40" w:rsidP="003F3803">
            <w:pPr>
              <w:pStyle w:val="a"/>
              <w:jc w:val="center"/>
              <w:rPr>
                <w:b/>
                <w:color w:val="000000"/>
              </w:rPr>
            </w:pPr>
            <w:r w:rsidRPr="00D45519">
              <w:rPr>
                <w:b/>
                <w:color w:val="000000"/>
                <w:sz w:val="22"/>
              </w:rPr>
              <w:t>% от участников</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 xml:space="preserve">Количество участников </w:t>
            </w:r>
          </w:p>
          <w:p w:rsidR="002F4D40" w:rsidRPr="00D45519" w:rsidRDefault="002F4D40" w:rsidP="003F3803">
            <w:pPr>
              <w:pStyle w:val="a"/>
              <w:snapToGrid w:val="0"/>
              <w:jc w:val="both"/>
              <w:rPr>
                <w:i/>
              </w:rPr>
            </w:pPr>
            <w:r w:rsidRPr="00D45519">
              <w:rPr>
                <w:i/>
                <w:sz w:val="22"/>
                <w:lang w:val="en-US"/>
              </w:rPr>
              <w:t>II</w:t>
            </w:r>
            <w:r w:rsidRPr="00D45519">
              <w:rPr>
                <w:i/>
                <w:sz w:val="22"/>
              </w:rPr>
              <w:t xml:space="preserve"> (муниципального) этапа</w:t>
            </w:r>
          </w:p>
        </w:tc>
        <w:tc>
          <w:tcPr>
            <w:tcW w:w="940" w:type="dxa"/>
            <w:vAlign w:val="center"/>
          </w:tcPr>
          <w:p w:rsidR="002F4D40" w:rsidRPr="00D45519" w:rsidRDefault="002F4D40" w:rsidP="003F3803">
            <w:pPr>
              <w:pStyle w:val="a"/>
              <w:snapToGrid w:val="0"/>
              <w:jc w:val="center"/>
            </w:pPr>
            <w:r w:rsidRPr="00D45519">
              <w:rPr>
                <w:sz w:val="22"/>
              </w:rPr>
              <w:t>1</w:t>
            </w:r>
          </w:p>
        </w:tc>
        <w:tc>
          <w:tcPr>
            <w:tcW w:w="1012" w:type="dxa"/>
            <w:vAlign w:val="center"/>
          </w:tcPr>
          <w:p w:rsidR="002F4D40" w:rsidRPr="00D45519" w:rsidRDefault="002F4D40" w:rsidP="003F3803">
            <w:pPr>
              <w:pStyle w:val="a"/>
              <w:snapToGrid w:val="0"/>
              <w:jc w:val="center"/>
            </w:pPr>
            <w:r w:rsidRPr="00D45519">
              <w:rPr>
                <w:sz w:val="22"/>
              </w:rPr>
              <w:t>1</w:t>
            </w:r>
          </w:p>
        </w:tc>
        <w:tc>
          <w:tcPr>
            <w:tcW w:w="992" w:type="dxa"/>
            <w:gridSpan w:val="2"/>
            <w:vAlign w:val="center"/>
          </w:tcPr>
          <w:p w:rsidR="002F4D40" w:rsidRPr="00D45519" w:rsidRDefault="002F4D40" w:rsidP="003F3803">
            <w:pPr>
              <w:pStyle w:val="a"/>
              <w:snapToGrid w:val="0"/>
              <w:jc w:val="center"/>
            </w:pPr>
            <w:r w:rsidRPr="00D45519">
              <w:rPr>
                <w:sz w:val="22"/>
              </w:rPr>
              <w:t>2</w:t>
            </w:r>
          </w:p>
        </w:tc>
        <w:tc>
          <w:tcPr>
            <w:tcW w:w="1133" w:type="dxa"/>
            <w:vAlign w:val="center"/>
          </w:tcPr>
          <w:p w:rsidR="002F4D40" w:rsidRPr="00D45519" w:rsidRDefault="002F4D40" w:rsidP="003F3803">
            <w:pPr>
              <w:pStyle w:val="a"/>
              <w:snapToGrid w:val="0"/>
              <w:jc w:val="center"/>
            </w:pPr>
            <w:r w:rsidRPr="00D45519">
              <w:rPr>
                <w:sz w:val="22"/>
              </w:rPr>
              <w:t>2</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shd w:val="clear" w:color="auto" w:fill="FFFFFF"/>
            <w:vAlign w:val="center"/>
          </w:tcPr>
          <w:p w:rsidR="002F4D40" w:rsidRPr="00D45519" w:rsidRDefault="002F4D40" w:rsidP="003F3803">
            <w:pPr>
              <w:pStyle w:val="a"/>
              <w:snapToGrid w:val="0"/>
              <w:jc w:val="center"/>
              <w:rPr>
                <w:b/>
                <w:i/>
                <w:color w:val="000000"/>
              </w:rPr>
            </w:pPr>
            <w:r w:rsidRPr="00D45519">
              <w:rPr>
                <w:b/>
                <w:i/>
                <w:color w:val="000000"/>
                <w:sz w:val="22"/>
              </w:rPr>
              <w:t>6</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победителей</w:t>
            </w:r>
          </w:p>
        </w:tc>
        <w:tc>
          <w:tcPr>
            <w:tcW w:w="940" w:type="dxa"/>
            <w:vAlign w:val="center"/>
          </w:tcPr>
          <w:p w:rsidR="002F4D40" w:rsidRPr="00D45519" w:rsidRDefault="002F4D40" w:rsidP="003F3803">
            <w:pPr>
              <w:pStyle w:val="a"/>
              <w:snapToGrid w:val="0"/>
              <w:jc w:val="center"/>
            </w:pPr>
            <w:r w:rsidRPr="00D45519">
              <w:rPr>
                <w:sz w:val="22"/>
              </w:rPr>
              <w:t>-</w:t>
            </w:r>
          </w:p>
        </w:tc>
        <w:tc>
          <w:tcPr>
            <w:tcW w:w="1012" w:type="dxa"/>
            <w:vAlign w:val="center"/>
          </w:tcPr>
          <w:p w:rsidR="002F4D40" w:rsidRPr="00D45519" w:rsidRDefault="002F4D40" w:rsidP="003F3803">
            <w:pPr>
              <w:pStyle w:val="a"/>
              <w:snapToGrid w:val="0"/>
              <w:jc w:val="center"/>
            </w:pPr>
            <w:r w:rsidRPr="00D45519">
              <w:rPr>
                <w:sz w:val="22"/>
              </w:rPr>
              <w:t>-</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призёров</w:t>
            </w:r>
          </w:p>
        </w:tc>
        <w:tc>
          <w:tcPr>
            <w:tcW w:w="940" w:type="dxa"/>
            <w:vAlign w:val="center"/>
          </w:tcPr>
          <w:p w:rsidR="002F4D40" w:rsidRPr="00D45519" w:rsidRDefault="002F4D40" w:rsidP="003F3803">
            <w:pPr>
              <w:pStyle w:val="a"/>
              <w:snapToGrid w:val="0"/>
              <w:jc w:val="center"/>
            </w:pPr>
            <w:r w:rsidRPr="00D45519">
              <w:rPr>
                <w:sz w:val="22"/>
              </w:rPr>
              <w:t>1</w:t>
            </w:r>
          </w:p>
        </w:tc>
        <w:tc>
          <w:tcPr>
            <w:tcW w:w="1012" w:type="dxa"/>
            <w:vAlign w:val="center"/>
          </w:tcPr>
          <w:p w:rsidR="002F4D40" w:rsidRPr="00D45519" w:rsidRDefault="002F4D40" w:rsidP="003F3803">
            <w:pPr>
              <w:pStyle w:val="a"/>
              <w:snapToGrid w:val="0"/>
              <w:jc w:val="center"/>
            </w:pPr>
            <w:r w:rsidRPr="00D45519">
              <w:rPr>
                <w:sz w:val="22"/>
              </w:rPr>
              <w:t>1</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1</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3/50,0</w:t>
            </w:r>
          </w:p>
        </w:tc>
      </w:tr>
      <w:tr w:rsidR="002F4D40" w:rsidRPr="003F3803">
        <w:trPr>
          <w:jc w:val="center"/>
        </w:trPr>
        <w:tc>
          <w:tcPr>
            <w:tcW w:w="2765" w:type="dxa"/>
            <w:shd w:val="clear" w:color="auto" w:fill="DAEEF3"/>
            <w:vAlign w:val="center"/>
          </w:tcPr>
          <w:p w:rsidR="002F4D40" w:rsidRPr="00D45519" w:rsidRDefault="002F4D40" w:rsidP="003F3803">
            <w:pPr>
              <w:pStyle w:val="a"/>
              <w:snapToGrid w:val="0"/>
              <w:jc w:val="both"/>
              <w:rPr>
                <w:i/>
              </w:rPr>
            </w:pPr>
            <w:r w:rsidRPr="00D45519">
              <w:rPr>
                <w:i/>
                <w:sz w:val="22"/>
              </w:rPr>
              <w:t>Технология</w:t>
            </w:r>
          </w:p>
        </w:tc>
        <w:tc>
          <w:tcPr>
            <w:tcW w:w="940" w:type="dxa"/>
            <w:shd w:val="clear" w:color="auto" w:fill="DAEEF3"/>
            <w:vAlign w:val="center"/>
          </w:tcPr>
          <w:p w:rsidR="002F4D40" w:rsidRPr="00D45519" w:rsidRDefault="002F4D40" w:rsidP="003F3803">
            <w:pPr>
              <w:pStyle w:val="a"/>
              <w:snapToGrid w:val="0"/>
              <w:jc w:val="center"/>
            </w:pPr>
            <w:r w:rsidRPr="00D45519">
              <w:rPr>
                <w:sz w:val="22"/>
              </w:rPr>
              <w:t>7 класс</w:t>
            </w:r>
          </w:p>
        </w:tc>
        <w:tc>
          <w:tcPr>
            <w:tcW w:w="1012" w:type="dxa"/>
            <w:shd w:val="clear" w:color="auto" w:fill="DAEEF3"/>
            <w:vAlign w:val="center"/>
          </w:tcPr>
          <w:p w:rsidR="002F4D40" w:rsidRPr="00D45519" w:rsidRDefault="002F4D40" w:rsidP="003F3803">
            <w:pPr>
              <w:pStyle w:val="a"/>
              <w:snapToGrid w:val="0"/>
              <w:jc w:val="center"/>
            </w:pPr>
            <w:r w:rsidRPr="00D45519">
              <w:rPr>
                <w:sz w:val="22"/>
              </w:rPr>
              <w:t>8 класс</w:t>
            </w:r>
          </w:p>
        </w:tc>
        <w:tc>
          <w:tcPr>
            <w:tcW w:w="992" w:type="dxa"/>
            <w:gridSpan w:val="2"/>
            <w:shd w:val="clear" w:color="auto" w:fill="DAEEF3"/>
            <w:vAlign w:val="center"/>
          </w:tcPr>
          <w:p w:rsidR="002F4D40" w:rsidRPr="00D45519" w:rsidRDefault="002F4D40" w:rsidP="003F3803">
            <w:pPr>
              <w:pStyle w:val="a"/>
              <w:snapToGrid w:val="0"/>
              <w:jc w:val="center"/>
            </w:pPr>
            <w:r w:rsidRPr="00D45519">
              <w:rPr>
                <w:sz w:val="22"/>
              </w:rPr>
              <w:t>9 класс</w:t>
            </w:r>
          </w:p>
        </w:tc>
        <w:tc>
          <w:tcPr>
            <w:tcW w:w="1133" w:type="dxa"/>
            <w:shd w:val="clear" w:color="auto" w:fill="DAEEF3"/>
            <w:vAlign w:val="center"/>
          </w:tcPr>
          <w:p w:rsidR="002F4D40" w:rsidRPr="00D45519" w:rsidRDefault="002F4D40" w:rsidP="003F3803">
            <w:pPr>
              <w:pStyle w:val="a"/>
              <w:snapToGrid w:val="0"/>
              <w:jc w:val="center"/>
            </w:pPr>
            <w:r w:rsidRPr="00D45519">
              <w:rPr>
                <w:sz w:val="22"/>
              </w:rPr>
              <w:t>10 класс</w:t>
            </w:r>
          </w:p>
        </w:tc>
        <w:tc>
          <w:tcPr>
            <w:tcW w:w="1080" w:type="dxa"/>
            <w:gridSpan w:val="3"/>
            <w:shd w:val="clear" w:color="auto" w:fill="DAEEF3"/>
            <w:vAlign w:val="center"/>
          </w:tcPr>
          <w:p w:rsidR="002F4D40" w:rsidRPr="00D45519" w:rsidRDefault="002F4D40" w:rsidP="003F3803">
            <w:pPr>
              <w:pStyle w:val="a"/>
              <w:snapToGrid w:val="0"/>
              <w:jc w:val="center"/>
            </w:pPr>
            <w:r w:rsidRPr="00D45519">
              <w:rPr>
                <w:sz w:val="22"/>
              </w:rPr>
              <w:t>11 класс</w:t>
            </w:r>
          </w:p>
        </w:tc>
        <w:tc>
          <w:tcPr>
            <w:tcW w:w="1882" w:type="dxa"/>
            <w:shd w:val="clear" w:color="auto" w:fill="DAEEF3"/>
            <w:vAlign w:val="center"/>
          </w:tcPr>
          <w:p w:rsidR="002F4D40" w:rsidRPr="00D45519" w:rsidRDefault="002F4D40" w:rsidP="003F3803">
            <w:pPr>
              <w:pStyle w:val="a"/>
              <w:snapToGrid w:val="0"/>
              <w:jc w:val="center"/>
              <w:rPr>
                <w:b/>
                <w:i/>
                <w:color w:val="000000"/>
              </w:rPr>
            </w:pPr>
            <w:r w:rsidRPr="00D45519">
              <w:rPr>
                <w:b/>
                <w:i/>
                <w:color w:val="000000"/>
                <w:sz w:val="22"/>
              </w:rPr>
              <w:t>Общее количество/</w:t>
            </w:r>
          </w:p>
          <w:p w:rsidR="002F4D40" w:rsidRPr="00D45519" w:rsidRDefault="002F4D40" w:rsidP="003F3803">
            <w:pPr>
              <w:pStyle w:val="a"/>
              <w:snapToGrid w:val="0"/>
              <w:jc w:val="center"/>
              <w:rPr>
                <w:b/>
                <w:i/>
                <w:color w:val="000000"/>
              </w:rPr>
            </w:pPr>
            <w:r w:rsidRPr="00D45519">
              <w:rPr>
                <w:b/>
                <w:i/>
                <w:color w:val="000000"/>
                <w:sz w:val="22"/>
              </w:rPr>
              <w:t>% от участников</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 xml:space="preserve">Количество участников </w:t>
            </w:r>
          </w:p>
          <w:p w:rsidR="002F4D40" w:rsidRPr="00D45519" w:rsidRDefault="002F4D40" w:rsidP="003F3803">
            <w:pPr>
              <w:pStyle w:val="a"/>
              <w:snapToGrid w:val="0"/>
              <w:jc w:val="both"/>
              <w:rPr>
                <w:i/>
              </w:rPr>
            </w:pPr>
            <w:r w:rsidRPr="00D45519">
              <w:rPr>
                <w:i/>
                <w:sz w:val="22"/>
              </w:rPr>
              <w:t>II (муниципального) этапа</w:t>
            </w:r>
          </w:p>
        </w:tc>
        <w:tc>
          <w:tcPr>
            <w:tcW w:w="940" w:type="dxa"/>
            <w:vAlign w:val="center"/>
          </w:tcPr>
          <w:p w:rsidR="002F4D40" w:rsidRPr="00D45519" w:rsidRDefault="002F4D40" w:rsidP="003F3803">
            <w:pPr>
              <w:pStyle w:val="a"/>
              <w:snapToGrid w:val="0"/>
              <w:jc w:val="center"/>
            </w:pPr>
            <w:r w:rsidRPr="00D45519">
              <w:rPr>
                <w:sz w:val="22"/>
              </w:rPr>
              <w:t>-</w:t>
            </w:r>
          </w:p>
        </w:tc>
        <w:tc>
          <w:tcPr>
            <w:tcW w:w="1012" w:type="dxa"/>
            <w:vAlign w:val="center"/>
          </w:tcPr>
          <w:p w:rsidR="002F4D40" w:rsidRPr="00D45519" w:rsidRDefault="002F4D40" w:rsidP="003F3803">
            <w:pPr>
              <w:pStyle w:val="a"/>
              <w:snapToGrid w:val="0"/>
              <w:jc w:val="center"/>
            </w:pPr>
            <w:r w:rsidRPr="00D45519">
              <w:rPr>
                <w:sz w:val="22"/>
              </w:rPr>
              <w:t>2</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shd w:val="clear" w:color="auto" w:fill="FFFFFF"/>
            <w:vAlign w:val="center"/>
          </w:tcPr>
          <w:p w:rsidR="002F4D40" w:rsidRPr="00D45519" w:rsidRDefault="002F4D40" w:rsidP="003F3803">
            <w:pPr>
              <w:pStyle w:val="a"/>
              <w:snapToGrid w:val="0"/>
              <w:jc w:val="center"/>
              <w:rPr>
                <w:b/>
                <w:i/>
                <w:color w:val="000000"/>
              </w:rPr>
            </w:pPr>
            <w:r w:rsidRPr="00D45519">
              <w:rPr>
                <w:b/>
                <w:i/>
                <w:color w:val="000000"/>
                <w:sz w:val="22"/>
              </w:rPr>
              <w:t>2</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победителей</w:t>
            </w:r>
          </w:p>
        </w:tc>
        <w:tc>
          <w:tcPr>
            <w:tcW w:w="940" w:type="dxa"/>
            <w:vAlign w:val="center"/>
          </w:tcPr>
          <w:p w:rsidR="002F4D40" w:rsidRPr="00D45519" w:rsidRDefault="002F4D40" w:rsidP="003F3803">
            <w:pPr>
              <w:pStyle w:val="a"/>
              <w:snapToGrid w:val="0"/>
              <w:jc w:val="center"/>
            </w:pPr>
            <w:r w:rsidRPr="00D45519">
              <w:rPr>
                <w:sz w:val="22"/>
              </w:rPr>
              <w:t>-</w:t>
            </w:r>
          </w:p>
        </w:tc>
        <w:tc>
          <w:tcPr>
            <w:tcW w:w="1012" w:type="dxa"/>
            <w:vAlign w:val="center"/>
          </w:tcPr>
          <w:p w:rsidR="002F4D40" w:rsidRPr="00D45519" w:rsidRDefault="002F4D40" w:rsidP="003F3803">
            <w:pPr>
              <w:pStyle w:val="a"/>
              <w:snapToGrid w:val="0"/>
              <w:jc w:val="center"/>
            </w:pPr>
            <w:r w:rsidRPr="00D45519">
              <w:rPr>
                <w:sz w:val="22"/>
              </w:rPr>
              <w:t>-</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призёров</w:t>
            </w:r>
          </w:p>
        </w:tc>
        <w:tc>
          <w:tcPr>
            <w:tcW w:w="940" w:type="dxa"/>
            <w:vAlign w:val="center"/>
          </w:tcPr>
          <w:p w:rsidR="002F4D40" w:rsidRPr="00D45519" w:rsidRDefault="002F4D40" w:rsidP="003F3803">
            <w:pPr>
              <w:pStyle w:val="a"/>
              <w:snapToGrid w:val="0"/>
              <w:jc w:val="center"/>
            </w:pPr>
            <w:r w:rsidRPr="00D45519">
              <w:rPr>
                <w:sz w:val="22"/>
              </w:rPr>
              <w:t>-</w:t>
            </w:r>
          </w:p>
        </w:tc>
        <w:tc>
          <w:tcPr>
            <w:tcW w:w="1012" w:type="dxa"/>
            <w:vAlign w:val="center"/>
          </w:tcPr>
          <w:p w:rsidR="002F4D40" w:rsidRPr="00D45519" w:rsidRDefault="002F4D40" w:rsidP="003F3803">
            <w:pPr>
              <w:pStyle w:val="a"/>
              <w:snapToGrid w:val="0"/>
              <w:jc w:val="center"/>
            </w:pPr>
            <w:r w:rsidRPr="00D45519">
              <w:rPr>
                <w:sz w:val="22"/>
              </w:rPr>
              <w:t>-</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w:t>
            </w:r>
          </w:p>
        </w:tc>
      </w:tr>
      <w:tr w:rsidR="002F4D40" w:rsidRPr="003F3803">
        <w:trPr>
          <w:jc w:val="center"/>
        </w:trPr>
        <w:tc>
          <w:tcPr>
            <w:tcW w:w="2765" w:type="dxa"/>
            <w:shd w:val="clear" w:color="auto" w:fill="DAEEF3"/>
            <w:vAlign w:val="center"/>
          </w:tcPr>
          <w:p w:rsidR="002F4D40" w:rsidRPr="00D45519" w:rsidRDefault="002F4D40" w:rsidP="003F3803">
            <w:pPr>
              <w:pStyle w:val="a"/>
              <w:snapToGrid w:val="0"/>
              <w:jc w:val="both"/>
              <w:rPr>
                <w:i/>
              </w:rPr>
            </w:pPr>
            <w:r w:rsidRPr="00D45519">
              <w:rPr>
                <w:i/>
                <w:sz w:val="22"/>
              </w:rPr>
              <w:t>Основы безопасности жизнедеятельности</w:t>
            </w:r>
          </w:p>
        </w:tc>
        <w:tc>
          <w:tcPr>
            <w:tcW w:w="940" w:type="dxa"/>
            <w:shd w:val="clear" w:color="auto" w:fill="DAEEF3"/>
            <w:vAlign w:val="center"/>
          </w:tcPr>
          <w:p w:rsidR="002F4D40" w:rsidRPr="00D45519" w:rsidRDefault="002F4D40" w:rsidP="003F3803">
            <w:pPr>
              <w:pStyle w:val="a"/>
              <w:snapToGrid w:val="0"/>
              <w:jc w:val="center"/>
            </w:pPr>
            <w:r w:rsidRPr="00D45519">
              <w:rPr>
                <w:sz w:val="22"/>
              </w:rPr>
              <w:t>7 класс</w:t>
            </w:r>
          </w:p>
        </w:tc>
        <w:tc>
          <w:tcPr>
            <w:tcW w:w="1012" w:type="dxa"/>
            <w:shd w:val="clear" w:color="auto" w:fill="DAEEF3"/>
            <w:vAlign w:val="center"/>
          </w:tcPr>
          <w:p w:rsidR="002F4D40" w:rsidRPr="00D45519" w:rsidRDefault="002F4D40" w:rsidP="003F3803">
            <w:pPr>
              <w:pStyle w:val="a"/>
              <w:snapToGrid w:val="0"/>
              <w:jc w:val="center"/>
            </w:pPr>
            <w:r w:rsidRPr="00D45519">
              <w:rPr>
                <w:sz w:val="22"/>
              </w:rPr>
              <w:t>8 класс</w:t>
            </w:r>
          </w:p>
        </w:tc>
        <w:tc>
          <w:tcPr>
            <w:tcW w:w="992" w:type="dxa"/>
            <w:gridSpan w:val="2"/>
            <w:shd w:val="clear" w:color="auto" w:fill="DAEEF3"/>
            <w:vAlign w:val="center"/>
          </w:tcPr>
          <w:p w:rsidR="002F4D40" w:rsidRPr="00D45519" w:rsidRDefault="002F4D40" w:rsidP="003F3803">
            <w:pPr>
              <w:pStyle w:val="a"/>
              <w:snapToGrid w:val="0"/>
              <w:jc w:val="center"/>
            </w:pPr>
            <w:r w:rsidRPr="00D45519">
              <w:rPr>
                <w:sz w:val="22"/>
              </w:rPr>
              <w:t>9 класс</w:t>
            </w:r>
          </w:p>
        </w:tc>
        <w:tc>
          <w:tcPr>
            <w:tcW w:w="1133" w:type="dxa"/>
            <w:shd w:val="clear" w:color="auto" w:fill="DAEEF3"/>
            <w:vAlign w:val="center"/>
          </w:tcPr>
          <w:p w:rsidR="002F4D40" w:rsidRPr="00D45519" w:rsidRDefault="002F4D40" w:rsidP="003F3803">
            <w:pPr>
              <w:pStyle w:val="a"/>
              <w:snapToGrid w:val="0"/>
              <w:jc w:val="center"/>
            </w:pPr>
            <w:r w:rsidRPr="00D45519">
              <w:rPr>
                <w:sz w:val="22"/>
              </w:rPr>
              <w:t>10 класс</w:t>
            </w:r>
          </w:p>
        </w:tc>
        <w:tc>
          <w:tcPr>
            <w:tcW w:w="1080" w:type="dxa"/>
            <w:gridSpan w:val="3"/>
            <w:shd w:val="clear" w:color="auto" w:fill="DAEEF3"/>
            <w:vAlign w:val="center"/>
          </w:tcPr>
          <w:p w:rsidR="002F4D40" w:rsidRPr="00D45519" w:rsidRDefault="002F4D40" w:rsidP="003F3803">
            <w:pPr>
              <w:pStyle w:val="a"/>
              <w:snapToGrid w:val="0"/>
              <w:jc w:val="center"/>
            </w:pPr>
            <w:r w:rsidRPr="00D45519">
              <w:rPr>
                <w:sz w:val="22"/>
              </w:rPr>
              <w:t>11 класс</w:t>
            </w:r>
          </w:p>
        </w:tc>
        <w:tc>
          <w:tcPr>
            <w:tcW w:w="1882" w:type="dxa"/>
            <w:shd w:val="clear" w:color="auto" w:fill="DAEEF3"/>
            <w:vAlign w:val="center"/>
          </w:tcPr>
          <w:p w:rsidR="002F4D40" w:rsidRPr="00D45519" w:rsidRDefault="002F4D40" w:rsidP="003F3803">
            <w:pPr>
              <w:pStyle w:val="a"/>
              <w:snapToGrid w:val="0"/>
              <w:jc w:val="center"/>
              <w:rPr>
                <w:b/>
                <w:i/>
                <w:color w:val="000000"/>
              </w:rPr>
            </w:pPr>
            <w:r w:rsidRPr="00D45519">
              <w:rPr>
                <w:b/>
                <w:i/>
                <w:color w:val="000000"/>
                <w:sz w:val="22"/>
              </w:rPr>
              <w:t>Общее количество/</w:t>
            </w:r>
          </w:p>
          <w:p w:rsidR="002F4D40" w:rsidRPr="00D45519" w:rsidRDefault="002F4D40" w:rsidP="003F3803">
            <w:pPr>
              <w:pStyle w:val="a"/>
              <w:snapToGrid w:val="0"/>
              <w:jc w:val="center"/>
              <w:rPr>
                <w:b/>
                <w:i/>
                <w:color w:val="000000"/>
              </w:rPr>
            </w:pPr>
            <w:r w:rsidRPr="00D45519">
              <w:rPr>
                <w:b/>
                <w:i/>
                <w:color w:val="000000"/>
                <w:sz w:val="22"/>
              </w:rPr>
              <w:t>% от участников</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 xml:space="preserve">Количество участников </w:t>
            </w:r>
          </w:p>
          <w:p w:rsidR="002F4D40" w:rsidRPr="00D45519" w:rsidRDefault="002F4D40" w:rsidP="003F3803">
            <w:pPr>
              <w:pStyle w:val="a"/>
              <w:snapToGrid w:val="0"/>
              <w:jc w:val="both"/>
              <w:rPr>
                <w:i/>
              </w:rPr>
            </w:pPr>
            <w:r w:rsidRPr="00D45519">
              <w:rPr>
                <w:i/>
                <w:sz w:val="22"/>
              </w:rPr>
              <w:t>II (муниципального) этапа</w:t>
            </w:r>
          </w:p>
        </w:tc>
        <w:tc>
          <w:tcPr>
            <w:tcW w:w="940" w:type="dxa"/>
            <w:vAlign w:val="center"/>
          </w:tcPr>
          <w:p w:rsidR="002F4D40" w:rsidRPr="00D45519" w:rsidRDefault="002F4D40" w:rsidP="003F3803">
            <w:pPr>
              <w:pStyle w:val="a"/>
              <w:snapToGrid w:val="0"/>
              <w:jc w:val="center"/>
            </w:pPr>
          </w:p>
        </w:tc>
        <w:tc>
          <w:tcPr>
            <w:tcW w:w="1012" w:type="dxa"/>
            <w:vAlign w:val="center"/>
          </w:tcPr>
          <w:p w:rsidR="002F4D40" w:rsidRPr="00D45519" w:rsidRDefault="002F4D40" w:rsidP="003F3803">
            <w:pPr>
              <w:pStyle w:val="a"/>
              <w:snapToGrid w:val="0"/>
              <w:jc w:val="center"/>
            </w:pPr>
            <w:r w:rsidRPr="00D45519">
              <w:rPr>
                <w:sz w:val="22"/>
              </w:rPr>
              <w:t>3</w:t>
            </w:r>
          </w:p>
        </w:tc>
        <w:tc>
          <w:tcPr>
            <w:tcW w:w="992" w:type="dxa"/>
            <w:gridSpan w:val="2"/>
            <w:vAlign w:val="center"/>
          </w:tcPr>
          <w:p w:rsidR="002F4D40" w:rsidRPr="00D45519" w:rsidRDefault="002F4D40" w:rsidP="003F3803">
            <w:pPr>
              <w:pStyle w:val="a"/>
              <w:snapToGrid w:val="0"/>
              <w:jc w:val="center"/>
            </w:pPr>
            <w:r w:rsidRPr="00D45519">
              <w:rPr>
                <w:sz w:val="22"/>
              </w:rPr>
              <w:t>3</w:t>
            </w:r>
          </w:p>
        </w:tc>
        <w:tc>
          <w:tcPr>
            <w:tcW w:w="1133" w:type="dxa"/>
            <w:vAlign w:val="center"/>
          </w:tcPr>
          <w:p w:rsidR="002F4D40" w:rsidRPr="00D45519" w:rsidRDefault="002F4D40" w:rsidP="003F3803">
            <w:pPr>
              <w:pStyle w:val="a"/>
              <w:snapToGrid w:val="0"/>
              <w:jc w:val="center"/>
            </w:pPr>
            <w:r w:rsidRPr="00D45519">
              <w:rPr>
                <w:sz w:val="22"/>
              </w:rPr>
              <w:t>3</w:t>
            </w:r>
          </w:p>
        </w:tc>
        <w:tc>
          <w:tcPr>
            <w:tcW w:w="1080" w:type="dxa"/>
            <w:gridSpan w:val="3"/>
            <w:vAlign w:val="center"/>
          </w:tcPr>
          <w:p w:rsidR="002F4D40" w:rsidRPr="00D45519" w:rsidRDefault="002F4D40" w:rsidP="003F3803">
            <w:pPr>
              <w:pStyle w:val="a"/>
              <w:snapToGrid w:val="0"/>
              <w:jc w:val="center"/>
            </w:pPr>
            <w:r w:rsidRPr="00D45519">
              <w:rPr>
                <w:sz w:val="22"/>
              </w:rPr>
              <w:t>3</w:t>
            </w:r>
          </w:p>
        </w:tc>
        <w:tc>
          <w:tcPr>
            <w:tcW w:w="1882" w:type="dxa"/>
            <w:shd w:val="clear" w:color="auto" w:fill="FFFFFF"/>
            <w:vAlign w:val="center"/>
          </w:tcPr>
          <w:p w:rsidR="002F4D40" w:rsidRPr="00D45519" w:rsidRDefault="002F4D40" w:rsidP="003F3803">
            <w:pPr>
              <w:pStyle w:val="a"/>
              <w:snapToGrid w:val="0"/>
              <w:jc w:val="center"/>
              <w:rPr>
                <w:b/>
                <w:i/>
                <w:color w:val="000000"/>
              </w:rPr>
            </w:pPr>
            <w:r w:rsidRPr="00D45519">
              <w:rPr>
                <w:b/>
                <w:i/>
                <w:color w:val="000000"/>
                <w:sz w:val="22"/>
              </w:rPr>
              <w:t>12</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победителей</w:t>
            </w:r>
          </w:p>
        </w:tc>
        <w:tc>
          <w:tcPr>
            <w:tcW w:w="940" w:type="dxa"/>
            <w:vAlign w:val="center"/>
          </w:tcPr>
          <w:p w:rsidR="002F4D40" w:rsidRPr="00D45519" w:rsidRDefault="002F4D40" w:rsidP="003F3803">
            <w:pPr>
              <w:pStyle w:val="a"/>
              <w:snapToGrid w:val="0"/>
              <w:jc w:val="center"/>
            </w:pPr>
          </w:p>
        </w:tc>
        <w:tc>
          <w:tcPr>
            <w:tcW w:w="1012" w:type="dxa"/>
            <w:vAlign w:val="center"/>
          </w:tcPr>
          <w:p w:rsidR="002F4D40" w:rsidRPr="00D45519" w:rsidRDefault="002F4D40" w:rsidP="003F3803">
            <w:pPr>
              <w:pStyle w:val="a"/>
              <w:snapToGrid w:val="0"/>
              <w:jc w:val="center"/>
            </w:pPr>
            <w:r w:rsidRPr="00D45519">
              <w:rPr>
                <w:sz w:val="22"/>
              </w:rPr>
              <w:t>1</w:t>
            </w:r>
          </w:p>
        </w:tc>
        <w:tc>
          <w:tcPr>
            <w:tcW w:w="992" w:type="dxa"/>
            <w:gridSpan w:val="2"/>
            <w:vAlign w:val="center"/>
          </w:tcPr>
          <w:p w:rsidR="002F4D40" w:rsidRPr="00D45519" w:rsidRDefault="002F4D40" w:rsidP="003F3803">
            <w:pPr>
              <w:pStyle w:val="a"/>
              <w:snapToGrid w:val="0"/>
              <w:jc w:val="center"/>
            </w:pPr>
            <w:r w:rsidRPr="00D45519">
              <w:rPr>
                <w:sz w:val="22"/>
              </w:rPr>
              <w:t>-</w:t>
            </w:r>
          </w:p>
        </w:tc>
        <w:tc>
          <w:tcPr>
            <w:tcW w:w="1133" w:type="dxa"/>
            <w:vAlign w:val="center"/>
          </w:tcPr>
          <w:p w:rsidR="002F4D40" w:rsidRPr="00D45519" w:rsidRDefault="002F4D40" w:rsidP="003F3803">
            <w:pPr>
              <w:pStyle w:val="a"/>
              <w:snapToGrid w:val="0"/>
              <w:jc w:val="center"/>
            </w:pPr>
            <w:r w:rsidRPr="00D45519">
              <w:rPr>
                <w:sz w:val="22"/>
              </w:rPr>
              <w:t>1</w:t>
            </w:r>
          </w:p>
        </w:tc>
        <w:tc>
          <w:tcPr>
            <w:tcW w:w="1080" w:type="dxa"/>
            <w:gridSpan w:val="3"/>
            <w:vAlign w:val="center"/>
          </w:tcPr>
          <w:p w:rsidR="002F4D40" w:rsidRPr="00D45519" w:rsidRDefault="002F4D40" w:rsidP="003F3803">
            <w:pPr>
              <w:pStyle w:val="a"/>
              <w:snapToGrid w:val="0"/>
              <w:jc w:val="center"/>
            </w:pPr>
            <w:r w:rsidRPr="00D45519">
              <w:rPr>
                <w:sz w:val="22"/>
              </w:rPr>
              <w:t>-</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2/16,7</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призёров</w:t>
            </w:r>
          </w:p>
        </w:tc>
        <w:tc>
          <w:tcPr>
            <w:tcW w:w="940" w:type="dxa"/>
            <w:vAlign w:val="center"/>
          </w:tcPr>
          <w:p w:rsidR="002F4D40" w:rsidRPr="00D45519" w:rsidRDefault="002F4D40" w:rsidP="003F3803">
            <w:pPr>
              <w:pStyle w:val="a"/>
              <w:snapToGrid w:val="0"/>
              <w:jc w:val="center"/>
            </w:pPr>
          </w:p>
        </w:tc>
        <w:tc>
          <w:tcPr>
            <w:tcW w:w="1012" w:type="dxa"/>
            <w:vAlign w:val="center"/>
          </w:tcPr>
          <w:p w:rsidR="002F4D40" w:rsidRPr="00D45519" w:rsidRDefault="002F4D40" w:rsidP="003F3803">
            <w:pPr>
              <w:pStyle w:val="a"/>
              <w:snapToGrid w:val="0"/>
              <w:jc w:val="center"/>
            </w:pPr>
            <w:r w:rsidRPr="00D45519">
              <w:rPr>
                <w:sz w:val="22"/>
              </w:rPr>
              <w:t>2</w:t>
            </w:r>
          </w:p>
        </w:tc>
        <w:tc>
          <w:tcPr>
            <w:tcW w:w="992" w:type="dxa"/>
            <w:gridSpan w:val="2"/>
            <w:vAlign w:val="center"/>
          </w:tcPr>
          <w:p w:rsidR="002F4D40" w:rsidRPr="00D45519" w:rsidRDefault="002F4D40" w:rsidP="003F3803">
            <w:pPr>
              <w:pStyle w:val="a"/>
              <w:snapToGrid w:val="0"/>
              <w:jc w:val="center"/>
            </w:pPr>
            <w:r w:rsidRPr="00D45519">
              <w:rPr>
                <w:sz w:val="22"/>
              </w:rPr>
              <w:t>1</w:t>
            </w:r>
          </w:p>
        </w:tc>
        <w:tc>
          <w:tcPr>
            <w:tcW w:w="1133" w:type="dxa"/>
            <w:vAlign w:val="center"/>
          </w:tcPr>
          <w:p w:rsidR="002F4D40" w:rsidRPr="00D45519" w:rsidRDefault="002F4D40" w:rsidP="003F3803">
            <w:pPr>
              <w:pStyle w:val="a"/>
              <w:snapToGrid w:val="0"/>
              <w:jc w:val="center"/>
            </w:pPr>
            <w:r w:rsidRPr="00D45519">
              <w:rPr>
                <w:sz w:val="22"/>
              </w:rPr>
              <w:t>1</w:t>
            </w:r>
          </w:p>
        </w:tc>
        <w:tc>
          <w:tcPr>
            <w:tcW w:w="1080" w:type="dxa"/>
            <w:gridSpan w:val="3"/>
            <w:vAlign w:val="center"/>
          </w:tcPr>
          <w:p w:rsidR="002F4D40" w:rsidRPr="00D45519" w:rsidRDefault="002F4D40" w:rsidP="003F3803">
            <w:pPr>
              <w:pStyle w:val="a"/>
              <w:snapToGrid w:val="0"/>
              <w:jc w:val="center"/>
            </w:pPr>
            <w:r w:rsidRPr="00D45519">
              <w:rPr>
                <w:sz w:val="22"/>
              </w:rPr>
              <w:t>1</w:t>
            </w:r>
          </w:p>
        </w:tc>
        <w:tc>
          <w:tcPr>
            <w:tcW w:w="1882" w:type="dxa"/>
            <w:vAlign w:val="center"/>
          </w:tcPr>
          <w:p w:rsidR="002F4D40" w:rsidRPr="00D45519" w:rsidRDefault="002F4D40" w:rsidP="003F3803">
            <w:pPr>
              <w:pStyle w:val="a"/>
              <w:snapToGrid w:val="0"/>
              <w:jc w:val="center"/>
              <w:rPr>
                <w:b/>
                <w:i/>
                <w:color w:val="000000"/>
              </w:rPr>
            </w:pPr>
            <w:r w:rsidRPr="00D45519">
              <w:rPr>
                <w:b/>
                <w:i/>
                <w:color w:val="000000"/>
                <w:sz w:val="22"/>
              </w:rPr>
              <w:t>5/41,7</w:t>
            </w:r>
          </w:p>
        </w:tc>
      </w:tr>
      <w:tr w:rsidR="002F4D40" w:rsidRPr="003F3803">
        <w:trPr>
          <w:jc w:val="center"/>
        </w:trPr>
        <w:tc>
          <w:tcPr>
            <w:tcW w:w="2765" w:type="dxa"/>
            <w:shd w:val="clear" w:color="auto" w:fill="DAEEF3"/>
            <w:vAlign w:val="center"/>
          </w:tcPr>
          <w:p w:rsidR="002F4D40" w:rsidRPr="00D45519" w:rsidRDefault="002F4D40" w:rsidP="003F3803">
            <w:pPr>
              <w:pStyle w:val="a"/>
              <w:snapToGrid w:val="0"/>
              <w:jc w:val="both"/>
              <w:rPr>
                <w:i/>
              </w:rPr>
            </w:pPr>
            <w:r w:rsidRPr="00D45519">
              <w:rPr>
                <w:i/>
                <w:sz w:val="22"/>
              </w:rPr>
              <w:t>Искусство</w:t>
            </w:r>
          </w:p>
        </w:tc>
        <w:tc>
          <w:tcPr>
            <w:tcW w:w="940" w:type="dxa"/>
            <w:shd w:val="clear" w:color="auto" w:fill="DAEEF3"/>
            <w:vAlign w:val="center"/>
          </w:tcPr>
          <w:p w:rsidR="002F4D40" w:rsidRPr="00D45519" w:rsidRDefault="002F4D40" w:rsidP="003F3803">
            <w:pPr>
              <w:pStyle w:val="a"/>
              <w:snapToGrid w:val="0"/>
              <w:jc w:val="center"/>
            </w:pPr>
            <w:r w:rsidRPr="00D45519">
              <w:rPr>
                <w:sz w:val="22"/>
              </w:rPr>
              <w:t>7 класс</w:t>
            </w:r>
          </w:p>
        </w:tc>
        <w:tc>
          <w:tcPr>
            <w:tcW w:w="1012" w:type="dxa"/>
            <w:shd w:val="clear" w:color="auto" w:fill="DAEEF3"/>
            <w:vAlign w:val="center"/>
          </w:tcPr>
          <w:p w:rsidR="002F4D40" w:rsidRPr="00D45519" w:rsidRDefault="002F4D40" w:rsidP="003F3803">
            <w:pPr>
              <w:pStyle w:val="a"/>
              <w:snapToGrid w:val="0"/>
              <w:jc w:val="center"/>
            </w:pPr>
            <w:r w:rsidRPr="00D45519">
              <w:rPr>
                <w:sz w:val="22"/>
              </w:rPr>
              <w:t>8 класс</w:t>
            </w:r>
          </w:p>
        </w:tc>
        <w:tc>
          <w:tcPr>
            <w:tcW w:w="992" w:type="dxa"/>
            <w:gridSpan w:val="2"/>
            <w:shd w:val="clear" w:color="auto" w:fill="DAEEF3"/>
            <w:vAlign w:val="center"/>
          </w:tcPr>
          <w:p w:rsidR="002F4D40" w:rsidRPr="00D45519" w:rsidRDefault="002F4D40" w:rsidP="003F3803">
            <w:pPr>
              <w:pStyle w:val="a"/>
              <w:snapToGrid w:val="0"/>
              <w:jc w:val="center"/>
            </w:pPr>
            <w:r w:rsidRPr="00D45519">
              <w:rPr>
                <w:sz w:val="22"/>
              </w:rPr>
              <w:t>9 класс</w:t>
            </w:r>
          </w:p>
        </w:tc>
        <w:tc>
          <w:tcPr>
            <w:tcW w:w="1133" w:type="dxa"/>
            <w:shd w:val="clear" w:color="auto" w:fill="DAEEF3"/>
            <w:vAlign w:val="center"/>
          </w:tcPr>
          <w:p w:rsidR="002F4D40" w:rsidRPr="00D45519" w:rsidRDefault="002F4D40" w:rsidP="003F3803">
            <w:pPr>
              <w:pStyle w:val="a"/>
              <w:snapToGrid w:val="0"/>
              <w:jc w:val="center"/>
            </w:pPr>
            <w:r w:rsidRPr="00D45519">
              <w:rPr>
                <w:sz w:val="22"/>
              </w:rPr>
              <w:t>10 класс</w:t>
            </w:r>
          </w:p>
        </w:tc>
        <w:tc>
          <w:tcPr>
            <w:tcW w:w="1080" w:type="dxa"/>
            <w:gridSpan w:val="3"/>
            <w:shd w:val="clear" w:color="auto" w:fill="DAEEF3"/>
            <w:vAlign w:val="center"/>
          </w:tcPr>
          <w:p w:rsidR="002F4D40" w:rsidRPr="00D45519" w:rsidRDefault="002F4D40" w:rsidP="003F3803">
            <w:pPr>
              <w:pStyle w:val="a"/>
              <w:snapToGrid w:val="0"/>
              <w:jc w:val="center"/>
            </w:pPr>
            <w:r w:rsidRPr="00D45519">
              <w:rPr>
                <w:sz w:val="22"/>
              </w:rPr>
              <w:t>11 класс</w:t>
            </w:r>
          </w:p>
        </w:tc>
        <w:tc>
          <w:tcPr>
            <w:tcW w:w="1882" w:type="dxa"/>
            <w:shd w:val="clear" w:color="auto" w:fill="DAEEF3"/>
            <w:vAlign w:val="center"/>
          </w:tcPr>
          <w:p w:rsidR="002F4D40" w:rsidRPr="00D45519" w:rsidRDefault="002F4D40" w:rsidP="003F3803">
            <w:pPr>
              <w:pStyle w:val="a"/>
              <w:snapToGrid w:val="0"/>
              <w:jc w:val="center"/>
              <w:rPr>
                <w:b/>
                <w:i/>
                <w:color w:val="000000"/>
              </w:rPr>
            </w:pPr>
            <w:r w:rsidRPr="00D45519">
              <w:rPr>
                <w:b/>
                <w:i/>
                <w:color w:val="000000"/>
                <w:sz w:val="22"/>
              </w:rPr>
              <w:t>Общее количество/</w:t>
            </w:r>
          </w:p>
          <w:p w:rsidR="002F4D40" w:rsidRPr="00D45519" w:rsidRDefault="002F4D40" w:rsidP="003F3803">
            <w:pPr>
              <w:pStyle w:val="a"/>
              <w:snapToGrid w:val="0"/>
              <w:jc w:val="center"/>
              <w:rPr>
                <w:b/>
                <w:i/>
                <w:color w:val="000000"/>
              </w:rPr>
            </w:pPr>
            <w:r w:rsidRPr="00D45519">
              <w:rPr>
                <w:b/>
                <w:i/>
                <w:color w:val="000000"/>
                <w:sz w:val="22"/>
              </w:rPr>
              <w:t>% от участников</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 xml:space="preserve">Количество участников </w:t>
            </w:r>
            <w:r w:rsidRPr="00D45519">
              <w:rPr>
                <w:i/>
                <w:sz w:val="22"/>
                <w:lang w:val="en-US"/>
              </w:rPr>
              <w:t>II</w:t>
            </w:r>
            <w:r w:rsidRPr="00D45519">
              <w:rPr>
                <w:i/>
                <w:sz w:val="22"/>
              </w:rPr>
              <w:t xml:space="preserve"> (муниципального) этапа</w:t>
            </w:r>
          </w:p>
        </w:tc>
        <w:tc>
          <w:tcPr>
            <w:tcW w:w="1952" w:type="dxa"/>
            <w:gridSpan w:val="2"/>
            <w:vMerge w:val="restart"/>
            <w:vAlign w:val="center"/>
          </w:tcPr>
          <w:p w:rsidR="002F4D40" w:rsidRPr="00D45519" w:rsidRDefault="002F4D40" w:rsidP="003F3803">
            <w:pPr>
              <w:pStyle w:val="a"/>
              <w:snapToGrid w:val="0"/>
              <w:jc w:val="center"/>
            </w:pPr>
          </w:p>
        </w:tc>
        <w:tc>
          <w:tcPr>
            <w:tcW w:w="986" w:type="dxa"/>
            <w:vAlign w:val="center"/>
          </w:tcPr>
          <w:p w:rsidR="002F4D40" w:rsidRPr="00D45519" w:rsidRDefault="002F4D40" w:rsidP="003F3803">
            <w:pPr>
              <w:pStyle w:val="a"/>
              <w:snapToGrid w:val="0"/>
              <w:jc w:val="center"/>
            </w:pPr>
            <w:r w:rsidRPr="00D45519">
              <w:rPr>
                <w:sz w:val="22"/>
              </w:rPr>
              <w:t>2</w:t>
            </w:r>
          </w:p>
        </w:tc>
        <w:tc>
          <w:tcPr>
            <w:tcW w:w="1147" w:type="dxa"/>
            <w:gridSpan w:val="3"/>
            <w:vAlign w:val="center"/>
          </w:tcPr>
          <w:p w:rsidR="002F4D40" w:rsidRPr="00D45519" w:rsidRDefault="002F4D40" w:rsidP="003F3803">
            <w:pPr>
              <w:pStyle w:val="a"/>
              <w:snapToGrid w:val="0"/>
              <w:jc w:val="center"/>
            </w:pPr>
            <w:r w:rsidRPr="00D45519">
              <w:rPr>
                <w:sz w:val="22"/>
              </w:rPr>
              <w:t>3</w:t>
            </w:r>
          </w:p>
        </w:tc>
        <w:tc>
          <w:tcPr>
            <w:tcW w:w="1064" w:type="dxa"/>
            <w:vAlign w:val="center"/>
          </w:tcPr>
          <w:p w:rsidR="002F4D40" w:rsidRPr="00D45519" w:rsidRDefault="002F4D40" w:rsidP="003F3803">
            <w:pPr>
              <w:pStyle w:val="a"/>
              <w:snapToGrid w:val="0"/>
              <w:jc w:val="center"/>
              <w:rPr>
                <w:color w:val="000000"/>
              </w:rPr>
            </w:pPr>
            <w:r w:rsidRPr="00D45519">
              <w:rPr>
                <w:color w:val="000000"/>
                <w:sz w:val="22"/>
              </w:rPr>
              <w:t>1</w:t>
            </w:r>
          </w:p>
        </w:tc>
        <w:tc>
          <w:tcPr>
            <w:tcW w:w="1890" w:type="dxa"/>
            <w:gridSpan w:val="2"/>
            <w:shd w:val="clear" w:color="auto" w:fill="FFFFFF"/>
            <w:vAlign w:val="center"/>
          </w:tcPr>
          <w:p w:rsidR="002F4D40" w:rsidRPr="00D45519" w:rsidRDefault="002F4D40" w:rsidP="003F3803">
            <w:pPr>
              <w:pStyle w:val="a"/>
              <w:snapToGrid w:val="0"/>
              <w:jc w:val="center"/>
              <w:rPr>
                <w:b/>
                <w:i/>
                <w:color w:val="000000"/>
              </w:rPr>
            </w:pPr>
            <w:r w:rsidRPr="00D45519">
              <w:rPr>
                <w:b/>
                <w:i/>
                <w:color w:val="000000"/>
                <w:sz w:val="22"/>
              </w:rPr>
              <w:t>6</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победителей</w:t>
            </w:r>
          </w:p>
        </w:tc>
        <w:tc>
          <w:tcPr>
            <w:tcW w:w="1952" w:type="dxa"/>
            <w:gridSpan w:val="2"/>
            <w:vMerge/>
            <w:vAlign w:val="center"/>
          </w:tcPr>
          <w:p w:rsidR="002F4D40" w:rsidRPr="00D45519" w:rsidRDefault="002F4D40" w:rsidP="003F3803">
            <w:pPr>
              <w:pStyle w:val="a"/>
              <w:snapToGrid w:val="0"/>
              <w:jc w:val="center"/>
            </w:pPr>
          </w:p>
        </w:tc>
        <w:tc>
          <w:tcPr>
            <w:tcW w:w="986" w:type="dxa"/>
            <w:vAlign w:val="center"/>
          </w:tcPr>
          <w:p w:rsidR="002F4D40" w:rsidRPr="00D45519" w:rsidRDefault="002F4D40" w:rsidP="003F3803">
            <w:pPr>
              <w:pStyle w:val="a"/>
              <w:snapToGrid w:val="0"/>
              <w:jc w:val="center"/>
            </w:pPr>
            <w:r w:rsidRPr="00D45519">
              <w:rPr>
                <w:sz w:val="22"/>
              </w:rPr>
              <w:t>-</w:t>
            </w:r>
          </w:p>
        </w:tc>
        <w:tc>
          <w:tcPr>
            <w:tcW w:w="1147" w:type="dxa"/>
            <w:gridSpan w:val="3"/>
            <w:vAlign w:val="center"/>
          </w:tcPr>
          <w:p w:rsidR="002F4D40" w:rsidRPr="00D45519" w:rsidRDefault="002F4D40" w:rsidP="003F3803">
            <w:pPr>
              <w:pStyle w:val="a"/>
              <w:snapToGrid w:val="0"/>
              <w:jc w:val="center"/>
            </w:pPr>
            <w:r w:rsidRPr="00D45519">
              <w:rPr>
                <w:sz w:val="22"/>
              </w:rPr>
              <w:t>-</w:t>
            </w:r>
          </w:p>
        </w:tc>
        <w:tc>
          <w:tcPr>
            <w:tcW w:w="1064" w:type="dxa"/>
            <w:vAlign w:val="center"/>
          </w:tcPr>
          <w:p w:rsidR="002F4D40" w:rsidRPr="00D45519" w:rsidRDefault="002F4D40" w:rsidP="003F3803">
            <w:pPr>
              <w:pStyle w:val="a"/>
              <w:snapToGrid w:val="0"/>
              <w:jc w:val="center"/>
            </w:pPr>
            <w:r w:rsidRPr="00D45519">
              <w:rPr>
                <w:sz w:val="22"/>
              </w:rPr>
              <w:t>-</w:t>
            </w:r>
          </w:p>
        </w:tc>
        <w:tc>
          <w:tcPr>
            <w:tcW w:w="1890" w:type="dxa"/>
            <w:gridSpan w:val="2"/>
            <w:vAlign w:val="center"/>
          </w:tcPr>
          <w:p w:rsidR="002F4D40" w:rsidRPr="00D45519" w:rsidRDefault="002F4D40" w:rsidP="003F3803">
            <w:pPr>
              <w:pStyle w:val="a"/>
              <w:snapToGrid w:val="0"/>
              <w:jc w:val="center"/>
              <w:rPr>
                <w:b/>
                <w:i/>
                <w:color w:val="000000"/>
              </w:rPr>
            </w:pPr>
            <w:r w:rsidRPr="00D45519">
              <w:rPr>
                <w:b/>
                <w:i/>
                <w:color w:val="000000"/>
                <w:sz w:val="22"/>
              </w:rPr>
              <w:t>-</w:t>
            </w:r>
          </w:p>
        </w:tc>
      </w:tr>
      <w:tr w:rsidR="002F4D40" w:rsidRPr="003F3803">
        <w:trPr>
          <w:jc w:val="center"/>
        </w:trPr>
        <w:tc>
          <w:tcPr>
            <w:tcW w:w="2765" w:type="dxa"/>
            <w:vAlign w:val="center"/>
          </w:tcPr>
          <w:p w:rsidR="002F4D40" w:rsidRPr="00D45519" w:rsidRDefault="002F4D40" w:rsidP="003F3803">
            <w:pPr>
              <w:pStyle w:val="a"/>
              <w:snapToGrid w:val="0"/>
              <w:jc w:val="both"/>
              <w:rPr>
                <w:i/>
              </w:rPr>
            </w:pPr>
            <w:r w:rsidRPr="00D45519">
              <w:rPr>
                <w:i/>
                <w:sz w:val="22"/>
              </w:rPr>
              <w:t>Количество призёров</w:t>
            </w:r>
          </w:p>
        </w:tc>
        <w:tc>
          <w:tcPr>
            <w:tcW w:w="1952" w:type="dxa"/>
            <w:gridSpan w:val="2"/>
            <w:vMerge/>
            <w:vAlign w:val="center"/>
          </w:tcPr>
          <w:p w:rsidR="002F4D40" w:rsidRPr="00D45519" w:rsidRDefault="002F4D40" w:rsidP="003F3803">
            <w:pPr>
              <w:pStyle w:val="a"/>
              <w:snapToGrid w:val="0"/>
              <w:jc w:val="center"/>
            </w:pPr>
          </w:p>
        </w:tc>
        <w:tc>
          <w:tcPr>
            <w:tcW w:w="986" w:type="dxa"/>
            <w:vAlign w:val="center"/>
          </w:tcPr>
          <w:p w:rsidR="002F4D40" w:rsidRPr="00D45519" w:rsidRDefault="002F4D40" w:rsidP="003F3803">
            <w:pPr>
              <w:pStyle w:val="a"/>
              <w:snapToGrid w:val="0"/>
              <w:jc w:val="center"/>
            </w:pPr>
            <w:r w:rsidRPr="00D45519">
              <w:rPr>
                <w:sz w:val="22"/>
              </w:rPr>
              <w:t>-</w:t>
            </w:r>
          </w:p>
        </w:tc>
        <w:tc>
          <w:tcPr>
            <w:tcW w:w="1147" w:type="dxa"/>
            <w:gridSpan w:val="3"/>
            <w:vAlign w:val="center"/>
          </w:tcPr>
          <w:p w:rsidR="002F4D40" w:rsidRPr="00D45519" w:rsidRDefault="002F4D40" w:rsidP="003F3803">
            <w:pPr>
              <w:pStyle w:val="a"/>
              <w:snapToGrid w:val="0"/>
              <w:jc w:val="center"/>
            </w:pPr>
            <w:r w:rsidRPr="00D45519">
              <w:rPr>
                <w:sz w:val="22"/>
              </w:rPr>
              <w:t>2</w:t>
            </w:r>
          </w:p>
        </w:tc>
        <w:tc>
          <w:tcPr>
            <w:tcW w:w="1064" w:type="dxa"/>
            <w:vAlign w:val="center"/>
          </w:tcPr>
          <w:p w:rsidR="002F4D40" w:rsidRPr="00D45519" w:rsidRDefault="002F4D40" w:rsidP="003F3803">
            <w:pPr>
              <w:pStyle w:val="a"/>
              <w:snapToGrid w:val="0"/>
              <w:jc w:val="center"/>
            </w:pPr>
            <w:r w:rsidRPr="00D45519">
              <w:rPr>
                <w:sz w:val="22"/>
              </w:rPr>
              <w:t>1</w:t>
            </w:r>
          </w:p>
        </w:tc>
        <w:tc>
          <w:tcPr>
            <w:tcW w:w="1890" w:type="dxa"/>
            <w:gridSpan w:val="2"/>
            <w:vAlign w:val="center"/>
          </w:tcPr>
          <w:p w:rsidR="002F4D40" w:rsidRPr="00D45519" w:rsidRDefault="002F4D40" w:rsidP="003F3803">
            <w:pPr>
              <w:pStyle w:val="a"/>
              <w:snapToGrid w:val="0"/>
              <w:jc w:val="center"/>
              <w:rPr>
                <w:b/>
                <w:i/>
                <w:color w:val="000000"/>
              </w:rPr>
            </w:pPr>
            <w:r w:rsidRPr="00D45519">
              <w:rPr>
                <w:b/>
                <w:i/>
                <w:color w:val="000000"/>
                <w:sz w:val="22"/>
              </w:rPr>
              <w:t>3/50,0</w:t>
            </w:r>
          </w:p>
        </w:tc>
      </w:tr>
    </w:tbl>
    <w:p w:rsidR="002F4D40" w:rsidRPr="003F3803" w:rsidRDefault="002F4D40" w:rsidP="003F3803">
      <w:pPr>
        <w:shd w:val="clear" w:color="auto" w:fill="FFFFFF"/>
        <w:autoSpaceDE w:val="0"/>
        <w:autoSpaceDN w:val="0"/>
        <w:adjustRightInd w:val="0"/>
        <w:jc w:val="center"/>
        <w:rPr>
          <w:b/>
          <w:color w:val="212121"/>
        </w:rPr>
      </w:pPr>
    </w:p>
    <w:p w:rsidR="002F4D40" w:rsidRPr="003F3803" w:rsidRDefault="002F4D40" w:rsidP="003F3803">
      <w:pPr>
        <w:shd w:val="clear" w:color="auto" w:fill="FFFFFF"/>
        <w:autoSpaceDE w:val="0"/>
        <w:autoSpaceDN w:val="0"/>
        <w:adjustRightInd w:val="0"/>
        <w:jc w:val="center"/>
        <w:rPr>
          <w:b/>
          <w:color w:val="212121"/>
        </w:rPr>
      </w:pPr>
      <w:r w:rsidRPr="003F3803">
        <w:rPr>
          <w:b/>
          <w:color w:val="212121"/>
        </w:rPr>
        <w:t xml:space="preserve">Анализ данной таблицы позволяет сделать следующие выводы: </w:t>
      </w:r>
    </w:p>
    <w:p w:rsidR="002F4D40" w:rsidRPr="003F3803" w:rsidRDefault="002F4D40" w:rsidP="003F3803">
      <w:pPr>
        <w:shd w:val="clear" w:color="auto" w:fill="FFFFFF"/>
        <w:autoSpaceDE w:val="0"/>
        <w:autoSpaceDN w:val="0"/>
        <w:adjustRightInd w:val="0"/>
        <w:jc w:val="center"/>
        <w:rPr>
          <w:b/>
          <w:color w:val="212121"/>
        </w:rPr>
      </w:pPr>
    </w:p>
    <w:p w:rsidR="002F4D40" w:rsidRPr="00D45519" w:rsidRDefault="002F4D40" w:rsidP="006D1BFF">
      <w:pPr>
        <w:pStyle w:val="ListParagraph"/>
        <w:numPr>
          <w:ilvl w:val="0"/>
          <w:numId w:val="70"/>
        </w:numPr>
        <w:shd w:val="clear" w:color="auto" w:fill="FFFFFF"/>
        <w:autoSpaceDE w:val="0"/>
        <w:autoSpaceDN w:val="0"/>
        <w:adjustRightInd w:val="0"/>
        <w:jc w:val="both"/>
        <w:rPr>
          <w:bCs/>
          <w:color w:val="212121"/>
          <w:sz w:val="24"/>
        </w:rPr>
      </w:pPr>
      <w:r w:rsidRPr="00D45519">
        <w:rPr>
          <w:bCs/>
          <w:color w:val="212121"/>
          <w:sz w:val="24"/>
        </w:rPr>
        <w:t xml:space="preserve"> наибольшее количество победителей по ОБЖ (16,7% от общего количества участников);</w:t>
      </w:r>
    </w:p>
    <w:p w:rsidR="002F4D40" w:rsidRDefault="002F4D40" w:rsidP="006D1BFF">
      <w:pPr>
        <w:pStyle w:val="ListParagraph"/>
        <w:numPr>
          <w:ilvl w:val="0"/>
          <w:numId w:val="70"/>
        </w:numPr>
        <w:shd w:val="clear" w:color="auto" w:fill="FFFFFF"/>
        <w:autoSpaceDE w:val="0"/>
        <w:autoSpaceDN w:val="0"/>
        <w:adjustRightInd w:val="0"/>
        <w:jc w:val="both"/>
        <w:rPr>
          <w:bCs/>
          <w:color w:val="212121"/>
          <w:sz w:val="24"/>
        </w:rPr>
      </w:pPr>
      <w:r w:rsidRPr="00D45519">
        <w:rPr>
          <w:bCs/>
          <w:color w:val="212121"/>
          <w:sz w:val="24"/>
        </w:rPr>
        <w:t xml:space="preserve">по технологии (технический и обслуживающий труд) в 2015 – 2016 учебном году нет победителей и призеров; </w:t>
      </w:r>
    </w:p>
    <w:p w:rsidR="002F4D40" w:rsidRPr="00D45519" w:rsidRDefault="002F4D40" w:rsidP="006D1BFF">
      <w:pPr>
        <w:pStyle w:val="ListParagraph"/>
        <w:numPr>
          <w:ilvl w:val="0"/>
          <w:numId w:val="70"/>
        </w:numPr>
        <w:shd w:val="clear" w:color="auto" w:fill="FFFFFF"/>
        <w:autoSpaceDE w:val="0"/>
        <w:autoSpaceDN w:val="0"/>
        <w:adjustRightInd w:val="0"/>
        <w:jc w:val="both"/>
        <w:rPr>
          <w:bCs/>
          <w:color w:val="212121"/>
          <w:sz w:val="24"/>
        </w:rPr>
      </w:pPr>
      <w:r w:rsidRPr="00D45519">
        <w:rPr>
          <w:bCs/>
          <w:color w:val="212121"/>
          <w:sz w:val="24"/>
        </w:rPr>
        <w:t>произошло уменьшение победителей и призеров по сравнению с 2014 – 2015 учебным годом.</w:t>
      </w:r>
    </w:p>
    <w:p w:rsidR="002F4D40" w:rsidRPr="00D45519" w:rsidRDefault="002F4D40" w:rsidP="006D1BFF">
      <w:pPr>
        <w:pStyle w:val="ListParagraph"/>
        <w:numPr>
          <w:ilvl w:val="0"/>
          <w:numId w:val="70"/>
        </w:numPr>
        <w:shd w:val="clear" w:color="auto" w:fill="FFFFFF"/>
        <w:autoSpaceDE w:val="0"/>
        <w:autoSpaceDN w:val="0"/>
        <w:adjustRightInd w:val="0"/>
        <w:jc w:val="both"/>
        <w:rPr>
          <w:bCs/>
          <w:color w:val="212121"/>
          <w:sz w:val="24"/>
        </w:rPr>
      </w:pPr>
      <w:r w:rsidRPr="00D45519">
        <w:rPr>
          <w:bCs/>
          <w:color w:val="212121"/>
          <w:sz w:val="24"/>
        </w:rPr>
        <w:t>некоторые учащиеся заняли 4 место, не добрав 1-2 балла до победы.</w:t>
      </w:r>
    </w:p>
    <w:p w:rsidR="002F4D40" w:rsidRPr="003F3803" w:rsidRDefault="002F4D40" w:rsidP="003F3803">
      <w:pPr>
        <w:shd w:val="clear" w:color="auto" w:fill="FFFFFF"/>
        <w:autoSpaceDE w:val="0"/>
        <w:autoSpaceDN w:val="0"/>
        <w:adjustRightInd w:val="0"/>
        <w:jc w:val="both"/>
        <w:rPr>
          <w:bCs/>
          <w:color w:val="212121"/>
        </w:rPr>
      </w:pPr>
    </w:p>
    <w:p w:rsidR="002F4D40" w:rsidRPr="003F3803" w:rsidRDefault="002F4D40" w:rsidP="003F3803">
      <w:pPr>
        <w:shd w:val="clear" w:color="auto" w:fill="FFFFFF"/>
        <w:autoSpaceDE w:val="0"/>
        <w:autoSpaceDN w:val="0"/>
        <w:adjustRightInd w:val="0"/>
        <w:jc w:val="center"/>
        <w:rPr>
          <w:b/>
          <w:color w:val="212121"/>
        </w:rPr>
      </w:pPr>
      <w:r w:rsidRPr="003F3803">
        <w:rPr>
          <w:b/>
          <w:color w:val="212121"/>
        </w:rPr>
        <w:t>Победители и призеры представлены в таблице:</w:t>
      </w:r>
    </w:p>
    <w:p w:rsidR="002F4D40" w:rsidRPr="003F3803" w:rsidRDefault="002F4D40" w:rsidP="003F3803">
      <w:pPr>
        <w:shd w:val="clear" w:color="auto" w:fill="FFFFFF"/>
        <w:autoSpaceDE w:val="0"/>
        <w:autoSpaceDN w:val="0"/>
        <w:adjustRightInd w:val="0"/>
        <w:jc w:val="center"/>
        <w:rPr>
          <w:b/>
          <w:color w:val="212121"/>
        </w:rPr>
      </w:pPr>
    </w:p>
    <w:tbl>
      <w:tblPr>
        <w:tblW w:w="103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1"/>
        <w:gridCol w:w="3658"/>
        <w:gridCol w:w="850"/>
        <w:gridCol w:w="2215"/>
        <w:gridCol w:w="1055"/>
        <w:gridCol w:w="1984"/>
      </w:tblGrid>
      <w:tr w:rsidR="002F4D40" w:rsidRPr="003F3803">
        <w:trPr>
          <w:jc w:val="center"/>
        </w:trPr>
        <w:tc>
          <w:tcPr>
            <w:tcW w:w="561" w:type="dxa"/>
            <w:vAlign w:val="center"/>
          </w:tcPr>
          <w:p w:rsidR="002F4D40" w:rsidRPr="00D45519" w:rsidRDefault="002F4D40" w:rsidP="003F3803">
            <w:pPr>
              <w:jc w:val="center"/>
              <w:rPr>
                <w:b/>
                <w:i/>
              </w:rPr>
            </w:pPr>
            <w:r w:rsidRPr="00D45519">
              <w:rPr>
                <w:b/>
                <w:i/>
                <w:sz w:val="22"/>
                <w:szCs w:val="22"/>
              </w:rPr>
              <w:t>№ п/п</w:t>
            </w:r>
          </w:p>
        </w:tc>
        <w:tc>
          <w:tcPr>
            <w:tcW w:w="3658" w:type="dxa"/>
            <w:vAlign w:val="center"/>
          </w:tcPr>
          <w:p w:rsidR="002F4D40" w:rsidRPr="00D45519" w:rsidRDefault="002F4D40" w:rsidP="003F3803">
            <w:pPr>
              <w:jc w:val="center"/>
              <w:rPr>
                <w:b/>
                <w:i/>
              </w:rPr>
            </w:pPr>
            <w:r w:rsidRPr="00D45519">
              <w:rPr>
                <w:b/>
                <w:i/>
                <w:sz w:val="22"/>
                <w:szCs w:val="22"/>
              </w:rPr>
              <w:t>ФИО ученика</w:t>
            </w:r>
          </w:p>
        </w:tc>
        <w:tc>
          <w:tcPr>
            <w:tcW w:w="850" w:type="dxa"/>
            <w:vAlign w:val="center"/>
          </w:tcPr>
          <w:p w:rsidR="002F4D40" w:rsidRPr="00D45519" w:rsidRDefault="002F4D40" w:rsidP="003F3803">
            <w:pPr>
              <w:jc w:val="center"/>
              <w:rPr>
                <w:b/>
                <w:i/>
              </w:rPr>
            </w:pPr>
            <w:r w:rsidRPr="00D45519">
              <w:rPr>
                <w:b/>
                <w:i/>
                <w:sz w:val="22"/>
                <w:szCs w:val="22"/>
              </w:rPr>
              <w:t>Класс</w:t>
            </w:r>
          </w:p>
        </w:tc>
        <w:tc>
          <w:tcPr>
            <w:tcW w:w="2215" w:type="dxa"/>
            <w:vAlign w:val="center"/>
          </w:tcPr>
          <w:p w:rsidR="002F4D40" w:rsidRPr="00D45519" w:rsidRDefault="002F4D40" w:rsidP="003F3803">
            <w:pPr>
              <w:jc w:val="center"/>
              <w:rPr>
                <w:b/>
                <w:i/>
              </w:rPr>
            </w:pPr>
            <w:r w:rsidRPr="00D45519">
              <w:rPr>
                <w:b/>
                <w:i/>
                <w:sz w:val="22"/>
                <w:szCs w:val="22"/>
              </w:rPr>
              <w:t>Предмет</w:t>
            </w:r>
          </w:p>
        </w:tc>
        <w:tc>
          <w:tcPr>
            <w:tcW w:w="1055" w:type="dxa"/>
            <w:vAlign w:val="center"/>
          </w:tcPr>
          <w:p w:rsidR="002F4D40" w:rsidRPr="00D45519" w:rsidRDefault="002F4D40" w:rsidP="003F3803">
            <w:pPr>
              <w:jc w:val="center"/>
              <w:rPr>
                <w:b/>
                <w:i/>
              </w:rPr>
            </w:pPr>
            <w:r w:rsidRPr="00D45519">
              <w:rPr>
                <w:b/>
                <w:i/>
                <w:sz w:val="22"/>
                <w:szCs w:val="22"/>
              </w:rPr>
              <w:t>Занятое место</w:t>
            </w:r>
          </w:p>
        </w:tc>
        <w:tc>
          <w:tcPr>
            <w:tcW w:w="1984" w:type="dxa"/>
            <w:vAlign w:val="center"/>
          </w:tcPr>
          <w:p w:rsidR="002F4D40" w:rsidRPr="00D45519" w:rsidRDefault="002F4D40" w:rsidP="003F3803">
            <w:pPr>
              <w:jc w:val="center"/>
              <w:rPr>
                <w:b/>
                <w:i/>
              </w:rPr>
            </w:pPr>
            <w:r w:rsidRPr="00D45519">
              <w:rPr>
                <w:b/>
                <w:i/>
                <w:sz w:val="22"/>
                <w:szCs w:val="22"/>
              </w:rPr>
              <w:t>ФИО учителя</w:t>
            </w:r>
          </w:p>
        </w:tc>
      </w:tr>
      <w:tr w:rsidR="002F4D40" w:rsidRPr="003F3803">
        <w:trPr>
          <w:jc w:val="center"/>
        </w:trPr>
        <w:tc>
          <w:tcPr>
            <w:tcW w:w="561" w:type="dxa"/>
            <w:vAlign w:val="center"/>
          </w:tcPr>
          <w:p w:rsidR="002F4D40" w:rsidRPr="00D45519" w:rsidRDefault="002F4D40" w:rsidP="003F3803">
            <w:pPr>
              <w:jc w:val="center"/>
            </w:pPr>
            <w:r w:rsidRPr="00D45519">
              <w:rPr>
                <w:sz w:val="22"/>
                <w:szCs w:val="22"/>
              </w:rPr>
              <w:t>1.</w:t>
            </w:r>
          </w:p>
        </w:tc>
        <w:tc>
          <w:tcPr>
            <w:tcW w:w="3658" w:type="dxa"/>
            <w:vAlign w:val="center"/>
          </w:tcPr>
          <w:p w:rsidR="002F4D40" w:rsidRPr="00D45519" w:rsidRDefault="002F4D40" w:rsidP="003F3803">
            <w:pPr>
              <w:jc w:val="center"/>
            </w:pPr>
            <w:r w:rsidRPr="00D45519">
              <w:rPr>
                <w:sz w:val="22"/>
                <w:szCs w:val="22"/>
              </w:rPr>
              <w:t>Борисова Мария Олеговна</w:t>
            </w:r>
          </w:p>
        </w:tc>
        <w:tc>
          <w:tcPr>
            <w:tcW w:w="850" w:type="dxa"/>
            <w:vAlign w:val="center"/>
          </w:tcPr>
          <w:p w:rsidR="002F4D40" w:rsidRPr="00D45519" w:rsidRDefault="002F4D40" w:rsidP="003F3803">
            <w:pPr>
              <w:jc w:val="center"/>
            </w:pPr>
            <w:r w:rsidRPr="00D45519">
              <w:rPr>
                <w:sz w:val="22"/>
                <w:szCs w:val="22"/>
              </w:rPr>
              <w:t>7а</w:t>
            </w:r>
          </w:p>
        </w:tc>
        <w:tc>
          <w:tcPr>
            <w:tcW w:w="2215" w:type="dxa"/>
            <w:vAlign w:val="center"/>
          </w:tcPr>
          <w:p w:rsidR="002F4D40" w:rsidRPr="00D45519" w:rsidRDefault="002F4D40" w:rsidP="003F3803">
            <w:pPr>
              <w:jc w:val="center"/>
              <w:rPr>
                <w:color w:val="000000"/>
              </w:rPr>
            </w:pPr>
            <w:r w:rsidRPr="00D45519">
              <w:rPr>
                <w:color w:val="000000"/>
                <w:sz w:val="22"/>
                <w:szCs w:val="22"/>
              </w:rPr>
              <w:t>Физическая культура</w:t>
            </w:r>
          </w:p>
        </w:tc>
        <w:tc>
          <w:tcPr>
            <w:tcW w:w="1055" w:type="dxa"/>
            <w:vAlign w:val="center"/>
          </w:tcPr>
          <w:p w:rsidR="002F4D40" w:rsidRPr="00D45519" w:rsidRDefault="002F4D40" w:rsidP="003F3803">
            <w:pPr>
              <w:jc w:val="center"/>
            </w:pPr>
            <w:r w:rsidRPr="00D45519">
              <w:rPr>
                <w:sz w:val="22"/>
                <w:szCs w:val="22"/>
              </w:rPr>
              <w:t>2</w:t>
            </w:r>
          </w:p>
        </w:tc>
        <w:tc>
          <w:tcPr>
            <w:tcW w:w="1984" w:type="dxa"/>
            <w:vAlign w:val="center"/>
          </w:tcPr>
          <w:p w:rsidR="002F4D40" w:rsidRPr="00D45519" w:rsidRDefault="002F4D40" w:rsidP="003F3803">
            <w:pPr>
              <w:jc w:val="center"/>
              <w:rPr>
                <w:color w:val="000000"/>
              </w:rPr>
            </w:pPr>
            <w:r w:rsidRPr="00D45519">
              <w:rPr>
                <w:color w:val="000000"/>
                <w:sz w:val="22"/>
                <w:szCs w:val="22"/>
              </w:rPr>
              <w:t>А.А.Кудрявцева</w:t>
            </w:r>
          </w:p>
        </w:tc>
      </w:tr>
      <w:tr w:rsidR="002F4D40" w:rsidRPr="003F3803">
        <w:trPr>
          <w:trHeight w:val="409"/>
          <w:jc w:val="center"/>
        </w:trPr>
        <w:tc>
          <w:tcPr>
            <w:tcW w:w="561" w:type="dxa"/>
            <w:tcBorders>
              <w:bottom w:val="single" w:sz="4" w:space="0" w:color="auto"/>
            </w:tcBorders>
            <w:vAlign w:val="center"/>
          </w:tcPr>
          <w:p w:rsidR="002F4D40" w:rsidRPr="00D45519" w:rsidRDefault="002F4D40" w:rsidP="003F3803">
            <w:pPr>
              <w:jc w:val="center"/>
            </w:pPr>
            <w:r w:rsidRPr="00D45519">
              <w:rPr>
                <w:sz w:val="22"/>
                <w:szCs w:val="22"/>
              </w:rPr>
              <w:t>2.</w:t>
            </w:r>
          </w:p>
        </w:tc>
        <w:tc>
          <w:tcPr>
            <w:tcW w:w="3658" w:type="dxa"/>
            <w:tcBorders>
              <w:bottom w:val="single" w:sz="4" w:space="0" w:color="auto"/>
            </w:tcBorders>
            <w:vAlign w:val="center"/>
          </w:tcPr>
          <w:p w:rsidR="002F4D40" w:rsidRPr="00D45519" w:rsidRDefault="002F4D40" w:rsidP="003F3803">
            <w:pPr>
              <w:jc w:val="center"/>
            </w:pPr>
            <w:r w:rsidRPr="00D45519">
              <w:rPr>
                <w:sz w:val="22"/>
                <w:szCs w:val="22"/>
              </w:rPr>
              <w:t>Фельдмайстер Иван Игоревич</w:t>
            </w:r>
          </w:p>
        </w:tc>
        <w:tc>
          <w:tcPr>
            <w:tcW w:w="850" w:type="dxa"/>
            <w:tcBorders>
              <w:bottom w:val="single" w:sz="4" w:space="0" w:color="auto"/>
            </w:tcBorders>
            <w:vAlign w:val="center"/>
          </w:tcPr>
          <w:p w:rsidR="002F4D40" w:rsidRPr="00D45519" w:rsidRDefault="002F4D40" w:rsidP="003F3803">
            <w:pPr>
              <w:jc w:val="center"/>
            </w:pPr>
            <w:r w:rsidRPr="00D45519">
              <w:rPr>
                <w:sz w:val="22"/>
                <w:szCs w:val="22"/>
              </w:rPr>
              <w:t>8а</w:t>
            </w:r>
          </w:p>
        </w:tc>
        <w:tc>
          <w:tcPr>
            <w:tcW w:w="2215" w:type="dxa"/>
            <w:tcBorders>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Физическая</w:t>
            </w:r>
          </w:p>
          <w:p w:rsidR="002F4D40" w:rsidRPr="00D45519" w:rsidRDefault="002F4D40" w:rsidP="003F3803">
            <w:pPr>
              <w:rPr>
                <w:color w:val="000000"/>
              </w:rPr>
            </w:pPr>
            <w:r w:rsidRPr="00D45519">
              <w:rPr>
                <w:color w:val="000000"/>
                <w:sz w:val="22"/>
                <w:szCs w:val="22"/>
              </w:rPr>
              <w:t xml:space="preserve">         культура</w:t>
            </w:r>
          </w:p>
        </w:tc>
        <w:tc>
          <w:tcPr>
            <w:tcW w:w="1055" w:type="dxa"/>
            <w:tcBorders>
              <w:bottom w:val="single" w:sz="4" w:space="0" w:color="auto"/>
            </w:tcBorders>
            <w:vAlign w:val="center"/>
          </w:tcPr>
          <w:p w:rsidR="002F4D40" w:rsidRPr="00D45519" w:rsidRDefault="002F4D40" w:rsidP="003F3803">
            <w:pPr>
              <w:jc w:val="center"/>
            </w:pPr>
            <w:r w:rsidRPr="00D45519">
              <w:rPr>
                <w:sz w:val="22"/>
                <w:szCs w:val="22"/>
              </w:rPr>
              <w:t>2</w:t>
            </w:r>
          </w:p>
        </w:tc>
        <w:tc>
          <w:tcPr>
            <w:tcW w:w="1984" w:type="dxa"/>
            <w:tcBorders>
              <w:bottom w:val="single" w:sz="4" w:space="0" w:color="auto"/>
            </w:tcBorders>
            <w:vAlign w:val="center"/>
          </w:tcPr>
          <w:p w:rsidR="002F4D40" w:rsidRPr="00D45519" w:rsidRDefault="002F4D40" w:rsidP="003F3803">
            <w:pPr>
              <w:jc w:val="center"/>
              <w:rPr>
                <w:color w:val="000000"/>
              </w:rPr>
            </w:pPr>
            <w:r w:rsidRPr="00D45519">
              <w:rPr>
                <w:color w:val="000000"/>
                <w:sz w:val="22"/>
                <w:szCs w:val="22"/>
              </w:rPr>
              <w:t xml:space="preserve">В. Г. Лобков </w:t>
            </w:r>
          </w:p>
        </w:tc>
      </w:tr>
      <w:tr w:rsidR="002F4D40" w:rsidRPr="003F3803">
        <w:trPr>
          <w:trHeight w:val="53"/>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3.</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Шавкина Елизавета Андреевна</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10а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Физическая                         культура</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2</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В. Г. Лобков</w:t>
            </w:r>
          </w:p>
        </w:tc>
      </w:tr>
      <w:tr w:rsidR="002F4D40" w:rsidRPr="003F3803">
        <w:trPr>
          <w:trHeight w:val="215"/>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4.</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Махов Александр Витальевич</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8а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139"/>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5.</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Кариневская Алина Юрьевна</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8а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2</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129"/>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6.</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Чухаленок Артур Джанович</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8а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3</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86"/>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7.</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Яковенко Федор Олегович</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9а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2</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72"/>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8.</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Таубе Владимир Александрович</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10а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61"/>
          <w:jc w:val="center"/>
        </w:trPr>
        <w:tc>
          <w:tcPr>
            <w:tcW w:w="561"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9.</w:t>
            </w:r>
          </w:p>
        </w:tc>
        <w:tc>
          <w:tcPr>
            <w:tcW w:w="3658"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Кобелькова Мария Андреевна</w:t>
            </w:r>
          </w:p>
        </w:tc>
        <w:tc>
          <w:tcPr>
            <w:tcW w:w="850"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10а</w:t>
            </w:r>
          </w:p>
        </w:tc>
        <w:tc>
          <w:tcPr>
            <w:tcW w:w="2215" w:type="dxa"/>
            <w:tcBorders>
              <w:top w:val="single" w:sz="4" w:space="0" w:color="auto"/>
              <w:bottom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bottom w:val="single" w:sz="4" w:space="0" w:color="auto"/>
            </w:tcBorders>
            <w:vAlign w:val="center"/>
          </w:tcPr>
          <w:p w:rsidR="002F4D40" w:rsidRPr="00D45519" w:rsidRDefault="002F4D40" w:rsidP="003F3803">
            <w:pPr>
              <w:jc w:val="center"/>
            </w:pPr>
            <w:r w:rsidRPr="00D45519">
              <w:rPr>
                <w:sz w:val="22"/>
                <w:szCs w:val="22"/>
              </w:rPr>
              <w:t>3</w:t>
            </w:r>
          </w:p>
        </w:tc>
        <w:tc>
          <w:tcPr>
            <w:tcW w:w="1984" w:type="dxa"/>
            <w:tcBorders>
              <w:top w:val="single" w:sz="4" w:space="0" w:color="auto"/>
              <w:bottom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r w:rsidR="002F4D40" w:rsidRPr="003F3803">
        <w:trPr>
          <w:trHeight w:val="204"/>
          <w:jc w:val="center"/>
        </w:trPr>
        <w:tc>
          <w:tcPr>
            <w:tcW w:w="561" w:type="dxa"/>
            <w:tcBorders>
              <w:top w:val="single" w:sz="4" w:space="0" w:color="auto"/>
            </w:tcBorders>
            <w:vAlign w:val="center"/>
          </w:tcPr>
          <w:p w:rsidR="002F4D40" w:rsidRPr="00D45519" w:rsidRDefault="002F4D40" w:rsidP="003F3803">
            <w:pPr>
              <w:jc w:val="center"/>
            </w:pPr>
            <w:r w:rsidRPr="00D45519">
              <w:rPr>
                <w:sz w:val="22"/>
                <w:szCs w:val="22"/>
              </w:rPr>
              <w:t>10.</w:t>
            </w:r>
          </w:p>
        </w:tc>
        <w:tc>
          <w:tcPr>
            <w:tcW w:w="3658" w:type="dxa"/>
            <w:tcBorders>
              <w:top w:val="single" w:sz="4" w:space="0" w:color="auto"/>
            </w:tcBorders>
            <w:vAlign w:val="center"/>
          </w:tcPr>
          <w:p w:rsidR="002F4D40" w:rsidRPr="00D45519" w:rsidRDefault="002F4D40" w:rsidP="003F3803">
            <w:pPr>
              <w:jc w:val="center"/>
            </w:pPr>
            <w:r w:rsidRPr="00D45519">
              <w:rPr>
                <w:sz w:val="22"/>
                <w:szCs w:val="22"/>
              </w:rPr>
              <w:t>Ксендз Владислав Алексеевич</w:t>
            </w:r>
          </w:p>
        </w:tc>
        <w:tc>
          <w:tcPr>
            <w:tcW w:w="850" w:type="dxa"/>
            <w:tcBorders>
              <w:top w:val="single" w:sz="4" w:space="0" w:color="auto"/>
            </w:tcBorders>
            <w:vAlign w:val="center"/>
          </w:tcPr>
          <w:p w:rsidR="002F4D40" w:rsidRPr="00D45519" w:rsidRDefault="002F4D40" w:rsidP="003F3803">
            <w:pPr>
              <w:jc w:val="center"/>
            </w:pPr>
            <w:r w:rsidRPr="00D45519">
              <w:rPr>
                <w:sz w:val="22"/>
                <w:szCs w:val="22"/>
              </w:rPr>
              <w:t>11а</w:t>
            </w:r>
          </w:p>
        </w:tc>
        <w:tc>
          <w:tcPr>
            <w:tcW w:w="2215" w:type="dxa"/>
            <w:tcBorders>
              <w:top w:val="single" w:sz="4" w:space="0" w:color="auto"/>
            </w:tcBorders>
            <w:vAlign w:val="center"/>
          </w:tcPr>
          <w:p w:rsidR="002F4D40" w:rsidRPr="00D45519" w:rsidRDefault="002F4D40" w:rsidP="003F3803">
            <w:pPr>
              <w:rPr>
                <w:color w:val="000000"/>
              </w:rPr>
            </w:pPr>
            <w:r w:rsidRPr="00D45519">
              <w:rPr>
                <w:color w:val="000000"/>
                <w:sz w:val="22"/>
                <w:szCs w:val="22"/>
              </w:rPr>
              <w:t xml:space="preserve">             ОБЖ</w:t>
            </w:r>
          </w:p>
        </w:tc>
        <w:tc>
          <w:tcPr>
            <w:tcW w:w="1055" w:type="dxa"/>
            <w:tcBorders>
              <w:top w:val="single" w:sz="4" w:space="0" w:color="auto"/>
            </w:tcBorders>
            <w:vAlign w:val="center"/>
          </w:tcPr>
          <w:p w:rsidR="002F4D40" w:rsidRPr="00D45519" w:rsidRDefault="002F4D40" w:rsidP="003F3803">
            <w:pPr>
              <w:jc w:val="center"/>
            </w:pPr>
            <w:r w:rsidRPr="00D45519">
              <w:rPr>
                <w:sz w:val="22"/>
                <w:szCs w:val="22"/>
              </w:rPr>
              <w:t>3</w:t>
            </w:r>
          </w:p>
        </w:tc>
        <w:tc>
          <w:tcPr>
            <w:tcW w:w="1984" w:type="dxa"/>
            <w:tcBorders>
              <w:top w:val="single" w:sz="4" w:space="0" w:color="auto"/>
            </w:tcBorders>
            <w:vAlign w:val="center"/>
          </w:tcPr>
          <w:p w:rsidR="002F4D40" w:rsidRPr="00D45519" w:rsidRDefault="002F4D40" w:rsidP="003F3803">
            <w:pPr>
              <w:jc w:val="center"/>
              <w:rPr>
                <w:color w:val="000000"/>
              </w:rPr>
            </w:pPr>
            <w:r w:rsidRPr="00D45519">
              <w:rPr>
                <w:color w:val="000000"/>
                <w:sz w:val="22"/>
                <w:szCs w:val="22"/>
              </w:rPr>
              <w:t>Р. З. Зарипова</w:t>
            </w:r>
          </w:p>
        </w:tc>
      </w:tr>
    </w:tbl>
    <w:p w:rsidR="002F4D40" w:rsidRPr="003F3803" w:rsidRDefault="002F4D40" w:rsidP="003F3803">
      <w:pPr>
        <w:shd w:val="clear" w:color="auto" w:fill="FFFFFF"/>
        <w:autoSpaceDE w:val="0"/>
        <w:autoSpaceDN w:val="0"/>
        <w:adjustRightInd w:val="0"/>
        <w:jc w:val="center"/>
        <w:rPr>
          <w:b/>
          <w:color w:val="212121"/>
        </w:rPr>
      </w:pPr>
    </w:p>
    <w:p w:rsidR="002F4D40" w:rsidRPr="003F3803" w:rsidRDefault="002F4D40" w:rsidP="003F3803">
      <w:pPr>
        <w:ind w:firstLine="567"/>
        <w:jc w:val="both"/>
      </w:pPr>
      <w:r w:rsidRPr="003F3803">
        <w:rPr>
          <w:i/>
        </w:rPr>
        <w:t xml:space="preserve"> </w:t>
      </w:r>
      <w:r w:rsidRPr="003F3803">
        <w:t xml:space="preserve">Говоря об итогах </w:t>
      </w:r>
      <w:r w:rsidRPr="003F3803">
        <w:rPr>
          <w:lang w:val="en-US"/>
        </w:rPr>
        <w:t>II</w:t>
      </w:r>
      <w:r w:rsidRPr="003F3803">
        <w:t xml:space="preserve"> (муниципального) этапа всероссийской олимпиады школьников в 2015 - 2016 учебном году, нельзя не отметить весомый вклад учителей-наставников, подготовивших победителей и призёров. Мы верим, что эти педагоги и в дальнейшем продолжат работу с олимпиадным резервом, и их дети блеснут своими знаниями в будущем и покажут высокие результаты. </w:t>
      </w:r>
    </w:p>
    <w:p w:rsidR="002F4D40" w:rsidRPr="003F3803" w:rsidRDefault="002F4D40" w:rsidP="003F3803">
      <w:pPr>
        <w:ind w:firstLine="567"/>
        <w:jc w:val="both"/>
      </w:pPr>
      <w:r w:rsidRPr="003F3803">
        <w:t xml:space="preserve">По итогам Олимпиады этого года «звёздами» среди учителей можно назвать педагога, подготовившего наибольшее количество победителей и призёров </w:t>
      </w:r>
      <w:r w:rsidRPr="003F3803">
        <w:rPr>
          <w:lang w:val="en-US"/>
        </w:rPr>
        <w:t>II</w:t>
      </w:r>
      <w:r w:rsidRPr="003F3803">
        <w:t xml:space="preserve">(муниципального) этапа всероссийской олимпиады школьников представленного в </w:t>
      </w:r>
      <w:r w:rsidRPr="003F3803">
        <w:br/>
        <w:t>таблице.</w:t>
      </w:r>
    </w:p>
    <w:tbl>
      <w:tblPr>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0"/>
        <w:gridCol w:w="2748"/>
        <w:gridCol w:w="3300"/>
        <w:gridCol w:w="1605"/>
        <w:gridCol w:w="1509"/>
      </w:tblGrid>
      <w:tr w:rsidR="002F4D40" w:rsidRPr="003F3803">
        <w:trPr>
          <w:jc w:val="center"/>
        </w:trPr>
        <w:tc>
          <w:tcPr>
            <w:tcW w:w="550" w:type="dxa"/>
            <w:vAlign w:val="center"/>
          </w:tcPr>
          <w:p w:rsidR="002F4D40" w:rsidRPr="00D45519" w:rsidRDefault="002F4D40" w:rsidP="003F3803">
            <w:pPr>
              <w:jc w:val="center"/>
              <w:rPr>
                <w:b/>
                <w:i/>
              </w:rPr>
            </w:pPr>
            <w:r w:rsidRPr="00D45519">
              <w:rPr>
                <w:b/>
                <w:i/>
                <w:sz w:val="22"/>
              </w:rPr>
              <w:t>№ п/п</w:t>
            </w:r>
          </w:p>
        </w:tc>
        <w:tc>
          <w:tcPr>
            <w:tcW w:w="2748" w:type="dxa"/>
            <w:vAlign w:val="center"/>
          </w:tcPr>
          <w:p w:rsidR="002F4D40" w:rsidRPr="00D45519" w:rsidRDefault="002F4D40" w:rsidP="003F3803">
            <w:pPr>
              <w:jc w:val="center"/>
              <w:rPr>
                <w:b/>
                <w:i/>
              </w:rPr>
            </w:pPr>
            <w:r w:rsidRPr="00D45519">
              <w:rPr>
                <w:b/>
                <w:i/>
                <w:sz w:val="22"/>
              </w:rPr>
              <w:t>ФИО</w:t>
            </w:r>
          </w:p>
        </w:tc>
        <w:tc>
          <w:tcPr>
            <w:tcW w:w="3300" w:type="dxa"/>
            <w:vAlign w:val="center"/>
          </w:tcPr>
          <w:p w:rsidR="002F4D40" w:rsidRPr="00D45519" w:rsidRDefault="002F4D40" w:rsidP="003F3803">
            <w:pPr>
              <w:jc w:val="center"/>
              <w:rPr>
                <w:b/>
                <w:i/>
              </w:rPr>
            </w:pPr>
            <w:r w:rsidRPr="00D45519">
              <w:rPr>
                <w:b/>
                <w:i/>
                <w:sz w:val="22"/>
              </w:rPr>
              <w:t>Должность</w:t>
            </w:r>
          </w:p>
        </w:tc>
        <w:tc>
          <w:tcPr>
            <w:tcW w:w="1605" w:type="dxa"/>
            <w:vAlign w:val="center"/>
          </w:tcPr>
          <w:p w:rsidR="002F4D40" w:rsidRPr="00D45519" w:rsidRDefault="002F4D40" w:rsidP="003F3803">
            <w:pPr>
              <w:jc w:val="center"/>
              <w:rPr>
                <w:b/>
                <w:i/>
              </w:rPr>
            </w:pPr>
            <w:r w:rsidRPr="00D45519">
              <w:rPr>
                <w:b/>
                <w:i/>
                <w:sz w:val="22"/>
              </w:rPr>
              <w:t>Количество победителей</w:t>
            </w:r>
          </w:p>
        </w:tc>
        <w:tc>
          <w:tcPr>
            <w:tcW w:w="1509" w:type="dxa"/>
            <w:vAlign w:val="center"/>
          </w:tcPr>
          <w:p w:rsidR="002F4D40" w:rsidRPr="00D45519" w:rsidRDefault="002F4D40" w:rsidP="003F3803">
            <w:pPr>
              <w:jc w:val="center"/>
              <w:rPr>
                <w:b/>
                <w:i/>
              </w:rPr>
            </w:pPr>
            <w:r w:rsidRPr="00D45519">
              <w:rPr>
                <w:b/>
                <w:i/>
                <w:sz w:val="22"/>
              </w:rPr>
              <w:t>Количество призёров</w:t>
            </w:r>
          </w:p>
        </w:tc>
      </w:tr>
      <w:tr w:rsidR="002F4D40" w:rsidRPr="003F3803">
        <w:trPr>
          <w:jc w:val="center"/>
        </w:trPr>
        <w:tc>
          <w:tcPr>
            <w:tcW w:w="550" w:type="dxa"/>
            <w:vAlign w:val="center"/>
          </w:tcPr>
          <w:p w:rsidR="002F4D40" w:rsidRPr="00D45519" w:rsidRDefault="002F4D40" w:rsidP="003F3803">
            <w:pPr>
              <w:jc w:val="center"/>
            </w:pPr>
            <w:r w:rsidRPr="00D45519">
              <w:rPr>
                <w:sz w:val="22"/>
              </w:rPr>
              <w:t>1.</w:t>
            </w:r>
          </w:p>
        </w:tc>
        <w:tc>
          <w:tcPr>
            <w:tcW w:w="2748" w:type="dxa"/>
            <w:vAlign w:val="center"/>
          </w:tcPr>
          <w:p w:rsidR="002F4D40" w:rsidRPr="00D45519" w:rsidRDefault="002F4D40" w:rsidP="003F3803">
            <w:pPr>
              <w:jc w:val="both"/>
              <w:rPr>
                <w:color w:val="000000"/>
              </w:rPr>
            </w:pPr>
            <w:r w:rsidRPr="00D45519">
              <w:rPr>
                <w:color w:val="000000"/>
                <w:sz w:val="22"/>
              </w:rPr>
              <w:t xml:space="preserve">Зарипова </w:t>
            </w:r>
            <w:r w:rsidRPr="00D45519">
              <w:rPr>
                <w:color w:val="000000"/>
                <w:sz w:val="22"/>
              </w:rPr>
              <w:br/>
              <w:t>Рушания Завдатовна</w:t>
            </w:r>
          </w:p>
        </w:tc>
        <w:tc>
          <w:tcPr>
            <w:tcW w:w="3300" w:type="dxa"/>
            <w:vAlign w:val="center"/>
          </w:tcPr>
          <w:p w:rsidR="002F4D40" w:rsidRPr="00D45519" w:rsidRDefault="002F4D40" w:rsidP="003F3803">
            <w:pPr>
              <w:jc w:val="center"/>
              <w:rPr>
                <w:color w:val="000000"/>
              </w:rPr>
            </w:pPr>
            <w:r w:rsidRPr="00D45519">
              <w:rPr>
                <w:color w:val="000000"/>
                <w:sz w:val="22"/>
              </w:rPr>
              <w:t>учитель технологии и ОБЖ</w:t>
            </w:r>
          </w:p>
        </w:tc>
        <w:tc>
          <w:tcPr>
            <w:tcW w:w="1605" w:type="dxa"/>
            <w:vAlign w:val="center"/>
          </w:tcPr>
          <w:p w:rsidR="002F4D40" w:rsidRPr="00D45519" w:rsidRDefault="002F4D40" w:rsidP="003F3803">
            <w:pPr>
              <w:jc w:val="center"/>
              <w:rPr>
                <w:color w:val="000000"/>
              </w:rPr>
            </w:pPr>
            <w:r w:rsidRPr="00D45519">
              <w:rPr>
                <w:color w:val="000000"/>
                <w:sz w:val="22"/>
              </w:rPr>
              <w:t>2</w:t>
            </w:r>
          </w:p>
        </w:tc>
        <w:tc>
          <w:tcPr>
            <w:tcW w:w="1509" w:type="dxa"/>
            <w:vAlign w:val="center"/>
          </w:tcPr>
          <w:p w:rsidR="002F4D40" w:rsidRPr="00D45519" w:rsidRDefault="002F4D40" w:rsidP="003F3803">
            <w:pPr>
              <w:jc w:val="center"/>
              <w:rPr>
                <w:color w:val="000000"/>
              </w:rPr>
            </w:pPr>
            <w:r w:rsidRPr="00D45519">
              <w:rPr>
                <w:color w:val="000000"/>
                <w:sz w:val="22"/>
              </w:rPr>
              <w:t>5</w:t>
            </w:r>
          </w:p>
        </w:tc>
      </w:tr>
    </w:tbl>
    <w:p w:rsidR="002F4D40" w:rsidRPr="003F3803" w:rsidRDefault="002F4D40" w:rsidP="003F3803">
      <w:pPr>
        <w:jc w:val="both"/>
        <w:rPr>
          <w:i/>
        </w:rPr>
      </w:pPr>
    </w:p>
    <w:p w:rsidR="002F4D40" w:rsidRPr="003F3803" w:rsidRDefault="002F4D40" w:rsidP="003F3803">
      <w:pPr>
        <w:jc w:val="both"/>
        <w:rPr>
          <w:i/>
        </w:rPr>
      </w:pPr>
    </w:p>
    <w:p w:rsidR="002F4D40" w:rsidRPr="003F3803" w:rsidRDefault="002F4D40" w:rsidP="003F3803">
      <w:pPr>
        <w:jc w:val="center"/>
        <w:rPr>
          <w:b/>
          <w:bCs/>
        </w:rPr>
      </w:pPr>
      <w:r w:rsidRPr="003F3803">
        <w:rPr>
          <w:b/>
          <w:bCs/>
        </w:rPr>
        <w:t xml:space="preserve">О результатах </w:t>
      </w:r>
      <w:r w:rsidRPr="003F3803">
        <w:rPr>
          <w:b/>
          <w:bCs/>
          <w:lang w:val="en-US"/>
        </w:rPr>
        <w:t>III</w:t>
      </w:r>
      <w:r w:rsidRPr="003F3803">
        <w:rPr>
          <w:b/>
          <w:bCs/>
        </w:rPr>
        <w:t xml:space="preserve"> (регионального) этапа всероссийской олимпиады школьников в 2015 – 2016 учебном году</w:t>
      </w:r>
    </w:p>
    <w:p w:rsidR="002F4D40" w:rsidRPr="003F3803" w:rsidRDefault="002F4D40" w:rsidP="003F3803">
      <w:pPr>
        <w:tabs>
          <w:tab w:val="left" w:pos="-360"/>
        </w:tabs>
        <w:ind w:left="-567"/>
        <w:jc w:val="center"/>
        <w:rPr>
          <w:b/>
          <w:color w:val="FF0000"/>
          <w:u w:val="single"/>
        </w:rPr>
      </w:pPr>
    </w:p>
    <w:tbl>
      <w:tblPr>
        <w:tblW w:w="95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90"/>
        <w:gridCol w:w="2382"/>
        <w:gridCol w:w="805"/>
        <w:gridCol w:w="1213"/>
        <w:gridCol w:w="3004"/>
      </w:tblGrid>
      <w:tr w:rsidR="002F4D40" w:rsidRPr="003F3803">
        <w:tc>
          <w:tcPr>
            <w:tcW w:w="2190" w:type="dxa"/>
          </w:tcPr>
          <w:p w:rsidR="002F4D40" w:rsidRPr="00D45519" w:rsidRDefault="002F4D40" w:rsidP="003F3803">
            <w:pPr>
              <w:rPr>
                <w:b/>
              </w:rPr>
            </w:pPr>
          </w:p>
          <w:p w:rsidR="002F4D40" w:rsidRPr="00D45519" w:rsidRDefault="002F4D40" w:rsidP="003F3803">
            <w:pPr>
              <w:rPr>
                <w:b/>
              </w:rPr>
            </w:pPr>
            <w:r w:rsidRPr="00D45519">
              <w:rPr>
                <w:b/>
                <w:sz w:val="22"/>
              </w:rPr>
              <w:t>Учитель</w:t>
            </w:r>
          </w:p>
        </w:tc>
        <w:tc>
          <w:tcPr>
            <w:tcW w:w="2382" w:type="dxa"/>
            <w:tcBorders>
              <w:right w:val="single" w:sz="4" w:space="0" w:color="auto"/>
            </w:tcBorders>
          </w:tcPr>
          <w:p w:rsidR="002F4D40" w:rsidRPr="00D45519" w:rsidRDefault="002F4D40" w:rsidP="003F3803">
            <w:pPr>
              <w:jc w:val="center"/>
              <w:rPr>
                <w:b/>
              </w:rPr>
            </w:pPr>
            <w:r w:rsidRPr="00D45519">
              <w:rPr>
                <w:b/>
                <w:sz w:val="22"/>
              </w:rPr>
              <w:t>ФИ обучающегося</w:t>
            </w:r>
          </w:p>
        </w:tc>
        <w:tc>
          <w:tcPr>
            <w:tcW w:w="805" w:type="dxa"/>
            <w:tcBorders>
              <w:left w:val="single" w:sz="4" w:space="0" w:color="auto"/>
              <w:right w:val="single" w:sz="4" w:space="0" w:color="auto"/>
            </w:tcBorders>
          </w:tcPr>
          <w:p w:rsidR="002F4D40" w:rsidRPr="00D45519" w:rsidRDefault="002F4D40" w:rsidP="003F3803">
            <w:pPr>
              <w:jc w:val="center"/>
              <w:rPr>
                <w:b/>
              </w:rPr>
            </w:pPr>
            <w:r w:rsidRPr="00D45519">
              <w:rPr>
                <w:b/>
                <w:sz w:val="22"/>
              </w:rPr>
              <w:t>Класс</w:t>
            </w:r>
          </w:p>
        </w:tc>
        <w:tc>
          <w:tcPr>
            <w:tcW w:w="1213" w:type="dxa"/>
            <w:tcBorders>
              <w:left w:val="single" w:sz="4" w:space="0" w:color="auto"/>
            </w:tcBorders>
          </w:tcPr>
          <w:p w:rsidR="002F4D40" w:rsidRPr="00D45519" w:rsidRDefault="002F4D40" w:rsidP="003F3803">
            <w:pPr>
              <w:jc w:val="center"/>
              <w:rPr>
                <w:b/>
              </w:rPr>
            </w:pPr>
            <w:r w:rsidRPr="00D45519">
              <w:rPr>
                <w:b/>
                <w:sz w:val="22"/>
              </w:rPr>
              <w:t>Результат</w:t>
            </w:r>
          </w:p>
        </w:tc>
        <w:tc>
          <w:tcPr>
            <w:tcW w:w="3004" w:type="dxa"/>
          </w:tcPr>
          <w:p w:rsidR="002F4D40" w:rsidRPr="00D45519" w:rsidRDefault="002F4D40" w:rsidP="003F3803">
            <w:pPr>
              <w:jc w:val="center"/>
              <w:rPr>
                <w:b/>
              </w:rPr>
            </w:pPr>
            <w:r w:rsidRPr="00D45519">
              <w:rPr>
                <w:b/>
                <w:sz w:val="22"/>
              </w:rPr>
              <w:t>Предмет</w:t>
            </w:r>
          </w:p>
        </w:tc>
      </w:tr>
      <w:tr w:rsidR="002F4D40" w:rsidRPr="003F3803">
        <w:trPr>
          <w:trHeight w:val="472"/>
        </w:trPr>
        <w:tc>
          <w:tcPr>
            <w:tcW w:w="2190" w:type="dxa"/>
            <w:tcBorders>
              <w:bottom w:val="single" w:sz="4" w:space="0" w:color="auto"/>
            </w:tcBorders>
          </w:tcPr>
          <w:p w:rsidR="002F4D40" w:rsidRPr="00D45519" w:rsidRDefault="002F4D40" w:rsidP="003F3803">
            <w:r w:rsidRPr="00D45519">
              <w:rPr>
                <w:sz w:val="22"/>
              </w:rPr>
              <w:t>Зарипова Р.З.</w:t>
            </w:r>
          </w:p>
        </w:tc>
        <w:tc>
          <w:tcPr>
            <w:tcW w:w="2382" w:type="dxa"/>
            <w:tcBorders>
              <w:bottom w:val="single" w:sz="4" w:space="0" w:color="auto"/>
              <w:right w:val="single" w:sz="4" w:space="0" w:color="auto"/>
            </w:tcBorders>
          </w:tcPr>
          <w:p w:rsidR="002F4D40" w:rsidRPr="00D45519" w:rsidRDefault="002F4D40" w:rsidP="003F3803">
            <w:pPr>
              <w:jc w:val="center"/>
            </w:pPr>
            <w:r w:rsidRPr="00D45519">
              <w:rPr>
                <w:sz w:val="22"/>
              </w:rPr>
              <w:t>Таубе Владимир Александрович</w:t>
            </w:r>
          </w:p>
        </w:tc>
        <w:tc>
          <w:tcPr>
            <w:tcW w:w="805" w:type="dxa"/>
            <w:tcBorders>
              <w:left w:val="single" w:sz="4" w:space="0" w:color="auto"/>
              <w:bottom w:val="single" w:sz="4" w:space="0" w:color="auto"/>
              <w:right w:val="single" w:sz="4" w:space="0" w:color="auto"/>
            </w:tcBorders>
          </w:tcPr>
          <w:p w:rsidR="002F4D40" w:rsidRPr="00D45519" w:rsidRDefault="002F4D40" w:rsidP="003F3803">
            <w:pPr>
              <w:ind w:left="85"/>
              <w:jc w:val="center"/>
            </w:pPr>
            <w:r w:rsidRPr="00D45519">
              <w:rPr>
                <w:sz w:val="22"/>
              </w:rPr>
              <w:t>10а</w:t>
            </w:r>
          </w:p>
        </w:tc>
        <w:tc>
          <w:tcPr>
            <w:tcW w:w="1213" w:type="dxa"/>
            <w:tcBorders>
              <w:left w:val="single" w:sz="4" w:space="0" w:color="auto"/>
              <w:bottom w:val="single" w:sz="4" w:space="0" w:color="auto"/>
            </w:tcBorders>
          </w:tcPr>
          <w:p w:rsidR="002F4D40" w:rsidRPr="00D45519" w:rsidRDefault="002F4D40" w:rsidP="003F3803">
            <w:pPr>
              <w:jc w:val="center"/>
            </w:pPr>
            <w:r w:rsidRPr="00D45519">
              <w:rPr>
                <w:sz w:val="22"/>
              </w:rPr>
              <w:t>22 из 34</w:t>
            </w:r>
          </w:p>
        </w:tc>
        <w:tc>
          <w:tcPr>
            <w:tcW w:w="3004" w:type="dxa"/>
            <w:tcBorders>
              <w:bottom w:val="single" w:sz="4" w:space="0" w:color="auto"/>
            </w:tcBorders>
          </w:tcPr>
          <w:p w:rsidR="002F4D40" w:rsidRPr="00D45519" w:rsidRDefault="002F4D40" w:rsidP="003F3803">
            <w:pPr>
              <w:jc w:val="center"/>
            </w:pPr>
            <w:r w:rsidRPr="00D45519">
              <w:rPr>
                <w:sz w:val="22"/>
              </w:rPr>
              <w:t>ОБЖ</w:t>
            </w:r>
          </w:p>
        </w:tc>
      </w:tr>
      <w:tr w:rsidR="002F4D40" w:rsidRPr="003F3803">
        <w:trPr>
          <w:trHeight w:val="92"/>
        </w:trPr>
        <w:tc>
          <w:tcPr>
            <w:tcW w:w="2190" w:type="dxa"/>
            <w:tcBorders>
              <w:top w:val="single" w:sz="4" w:space="0" w:color="auto"/>
              <w:bottom w:val="single" w:sz="4" w:space="0" w:color="auto"/>
            </w:tcBorders>
          </w:tcPr>
          <w:p w:rsidR="002F4D40" w:rsidRPr="00D45519" w:rsidRDefault="002F4D40" w:rsidP="003F3803">
            <w:r w:rsidRPr="00D45519">
              <w:rPr>
                <w:sz w:val="22"/>
              </w:rPr>
              <w:t>Лобков В.Г.</w:t>
            </w:r>
          </w:p>
        </w:tc>
        <w:tc>
          <w:tcPr>
            <w:tcW w:w="2382" w:type="dxa"/>
            <w:tcBorders>
              <w:top w:val="single" w:sz="4" w:space="0" w:color="auto"/>
              <w:right w:val="single" w:sz="4" w:space="0" w:color="auto"/>
            </w:tcBorders>
          </w:tcPr>
          <w:p w:rsidR="002F4D40" w:rsidRPr="00D45519" w:rsidRDefault="002F4D40" w:rsidP="003F3803">
            <w:pPr>
              <w:jc w:val="center"/>
            </w:pPr>
            <w:r w:rsidRPr="00D45519">
              <w:rPr>
                <w:sz w:val="22"/>
              </w:rPr>
              <w:t>Шавкина Елизавета Андреевна</w:t>
            </w:r>
          </w:p>
        </w:tc>
        <w:tc>
          <w:tcPr>
            <w:tcW w:w="805" w:type="dxa"/>
            <w:tcBorders>
              <w:top w:val="single" w:sz="4" w:space="0" w:color="auto"/>
              <w:left w:val="single" w:sz="4" w:space="0" w:color="auto"/>
              <w:right w:val="single" w:sz="4" w:space="0" w:color="auto"/>
            </w:tcBorders>
          </w:tcPr>
          <w:p w:rsidR="002F4D40" w:rsidRPr="00D45519" w:rsidRDefault="002F4D40" w:rsidP="003F3803">
            <w:pPr>
              <w:ind w:left="85"/>
              <w:jc w:val="center"/>
            </w:pPr>
            <w:r w:rsidRPr="00D45519">
              <w:rPr>
                <w:sz w:val="22"/>
              </w:rPr>
              <w:t>10а</w:t>
            </w:r>
          </w:p>
        </w:tc>
        <w:tc>
          <w:tcPr>
            <w:tcW w:w="1213" w:type="dxa"/>
            <w:tcBorders>
              <w:top w:val="single" w:sz="4" w:space="0" w:color="auto"/>
              <w:left w:val="single" w:sz="4" w:space="0" w:color="auto"/>
            </w:tcBorders>
          </w:tcPr>
          <w:p w:rsidR="002F4D40" w:rsidRPr="00D45519" w:rsidRDefault="002F4D40" w:rsidP="003F3803">
            <w:pPr>
              <w:jc w:val="center"/>
            </w:pPr>
            <w:r w:rsidRPr="00D45519">
              <w:rPr>
                <w:sz w:val="22"/>
              </w:rPr>
              <w:t>38 из 54</w:t>
            </w:r>
          </w:p>
        </w:tc>
        <w:tc>
          <w:tcPr>
            <w:tcW w:w="3004" w:type="dxa"/>
            <w:tcBorders>
              <w:top w:val="single" w:sz="4" w:space="0" w:color="auto"/>
            </w:tcBorders>
          </w:tcPr>
          <w:p w:rsidR="002F4D40" w:rsidRPr="00D45519" w:rsidRDefault="002F4D40" w:rsidP="003F3803">
            <w:pPr>
              <w:jc w:val="center"/>
            </w:pPr>
            <w:r w:rsidRPr="00D45519">
              <w:rPr>
                <w:sz w:val="22"/>
              </w:rPr>
              <w:t>Физическая культура</w:t>
            </w:r>
          </w:p>
        </w:tc>
      </w:tr>
    </w:tbl>
    <w:p w:rsidR="002F4D40" w:rsidRPr="003F3803" w:rsidRDefault="002F4D40" w:rsidP="003F3803">
      <w:pPr>
        <w:rPr>
          <w:i/>
        </w:rPr>
      </w:pPr>
    </w:p>
    <w:p w:rsidR="002F4D40" w:rsidRPr="003F3803" w:rsidRDefault="002F4D40" w:rsidP="003F3803">
      <w:pPr>
        <w:rPr>
          <w:b/>
          <w:i/>
        </w:rPr>
      </w:pPr>
      <w:r w:rsidRPr="003F3803">
        <w:rPr>
          <w:b/>
          <w:i/>
        </w:rPr>
        <w:t>Рекомендации, данные  учителям – предметникам:</w:t>
      </w:r>
    </w:p>
    <w:p w:rsidR="002F4D40" w:rsidRPr="003F3803" w:rsidRDefault="002F4D40" w:rsidP="006D1BFF">
      <w:pPr>
        <w:pStyle w:val="ListParagraph"/>
        <w:numPr>
          <w:ilvl w:val="0"/>
          <w:numId w:val="71"/>
        </w:numPr>
        <w:tabs>
          <w:tab w:val="left" w:pos="284"/>
        </w:tabs>
        <w:jc w:val="both"/>
        <w:rPr>
          <w:sz w:val="24"/>
          <w:szCs w:val="24"/>
        </w:rPr>
      </w:pPr>
      <w:r w:rsidRPr="003F3803">
        <w:rPr>
          <w:sz w:val="24"/>
          <w:szCs w:val="24"/>
        </w:rPr>
        <w:t xml:space="preserve"> Продолжить работу над развитием способностей обучающихся и формированием устойчивого интереса к учебно-исследовательской  деятельности на уроках, элективных курсах и кружковых занятиях. </w:t>
      </w:r>
    </w:p>
    <w:p w:rsidR="002F4D40" w:rsidRPr="003F3803" w:rsidRDefault="002F4D40" w:rsidP="006D1BFF">
      <w:pPr>
        <w:numPr>
          <w:ilvl w:val="0"/>
          <w:numId w:val="71"/>
        </w:numPr>
        <w:tabs>
          <w:tab w:val="left" w:pos="284"/>
        </w:tabs>
        <w:jc w:val="both"/>
      </w:pPr>
      <w:r w:rsidRPr="003F3803">
        <w:t>Вовлечь в 2016– 2017 учебном году большее количество детей в школьные олимпиады.</w:t>
      </w:r>
    </w:p>
    <w:p w:rsidR="002F4D40" w:rsidRPr="003F3803" w:rsidRDefault="002F4D40" w:rsidP="006D1BFF">
      <w:pPr>
        <w:numPr>
          <w:ilvl w:val="0"/>
          <w:numId w:val="71"/>
        </w:numPr>
        <w:tabs>
          <w:tab w:val="left" w:pos="284"/>
        </w:tabs>
        <w:jc w:val="both"/>
      </w:pPr>
      <w:r w:rsidRPr="003F3803">
        <w:t xml:space="preserve">Учителям-предметникам, учащиеся которых будут участвовать в </w:t>
      </w:r>
      <w:r w:rsidRPr="003F3803">
        <w:rPr>
          <w:lang w:val="en-US"/>
        </w:rPr>
        <w:t>III</w:t>
      </w:r>
      <w:r w:rsidRPr="003F3803">
        <w:t xml:space="preserve"> (региональном) этапе олимпиады, осуществлять целенаправленную индивидуальную работу по подготовке участников.</w:t>
      </w:r>
    </w:p>
    <w:p w:rsidR="002F4D40" w:rsidRPr="003F3803" w:rsidRDefault="002F4D40" w:rsidP="003F3803">
      <w:pPr>
        <w:tabs>
          <w:tab w:val="center" w:pos="4677"/>
          <w:tab w:val="left" w:pos="7672"/>
        </w:tabs>
        <w:rPr>
          <w:b/>
          <w:bCs/>
        </w:rPr>
      </w:pPr>
      <w:r w:rsidRPr="003F3803">
        <w:rPr>
          <w:b/>
          <w:bCs/>
        </w:rPr>
        <w:tab/>
        <w:t>Победители и призеры конкурсов</w:t>
      </w:r>
      <w:r w:rsidRPr="003F3803">
        <w:rPr>
          <w:b/>
          <w:bCs/>
        </w:rPr>
        <w:tab/>
      </w:r>
    </w:p>
    <w:p w:rsidR="002F4D40" w:rsidRPr="003F3803" w:rsidRDefault="002F4D40" w:rsidP="003F3803">
      <w:pPr>
        <w:rPr>
          <w:b/>
          <w:bCs/>
        </w:rPr>
      </w:pPr>
    </w:p>
    <w:tbl>
      <w:tblPr>
        <w:tblW w:w="94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340"/>
        <w:gridCol w:w="2340"/>
        <w:gridCol w:w="2520"/>
      </w:tblGrid>
      <w:tr w:rsidR="002F4D40" w:rsidRPr="003F3803">
        <w:tc>
          <w:tcPr>
            <w:tcW w:w="2268" w:type="dxa"/>
            <w:vAlign w:val="center"/>
          </w:tcPr>
          <w:p w:rsidR="002F4D40" w:rsidRPr="00D45519" w:rsidRDefault="002F4D40" w:rsidP="003F3803">
            <w:pPr>
              <w:jc w:val="center"/>
              <w:rPr>
                <w:b/>
                <w:bCs/>
              </w:rPr>
            </w:pPr>
            <w:r w:rsidRPr="00D45519">
              <w:rPr>
                <w:b/>
                <w:bCs/>
                <w:sz w:val="22"/>
              </w:rPr>
              <w:t>Название конкурса</w:t>
            </w:r>
          </w:p>
        </w:tc>
        <w:tc>
          <w:tcPr>
            <w:tcW w:w="2340" w:type="dxa"/>
          </w:tcPr>
          <w:p w:rsidR="002F4D40" w:rsidRPr="00D45519" w:rsidRDefault="002F4D40" w:rsidP="003F3803">
            <w:pPr>
              <w:jc w:val="center"/>
              <w:rPr>
                <w:b/>
                <w:bCs/>
              </w:rPr>
            </w:pPr>
            <w:r w:rsidRPr="00D45519">
              <w:rPr>
                <w:b/>
                <w:bCs/>
                <w:sz w:val="22"/>
              </w:rPr>
              <w:t>Количество</w:t>
            </w:r>
          </w:p>
          <w:p w:rsidR="002F4D40" w:rsidRPr="00D45519" w:rsidRDefault="002F4D40" w:rsidP="003F3803">
            <w:pPr>
              <w:jc w:val="center"/>
              <w:rPr>
                <w:b/>
                <w:bCs/>
              </w:rPr>
            </w:pPr>
            <w:r w:rsidRPr="00D45519">
              <w:rPr>
                <w:b/>
                <w:bCs/>
                <w:sz w:val="22"/>
              </w:rPr>
              <w:t>Победителей</w:t>
            </w:r>
          </w:p>
        </w:tc>
        <w:tc>
          <w:tcPr>
            <w:tcW w:w="2340" w:type="dxa"/>
          </w:tcPr>
          <w:p w:rsidR="002F4D40" w:rsidRPr="00D45519" w:rsidRDefault="002F4D40" w:rsidP="003F3803">
            <w:pPr>
              <w:jc w:val="center"/>
              <w:rPr>
                <w:b/>
                <w:bCs/>
              </w:rPr>
            </w:pPr>
            <w:r w:rsidRPr="00D45519">
              <w:rPr>
                <w:b/>
                <w:bCs/>
                <w:sz w:val="22"/>
              </w:rPr>
              <w:t>Количество</w:t>
            </w:r>
          </w:p>
          <w:p w:rsidR="002F4D40" w:rsidRPr="00D45519" w:rsidRDefault="002F4D40" w:rsidP="003F3803">
            <w:pPr>
              <w:jc w:val="center"/>
              <w:rPr>
                <w:b/>
                <w:bCs/>
              </w:rPr>
            </w:pPr>
            <w:r w:rsidRPr="00D45519">
              <w:rPr>
                <w:b/>
                <w:bCs/>
                <w:sz w:val="22"/>
              </w:rPr>
              <w:t>призеров (2 место)</w:t>
            </w:r>
          </w:p>
        </w:tc>
        <w:tc>
          <w:tcPr>
            <w:tcW w:w="2520" w:type="dxa"/>
          </w:tcPr>
          <w:p w:rsidR="002F4D40" w:rsidRPr="00D45519" w:rsidRDefault="002F4D40" w:rsidP="003F3803">
            <w:pPr>
              <w:jc w:val="center"/>
              <w:rPr>
                <w:b/>
                <w:bCs/>
              </w:rPr>
            </w:pPr>
            <w:r w:rsidRPr="00D45519">
              <w:rPr>
                <w:b/>
                <w:bCs/>
                <w:sz w:val="22"/>
              </w:rPr>
              <w:t>Количество</w:t>
            </w:r>
          </w:p>
          <w:p w:rsidR="002F4D40" w:rsidRPr="00D45519" w:rsidRDefault="002F4D40" w:rsidP="003F3803">
            <w:pPr>
              <w:jc w:val="center"/>
              <w:rPr>
                <w:b/>
                <w:bCs/>
              </w:rPr>
            </w:pPr>
            <w:r w:rsidRPr="00D45519">
              <w:rPr>
                <w:b/>
                <w:bCs/>
                <w:sz w:val="22"/>
              </w:rPr>
              <w:t>призеров (3 место)</w:t>
            </w:r>
          </w:p>
        </w:tc>
      </w:tr>
      <w:tr w:rsidR="002F4D40" w:rsidRPr="003F3803">
        <w:tc>
          <w:tcPr>
            <w:tcW w:w="2268" w:type="dxa"/>
          </w:tcPr>
          <w:p w:rsidR="002F4D40" w:rsidRPr="00D45519" w:rsidRDefault="002F4D40" w:rsidP="003F3803">
            <w:pPr>
              <w:jc w:val="center"/>
            </w:pPr>
            <w:r w:rsidRPr="00D45519">
              <w:rPr>
                <w:sz w:val="22"/>
              </w:rPr>
              <w:t>«Звезды Балтики»</w:t>
            </w:r>
          </w:p>
        </w:tc>
        <w:tc>
          <w:tcPr>
            <w:tcW w:w="2340" w:type="dxa"/>
          </w:tcPr>
          <w:p w:rsidR="002F4D40" w:rsidRPr="00D45519" w:rsidRDefault="002F4D40" w:rsidP="003F3803">
            <w:pPr>
              <w:jc w:val="center"/>
            </w:pPr>
            <w:r w:rsidRPr="00D45519">
              <w:rPr>
                <w:sz w:val="22"/>
              </w:rPr>
              <w:t>3(по району)</w:t>
            </w:r>
          </w:p>
        </w:tc>
        <w:tc>
          <w:tcPr>
            <w:tcW w:w="2340" w:type="dxa"/>
          </w:tcPr>
          <w:p w:rsidR="002F4D40" w:rsidRPr="00D45519" w:rsidRDefault="002F4D40" w:rsidP="003F3803">
            <w:pPr>
              <w:jc w:val="center"/>
            </w:pPr>
            <w:r w:rsidRPr="00D45519">
              <w:rPr>
                <w:sz w:val="22"/>
              </w:rPr>
              <w:t>1 (по району)</w:t>
            </w:r>
          </w:p>
        </w:tc>
        <w:tc>
          <w:tcPr>
            <w:tcW w:w="2520" w:type="dxa"/>
          </w:tcPr>
          <w:p w:rsidR="002F4D40" w:rsidRPr="00D45519" w:rsidRDefault="002F4D40" w:rsidP="003F3803">
            <w:pPr>
              <w:jc w:val="center"/>
            </w:pPr>
            <w:r w:rsidRPr="00D45519">
              <w:rPr>
                <w:sz w:val="22"/>
              </w:rPr>
              <w:t>1 (по региону)</w:t>
            </w:r>
          </w:p>
        </w:tc>
      </w:tr>
      <w:tr w:rsidR="002F4D40" w:rsidRPr="003F3803">
        <w:tc>
          <w:tcPr>
            <w:tcW w:w="2268" w:type="dxa"/>
          </w:tcPr>
          <w:p w:rsidR="002F4D40" w:rsidRPr="00D45519" w:rsidRDefault="002F4D40" w:rsidP="003F3803">
            <w:pPr>
              <w:jc w:val="center"/>
            </w:pPr>
            <w:r w:rsidRPr="00D45519">
              <w:rPr>
                <w:sz w:val="22"/>
              </w:rPr>
              <w:t xml:space="preserve"> «Спасатели»</w:t>
            </w:r>
          </w:p>
        </w:tc>
        <w:tc>
          <w:tcPr>
            <w:tcW w:w="2340" w:type="dxa"/>
          </w:tcPr>
          <w:p w:rsidR="002F4D40" w:rsidRPr="00D45519" w:rsidRDefault="002F4D40" w:rsidP="003F3803">
            <w:pPr>
              <w:jc w:val="center"/>
            </w:pPr>
            <w:r w:rsidRPr="00D45519">
              <w:rPr>
                <w:sz w:val="22"/>
              </w:rPr>
              <w:t>1 (по региону)</w:t>
            </w:r>
          </w:p>
        </w:tc>
        <w:tc>
          <w:tcPr>
            <w:tcW w:w="2340" w:type="dxa"/>
          </w:tcPr>
          <w:p w:rsidR="002F4D40" w:rsidRPr="00D45519" w:rsidRDefault="002F4D40" w:rsidP="003F3803">
            <w:pPr>
              <w:jc w:val="center"/>
            </w:pPr>
            <w:r w:rsidRPr="00D45519">
              <w:rPr>
                <w:sz w:val="22"/>
              </w:rPr>
              <w:t>-</w:t>
            </w:r>
          </w:p>
        </w:tc>
        <w:tc>
          <w:tcPr>
            <w:tcW w:w="2520" w:type="dxa"/>
          </w:tcPr>
          <w:p w:rsidR="002F4D40" w:rsidRPr="00D45519" w:rsidRDefault="002F4D40" w:rsidP="003F3803">
            <w:pPr>
              <w:jc w:val="center"/>
            </w:pPr>
            <w:r w:rsidRPr="00D45519">
              <w:rPr>
                <w:sz w:val="22"/>
              </w:rPr>
              <w:t>1 (по региону)</w:t>
            </w:r>
          </w:p>
        </w:tc>
      </w:tr>
    </w:tbl>
    <w:p w:rsidR="002F4D40" w:rsidRPr="003F3803" w:rsidRDefault="002F4D40" w:rsidP="003F3803">
      <w:pPr>
        <w:jc w:val="center"/>
        <w:rPr>
          <w:b/>
          <w:bCs/>
        </w:rPr>
      </w:pPr>
      <w:r w:rsidRPr="003F3803">
        <w:rPr>
          <w:b/>
          <w:bCs/>
        </w:rPr>
        <w:t xml:space="preserve">        </w:t>
      </w:r>
    </w:p>
    <w:p w:rsidR="002F4D40" w:rsidRPr="003F3803" w:rsidRDefault="002F4D40" w:rsidP="00D45519">
      <w:pPr>
        <w:tabs>
          <w:tab w:val="left" w:pos="3997"/>
        </w:tabs>
        <w:jc w:val="center"/>
        <w:rPr>
          <w:b/>
          <w:bCs/>
        </w:rPr>
      </w:pPr>
      <w:r w:rsidRPr="003F3803">
        <w:rPr>
          <w:b/>
          <w:bCs/>
        </w:rPr>
        <w:t>Результаты спортивно-массовой работы</w:t>
      </w:r>
    </w:p>
    <w:p w:rsidR="002F4D40" w:rsidRPr="003F3803" w:rsidRDefault="002F4D40" w:rsidP="003F3803">
      <w:pPr>
        <w:jc w:val="center"/>
        <w:rPr>
          <w:b/>
          <w:bCs/>
        </w:rPr>
      </w:pPr>
      <w:r w:rsidRPr="003F3803">
        <w:rPr>
          <w:b/>
          <w:bCs/>
        </w:rPr>
        <w:t>за 2015-2016 учебный год</w:t>
      </w:r>
    </w:p>
    <w:p w:rsidR="002F4D40" w:rsidRPr="003F3803" w:rsidRDefault="002F4D40" w:rsidP="003F3803">
      <w:pPr>
        <w:jc w:val="center"/>
      </w:pPr>
      <w:r w:rsidRPr="003F3803">
        <w:t xml:space="preserve"> </w:t>
      </w:r>
    </w:p>
    <w:tbl>
      <w:tblPr>
        <w:tblW w:w="98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E0"/>
      </w:tblPr>
      <w:tblGrid>
        <w:gridCol w:w="851"/>
        <w:gridCol w:w="3037"/>
        <w:gridCol w:w="3240"/>
        <w:gridCol w:w="2700"/>
      </w:tblGrid>
      <w:tr w:rsidR="002F4D40" w:rsidRPr="003F3803">
        <w:tc>
          <w:tcPr>
            <w:tcW w:w="851" w:type="dxa"/>
            <w:vAlign w:val="center"/>
          </w:tcPr>
          <w:p w:rsidR="002F4D40" w:rsidRPr="00D45519" w:rsidRDefault="002F4D40" w:rsidP="003F3803">
            <w:pPr>
              <w:jc w:val="center"/>
              <w:rPr>
                <w:b/>
                <w:i/>
              </w:rPr>
            </w:pPr>
            <w:r w:rsidRPr="00D45519">
              <w:rPr>
                <w:b/>
                <w:i/>
                <w:sz w:val="22"/>
                <w:szCs w:val="22"/>
              </w:rPr>
              <w:t>Дата</w:t>
            </w:r>
          </w:p>
          <w:p w:rsidR="002F4D40" w:rsidRPr="00D45519" w:rsidRDefault="002F4D40" w:rsidP="003F3803">
            <w:pPr>
              <w:jc w:val="center"/>
              <w:rPr>
                <w:b/>
                <w:i/>
              </w:rPr>
            </w:pPr>
          </w:p>
        </w:tc>
        <w:tc>
          <w:tcPr>
            <w:tcW w:w="3037" w:type="dxa"/>
            <w:vAlign w:val="center"/>
          </w:tcPr>
          <w:p w:rsidR="002F4D40" w:rsidRPr="00D45519" w:rsidRDefault="002F4D40" w:rsidP="003F3803">
            <w:pPr>
              <w:jc w:val="center"/>
              <w:rPr>
                <w:b/>
                <w:i/>
              </w:rPr>
            </w:pPr>
            <w:r w:rsidRPr="00D45519">
              <w:rPr>
                <w:b/>
                <w:i/>
                <w:sz w:val="22"/>
                <w:szCs w:val="22"/>
              </w:rPr>
              <w:t>Городские соревнования</w:t>
            </w:r>
          </w:p>
        </w:tc>
        <w:tc>
          <w:tcPr>
            <w:tcW w:w="3240" w:type="dxa"/>
            <w:vAlign w:val="center"/>
          </w:tcPr>
          <w:p w:rsidR="002F4D40" w:rsidRPr="00D45519" w:rsidRDefault="002F4D40" w:rsidP="003F3803">
            <w:pPr>
              <w:jc w:val="center"/>
              <w:rPr>
                <w:b/>
                <w:i/>
              </w:rPr>
            </w:pPr>
            <w:r w:rsidRPr="00D45519">
              <w:rPr>
                <w:b/>
                <w:i/>
                <w:sz w:val="22"/>
                <w:szCs w:val="22"/>
              </w:rPr>
              <w:t>Областные соревнования</w:t>
            </w:r>
          </w:p>
        </w:tc>
        <w:tc>
          <w:tcPr>
            <w:tcW w:w="2700" w:type="dxa"/>
            <w:vAlign w:val="center"/>
          </w:tcPr>
          <w:p w:rsidR="002F4D40" w:rsidRPr="00D45519" w:rsidRDefault="002F4D40" w:rsidP="003F3803">
            <w:pPr>
              <w:jc w:val="center"/>
              <w:rPr>
                <w:b/>
                <w:i/>
              </w:rPr>
            </w:pPr>
            <w:r w:rsidRPr="00D45519">
              <w:rPr>
                <w:b/>
                <w:i/>
                <w:sz w:val="22"/>
                <w:szCs w:val="22"/>
              </w:rPr>
              <w:t>Всероссийские и международные соревнования</w:t>
            </w:r>
          </w:p>
        </w:tc>
      </w:tr>
      <w:tr w:rsidR="002F4D40" w:rsidRPr="003F3803">
        <w:tc>
          <w:tcPr>
            <w:tcW w:w="851" w:type="dxa"/>
            <w:vAlign w:val="center"/>
          </w:tcPr>
          <w:p w:rsidR="002F4D40" w:rsidRPr="00D45519" w:rsidRDefault="002F4D40" w:rsidP="003F3803">
            <w:pPr>
              <w:jc w:val="center"/>
              <w:rPr>
                <w:b/>
                <w:i/>
              </w:rPr>
            </w:pPr>
            <w:r w:rsidRPr="00D45519">
              <w:rPr>
                <w:b/>
                <w:i/>
                <w:sz w:val="22"/>
                <w:szCs w:val="22"/>
              </w:rPr>
              <w:t>Июль 2015 г.</w:t>
            </w:r>
          </w:p>
        </w:tc>
        <w:tc>
          <w:tcPr>
            <w:tcW w:w="3037" w:type="dxa"/>
            <w:vAlign w:val="center"/>
          </w:tcPr>
          <w:p w:rsidR="002F4D40" w:rsidRPr="00D45519" w:rsidRDefault="002F4D40" w:rsidP="003F3803">
            <w:pPr>
              <w:jc w:val="center"/>
              <w:rPr>
                <w:b/>
                <w:i/>
              </w:rPr>
            </w:pPr>
          </w:p>
        </w:tc>
        <w:tc>
          <w:tcPr>
            <w:tcW w:w="3240" w:type="dxa"/>
            <w:vAlign w:val="center"/>
          </w:tcPr>
          <w:p w:rsidR="002F4D40" w:rsidRPr="00D45519" w:rsidRDefault="002F4D40" w:rsidP="003F3803">
            <w:pPr>
              <w:ind w:firstLine="107"/>
              <w:jc w:val="center"/>
              <w:rPr>
                <w:b/>
                <w:i/>
              </w:rPr>
            </w:pPr>
            <w:r w:rsidRPr="00D45519">
              <w:rPr>
                <w:b/>
                <w:i/>
                <w:sz w:val="22"/>
                <w:szCs w:val="22"/>
              </w:rPr>
              <w:t>Чемпионат Калининградской области по академической гребле:</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rPr>
                <w:b/>
                <w:i/>
              </w:rPr>
            </w:pPr>
            <w:r w:rsidRPr="00D45519">
              <w:rPr>
                <w:sz w:val="22"/>
                <w:szCs w:val="22"/>
              </w:rPr>
              <w:t>Гречный Роман, 11а класс – в классе лодок-двоек на дистанции 1000 м</w:t>
            </w:r>
          </w:p>
        </w:tc>
        <w:tc>
          <w:tcPr>
            <w:tcW w:w="2700" w:type="dxa"/>
            <w:vAlign w:val="center"/>
          </w:tcPr>
          <w:p w:rsidR="002F4D40" w:rsidRPr="00D45519" w:rsidRDefault="002F4D40" w:rsidP="003F3803">
            <w:pPr>
              <w:jc w:val="center"/>
              <w:rPr>
                <w:b/>
                <w:i/>
              </w:rPr>
            </w:pPr>
          </w:p>
        </w:tc>
      </w:tr>
      <w:tr w:rsidR="002F4D40" w:rsidRPr="003F3803">
        <w:trPr>
          <w:trHeight w:val="1401"/>
        </w:trPr>
        <w:tc>
          <w:tcPr>
            <w:tcW w:w="851" w:type="dxa"/>
            <w:vAlign w:val="center"/>
          </w:tcPr>
          <w:p w:rsidR="002F4D40" w:rsidRPr="00D45519" w:rsidRDefault="002F4D40" w:rsidP="003F3803">
            <w:pPr>
              <w:jc w:val="center"/>
              <w:rPr>
                <w:b/>
                <w:i/>
              </w:rPr>
            </w:pPr>
          </w:p>
          <w:p w:rsidR="002F4D40" w:rsidRPr="00D45519" w:rsidRDefault="002F4D40" w:rsidP="003F3803">
            <w:pPr>
              <w:jc w:val="center"/>
              <w:rPr>
                <w:b/>
                <w:i/>
              </w:rPr>
            </w:pPr>
          </w:p>
          <w:p w:rsidR="002F4D40" w:rsidRPr="00D45519" w:rsidRDefault="002F4D40" w:rsidP="003F3803">
            <w:pPr>
              <w:jc w:val="center"/>
              <w:rPr>
                <w:b/>
                <w:i/>
              </w:rPr>
            </w:pPr>
          </w:p>
          <w:p w:rsidR="002F4D40" w:rsidRPr="00D45519" w:rsidRDefault="002F4D40" w:rsidP="003F3803">
            <w:pPr>
              <w:jc w:val="center"/>
              <w:rPr>
                <w:b/>
                <w:i/>
              </w:rPr>
            </w:pPr>
          </w:p>
          <w:p w:rsidR="002F4D40" w:rsidRPr="00D45519" w:rsidRDefault="002F4D40" w:rsidP="003F3803">
            <w:pPr>
              <w:jc w:val="center"/>
              <w:rPr>
                <w:b/>
                <w:i/>
              </w:rPr>
            </w:pPr>
            <w:r w:rsidRPr="00D45519">
              <w:rPr>
                <w:b/>
                <w:i/>
                <w:sz w:val="22"/>
                <w:szCs w:val="22"/>
              </w:rPr>
              <w:t>Сентябрь 2015 г.</w:t>
            </w: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 xml:space="preserve">Осенний кросс городского этапа </w:t>
            </w:r>
            <w:r w:rsidRPr="00D45519">
              <w:rPr>
                <w:b/>
                <w:i/>
                <w:sz w:val="22"/>
                <w:szCs w:val="22"/>
              </w:rPr>
              <w:br/>
              <w:t>спартакиады школьников</w:t>
            </w:r>
            <w:r w:rsidRPr="00D45519">
              <w:rPr>
                <w:b/>
                <w:i/>
                <w:sz w:val="22"/>
                <w:szCs w:val="22"/>
              </w:rPr>
              <w:br/>
              <w:t xml:space="preserve"> «Президентские спортивные игры»</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Малкова Екатерина, 11а класс</w:t>
            </w:r>
          </w:p>
          <w:p w:rsidR="002F4D40" w:rsidRPr="00D45519" w:rsidRDefault="002F4D40" w:rsidP="003F3803">
            <w:pPr>
              <w:jc w:val="both"/>
            </w:pPr>
            <w:r w:rsidRPr="00D45519">
              <w:rPr>
                <w:sz w:val="22"/>
                <w:szCs w:val="22"/>
              </w:rPr>
              <w:t>Рудавская Анна, 11а класс</w:t>
            </w:r>
          </w:p>
          <w:p w:rsidR="002F4D40" w:rsidRPr="00D45519" w:rsidRDefault="002F4D40" w:rsidP="003F3803">
            <w:pPr>
              <w:jc w:val="both"/>
            </w:pPr>
            <w:r w:rsidRPr="00D45519">
              <w:rPr>
                <w:sz w:val="22"/>
                <w:szCs w:val="22"/>
              </w:rPr>
              <w:t>Путченко Алена, 11а класс</w:t>
            </w:r>
          </w:p>
          <w:p w:rsidR="002F4D40" w:rsidRPr="00D45519" w:rsidRDefault="002F4D40" w:rsidP="003F3803">
            <w:pPr>
              <w:jc w:val="both"/>
            </w:pPr>
            <w:r w:rsidRPr="00D45519">
              <w:rPr>
                <w:sz w:val="22"/>
                <w:szCs w:val="22"/>
              </w:rPr>
              <w:t>Барановская Александра, 10а класс</w:t>
            </w:r>
          </w:p>
          <w:p w:rsidR="002F4D40" w:rsidRPr="00D45519" w:rsidRDefault="002F4D40" w:rsidP="003F3803">
            <w:pPr>
              <w:jc w:val="both"/>
            </w:pPr>
            <w:r w:rsidRPr="00D45519">
              <w:rPr>
                <w:sz w:val="22"/>
                <w:szCs w:val="22"/>
              </w:rPr>
              <w:t>Фастович Евгения, 10а класс</w:t>
            </w:r>
          </w:p>
          <w:p w:rsidR="002F4D40" w:rsidRPr="00D45519" w:rsidRDefault="002F4D40" w:rsidP="003F3803">
            <w:pPr>
              <w:jc w:val="both"/>
            </w:pPr>
            <w:r w:rsidRPr="00D45519">
              <w:rPr>
                <w:sz w:val="22"/>
                <w:szCs w:val="22"/>
              </w:rPr>
              <w:t>Дудовцева Яна, 9а класс</w:t>
            </w:r>
          </w:p>
          <w:p w:rsidR="002F4D40" w:rsidRPr="00D45519" w:rsidRDefault="002F4D40" w:rsidP="003F3803">
            <w:pPr>
              <w:jc w:val="both"/>
            </w:pPr>
            <w:r w:rsidRPr="00D45519">
              <w:rPr>
                <w:sz w:val="22"/>
                <w:szCs w:val="22"/>
              </w:rPr>
              <w:t>Никулина Анна, 9а класс</w:t>
            </w:r>
          </w:p>
          <w:p w:rsidR="002F4D40" w:rsidRPr="00D45519" w:rsidRDefault="002F4D40" w:rsidP="003F3803">
            <w:pPr>
              <w:jc w:val="both"/>
            </w:pPr>
            <w:r w:rsidRPr="00D45519">
              <w:rPr>
                <w:sz w:val="22"/>
                <w:szCs w:val="22"/>
              </w:rPr>
              <w:t>Комаренко Наталья, 8а класс</w:t>
            </w:r>
          </w:p>
          <w:p w:rsidR="002F4D40" w:rsidRPr="00D45519" w:rsidRDefault="002F4D40" w:rsidP="003F3803">
            <w:pPr>
              <w:jc w:val="both"/>
            </w:pPr>
            <w:r w:rsidRPr="00D45519">
              <w:rPr>
                <w:sz w:val="22"/>
                <w:szCs w:val="22"/>
              </w:rPr>
              <w:t>Вайткуте  Рута, 8а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Барановская Мария, 6а класс</w:t>
            </w:r>
          </w:p>
          <w:p w:rsidR="002F4D40" w:rsidRPr="00D45519" w:rsidRDefault="002F4D40" w:rsidP="003F3803">
            <w:pPr>
              <w:jc w:val="both"/>
            </w:pPr>
            <w:r w:rsidRPr="00D45519">
              <w:rPr>
                <w:sz w:val="22"/>
                <w:szCs w:val="22"/>
              </w:rPr>
              <w:t>Кутумова Беата, 6а класс</w:t>
            </w:r>
          </w:p>
          <w:p w:rsidR="002F4D40" w:rsidRPr="00D45519" w:rsidRDefault="002F4D40" w:rsidP="003F3803">
            <w:pPr>
              <w:jc w:val="both"/>
            </w:pPr>
            <w:r w:rsidRPr="00D45519">
              <w:rPr>
                <w:sz w:val="22"/>
                <w:szCs w:val="22"/>
              </w:rPr>
              <w:t>Хомченко Мария, 4а класс</w:t>
            </w:r>
          </w:p>
          <w:p w:rsidR="002F4D40" w:rsidRPr="00D45519" w:rsidRDefault="002F4D40" w:rsidP="003F3803">
            <w:pPr>
              <w:jc w:val="both"/>
            </w:pPr>
            <w:r w:rsidRPr="00D45519">
              <w:rPr>
                <w:sz w:val="22"/>
                <w:szCs w:val="22"/>
              </w:rPr>
              <w:t>Гречная Виктория, 4а класс</w:t>
            </w:r>
          </w:p>
          <w:p w:rsidR="002F4D40" w:rsidRPr="00D45519" w:rsidRDefault="002F4D40" w:rsidP="003F3803">
            <w:pPr>
              <w:jc w:val="both"/>
            </w:pPr>
            <w:r w:rsidRPr="00D45519">
              <w:rPr>
                <w:sz w:val="22"/>
                <w:szCs w:val="22"/>
              </w:rPr>
              <w:t>Гречный Роман, 11а класс</w:t>
            </w:r>
          </w:p>
          <w:p w:rsidR="002F4D40" w:rsidRPr="00D45519" w:rsidRDefault="002F4D40" w:rsidP="003F3803">
            <w:pPr>
              <w:jc w:val="both"/>
            </w:pPr>
            <w:r w:rsidRPr="00D45519">
              <w:rPr>
                <w:sz w:val="22"/>
                <w:szCs w:val="22"/>
              </w:rPr>
              <w:t>Ксендз Владислав, 11а класс</w:t>
            </w:r>
          </w:p>
          <w:p w:rsidR="002F4D40" w:rsidRPr="00D45519" w:rsidRDefault="002F4D40" w:rsidP="003F3803">
            <w:pPr>
              <w:jc w:val="both"/>
            </w:pPr>
            <w:r w:rsidRPr="00D45519">
              <w:rPr>
                <w:sz w:val="22"/>
                <w:szCs w:val="22"/>
              </w:rPr>
              <w:t>Пахолков  Никита, 10а класс</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r w:rsidRPr="00D45519">
              <w:rPr>
                <w:sz w:val="22"/>
                <w:szCs w:val="22"/>
              </w:rPr>
              <w:t>Денисенко Сергей, 10а класс</w:t>
            </w:r>
          </w:p>
          <w:p w:rsidR="002F4D40" w:rsidRPr="00D45519" w:rsidRDefault="002F4D40" w:rsidP="003F3803">
            <w:pPr>
              <w:jc w:val="both"/>
            </w:pPr>
            <w:r w:rsidRPr="00D45519">
              <w:rPr>
                <w:sz w:val="22"/>
                <w:szCs w:val="22"/>
              </w:rPr>
              <w:t>Кондратьев Николай, 10а класс</w:t>
            </w:r>
          </w:p>
          <w:p w:rsidR="002F4D40" w:rsidRPr="00D45519" w:rsidRDefault="002F4D40" w:rsidP="003F3803">
            <w:pPr>
              <w:jc w:val="both"/>
            </w:pPr>
            <w:r w:rsidRPr="00D45519">
              <w:rPr>
                <w:sz w:val="22"/>
                <w:szCs w:val="22"/>
              </w:rPr>
              <w:t>Карбанев Александр, 10а класс</w:t>
            </w:r>
          </w:p>
          <w:p w:rsidR="002F4D40" w:rsidRPr="00D45519" w:rsidRDefault="002F4D40" w:rsidP="003F3803">
            <w:pPr>
              <w:jc w:val="both"/>
            </w:pPr>
            <w:r w:rsidRPr="00D45519">
              <w:rPr>
                <w:sz w:val="22"/>
                <w:szCs w:val="22"/>
              </w:rPr>
              <w:t>Глушко Павел, 9а класс</w:t>
            </w:r>
          </w:p>
          <w:p w:rsidR="002F4D40" w:rsidRPr="00D45519" w:rsidRDefault="002F4D40" w:rsidP="003F3803">
            <w:pPr>
              <w:jc w:val="both"/>
            </w:pPr>
            <w:r w:rsidRPr="00D45519">
              <w:rPr>
                <w:sz w:val="22"/>
                <w:szCs w:val="22"/>
              </w:rPr>
              <w:t>Брызгалов Сергей, 9а класс</w:t>
            </w:r>
          </w:p>
          <w:p w:rsidR="002F4D40" w:rsidRPr="00D45519" w:rsidRDefault="002F4D40" w:rsidP="003F3803">
            <w:pPr>
              <w:jc w:val="both"/>
            </w:pPr>
            <w:r w:rsidRPr="00D45519">
              <w:rPr>
                <w:sz w:val="22"/>
                <w:szCs w:val="22"/>
              </w:rPr>
              <w:t>Арефьев Семен, 9а класс</w:t>
            </w:r>
          </w:p>
          <w:p w:rsidR="002F4D40" w:rsidRPr="00D45519" w:rsidRDefault="002F4D40" w:rsidP="003F3803">
            <w:pPr>
              <w:jc w:val="both"/>
            </w:pPr>
            <w:r w:rsidRPr="00D45519">
              <w:rPr>
                <w:sz w:val="22"/>
                <w:szCs w:val="22"/>
              </w:rPr>
              <w:t>Махов Александр, 8а класс</w:t>
            </w:r>
          </w:p>
          <w:p w:rsidR="002F4D40" w:rsidRPr="00D45519" w:rsidRDefault="002F4D40" w:rsidP="003F3803">
            <w:pPr>
              <w:jc w:val="both"/>
            </w:pPr>
            <w:r w:rsidRPr="00D45519">
              <w:rPr>
                <w:sz w:val="22"/>
                <w:szCs w:val="22"/>
              </w:rPr>
              <w:t>Левин Денис, 8а класс</w:t>
            </w:r>
          </w:p>
          <w:p w:rsidR="002F4D40" w:rsidRPr="00D45519" w:rsidRDefault="002F4D40" w:rsidP="003F3803">
            <w:pPr>
              <w:jc w:val="both"/>
              <w:rPr>
                <w:b/>
              </w:rPr>
            </w:pPr>
          </w:p>
        </w:tc>
        <w:tc>
          <w:tcPr>
            <w:tcW w:w="3240" w:type="dxa"/>
          </w:tcPr>
          <w:p w:rsidR="002F4D40" w:rsidRPr="00D45519" w:rsidRDefault="002F4D40" w:rsidP="003F3803">
            <w:pPr>
              <w:jc w:val="center"/>
              <w:rPr>
                <w:b/>
                <w:i/>
              </w:rPr>
            </w:pPr>
          </w:p>
        </w:tc>
        <w:tc>
          <w:tcPr>
            <w:tcW w:w="2700" w:type="dxa"/>
          </w:tcPr>
          <w:p w:rsidR="002F4D40" w:rsidRPr="00D45519" w:rsidRDefault="002F4D40" w:rsidP="003F3803">
            <w:pPr>
              <w:jc w:val="center"/>
              <w:rPr>
                <w:b/>
                <w:i/>
              </w:rPr>
            </w:pPr>
          </w:p>
        </w:tc>
      </w:tr>
      <w:tr w:rsidR="002F4D40" w:rsidRPr="003F3803">
        <w:trPr>
          <w:trHeight w:val="416"/>
        </w:trPr>
        <w:tc>
          <w:tcPr>
            <w:tcW w:w="851" w:type="dxa"/>
            <w:vAlign w:val="center"/>
          </w:tcPr>
          <w:p w:rsidR="002F4D40" w:rsidRPr="00D45519" w:rsidRDefault="002F4D40" w:rsidP="003F3803">
            <w:pPr>
              <w:jc w:val="center"/>
              <w:rPr>
                <w:b/>
                <w:i/>
              </w:rPr>
            </w:pPr>
            <w:r w:rsidRPr="00D45519">
              <w:rPr>
                <w:b/>
                <w:i/>
                <w:sz w:val="22"/>
                <w:szCs w:val="22"/>
              </w:rPr>
              <w:t>Октябрь 2015г.</w:t>
            </w: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Муниципальный этап спартакиады школьников</w:t>
            </w:r>
            <w:r w:rsidRPr="00D45519">
              <w:rPr>
                <w:b/>
                <w:i/>
                <w:sz w:val="22"/>
                <w:szCs w:val="22"/>
              </w:rPr>
              <w:br/>
              <w:t xml:space="preserve"> «Президентские спортивные игры»</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Султанова Виолетта, 5а класс</w:t>
            </w:r>
          </w:p>
          <w:p w:rsidR="002F4D40" w:rsidRPr="00D45519" w:rsidRDefault="002F4D40" w:rsidP="003F3803">
            <w:pPr>
              <w:jc w:val="both"/>
            </w:pPr>
            <w:r w:rsidRPr="00D45519">
              <w:rPr>
                <w:sz w:val="22"/>
                <w:szCs w:val="22"/>
              </w:rPr>
              <w:t>Кузьмин Сергей, 5а класс</w:t>
            </w:r>
          </w:p>
          <w:p w:rsidR="002F4D40" w:rsidRPr="00D45519" w:rsidRDefault="002F4D40" w:rsidP="003F3803">
            <w:pPr>
              <w:jc w:val="both"/>
            </w:pPr>
            <w:r w:rsidRPr="00D45519">
              <w:rPr>
                <w:sz w:val="22"/>
                <w:szCs w:val="22"/>
              </w:rPr>
              <w:t>Терещенко Анна, 5а класс</w:t>
            </w:r>
          </w:p>
          <w:p w:rsidR="002F4D40" w:rsidRPr="00D45519" w:rsidRDefault="002F4D40" w:rsidP="003F3803">
            <w:pPr>
              <w:jc w:val="both"/>
            </w:pPr>
            <w:r w:rsidRPr="00D45519">
              <w:rPr>
                <w:sz w:val="22"/>
                <w:szCs w:val="22"/>
              </w:rPr>
              <w:t>Зезюлин Павел, 5а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 xml:space="preserve">Городской турнир по волейболу «Летающий мяч» </w:t>
            </w:r>
            <w:r w:rsidRPr="00D45519">
              <w:rPr>
                <w:b/>
                <w:i/>
                <w:sz w:val="22"/>
                <w:szCs w:val="22"/>
              </w:rPr>
              <w:br/>
              <w:t>среди девушек 2001-2002 г.р.</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Комаренко Наталья, 8а класс</w:t>
            </w:r>
          </w:p>
          <w:p w:rsidR="002F4D40" w:rsidRPr="00D45519" w:rsidRDefault="002F4D40" w:rsidP="003F3803">
            <w:pPr>
              <w:jc w:val="both"/>
            </w:pPr>
            <w:r w:rsidRPr="00D45519">
              <w:rPr>
                <w:sz w:val="22"/>
                <w:szCs w:val="22"/>
              </w:rPr>
              <w:t>Лобанова Дарья, 8а класс</w:t>
            </w:r>
          </w:p>
          <w:p w:rsidR="002F4D40" w:rsidRPr="00D45519" w:rsidRDefault="002F4D40" w:rsidP="003F3803">
            <w:pPr>
              <w:jc w:val="both"/>
            </w:pPr>
            <w:r w:rsidRPr="00D45519">
              <w:rPr>
                <w:sz w:val="22"/>
                <w:szCs w:val="22"/>
              </w:rPr>
              <w:t>Баранникова Алина, 8а класс</w:t>
            </w:r>
          </w:p>
          <w:p w:rsidR="002F4D40" w:rsidRPr="00D45519" w:rsidRDefault="002F4D40" w:rsidP="003F3803">
            <w:pPr>
              <w:jc w:val="both"/>
            </w:pPr>
            <w:r w:rsidRPr="00D45519">
              <w:rPr>
                <w:sz w:val="22"/>
                <w:szCs w:val="22"/>
              </w:rPr>
              <w:t>Бандина Виолетта, 8а класс</w:t>
            </w:r>
          </w:p>
          <w:p w:rsidR="002F4D40" w:rsidRPr="00D45519" w:rsidRDefault="002F4D40" w:rsidP="003F3803">
            <w:pPr>
              <w:jc w:val="both"/>
            </w:pPr>
            <w:r w:rsidRPr="00D45519">
              <w:rPr>
                <w:sz w:val="22"/>
                <w:szCs w:val="22"/>
              </w:rPr>
              <w:t>Ванютина Анастасия, 8а класс</w:t>
            </w:r>
          </w:p>
          <w:p w:rsidR="002F4D40" w:rsidRPr="00D45519" w:rsidRDefault="002F4D40" w:rsidP="003F3803">
            <w:pPr>
              <w:jc w:val="both"/>
            </w:pPr>
            <w:r w:rsidRPr="00D45519">
              <w:rPr>
                <w:sz w:val="22"/>
                <w:szCs w:val="22"/>
              </w:rPr>
              <w:t>Никоненко Елизавета, 8а класс</w:t>
            </w:r>
          </w:p>
          <w:p w:rsidR="002F4D40" w:rsidRPr="00D45519" w:rsidRDefault="002F4D40" w:rsidP="003F3803">
            <w:pPr>
              <w:jc w:val="both"/>
            </w:pPr>
            <w:r w:rsidRPr="00D45519">
              <w:rPr>
                <w:sz w:val="22"/>
                <w:szCs w:val="22"/>
              </w:rPr>
              <w:t>Борисова Мария, 8а класс</w:t>
            </w:r>
          </w:p>
          <w:p w:rsidR="002F4D40" w:rsidRPr="00D45519" w:rsidRDefault="002F4D40" w:rsidP="003F3803">
            <w:pPr>
              <w:jc w:val="both"/>
            </w:pPr>
            <w:r w:rsidRPr="00D45519">
              <w:rPr>
                <w:sz w:val="22"/>
                <w:szCs w:val="22"/>
              </w:rPr>
              <w:t>Черных Камилла, 6а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Городской турнир по волейболу «Летающий мяч»</w:t>
            </w:r>
            <w:r w:rsidRPr="00D45519">
              <w:rPr>
                <w:b/>
                <w:i/>
                <w:sz w:val="22"/>
                <w:szCs w:val="22"/>
              </w:rPr>
              <w:br/>
              <w:t xml:space="preserve"> среди юношей 2001-2002 г.р.</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Фельдмайстер Иван, 8а класс</w:t>
            </w:r>
          </w:p>
          <w:p w:rsidR="002F4D40" w:rsidRPr="00D45519" w:rsidRDefault="002F4D40" w:rsidP="003F3803">
            <w:pPr>
              <w:jc w:val="both"/>
            </w:pPr>
            <w:r w:rsidRPr="00D45519">
              <w:rPr>
                <w:sz w:val="22"/>
                <w:szCs w:val="22"/>
              </w:rPr>
              <w:t>Пинчук Александр, 8а класс</w:t>
            </w:r>
          </w:p>
          <w:p w:rsidR="002F4D40" w:rsidRPr="00D45519" w:rsidRDefault="002F4D40" w:rsidP="003F3803">
            <w:pPr>
              <w:jc w:val="both"/>
            </w:pPr>
            <w:r w:rsidRPr="00D45519">
              <w:rPr>
                <w:sz w:val="22"/>
                <w:szCs w:val="22"/>
              </w:rPr>
              <w:t>Левин Денис, 8а класс</w:t>
            </w:r>
          </w:p>
          <w:p w:rsidR="002F4D40" w:rsidRPr="00D45519" w:rsidRDefault="002F4D40" w:rsidP="003F3803">
            <w:pPr>
              <w:jc w:val="both"/>
            </w:pPr>
            <w:r w:rsidRPr="00D45519">
              <w:rPr>
                <w:sz w:val="22"/>
                <w:szCs w:val="22"/>
              </w:rPr>
              <w:t>Махов Александр, 8а класс</w:t>
            </w:r>
          </w:p>
          <w:p w:rsidR="002F4D40" w:rsidRPr="00D45519" w:rsidRDefault="002F4D40" w:rsidP="003F3803">
            <w:pPr>
              <w:jc w:val="both"/>
            </w:pPr>
            <w:r w:rsidRPr="00D45519">
              <w:rPr>
                <w:sz w:val="22"/>
                <w:szCs w:val="22"/>
              </w:rPr>
              <w:t>Рыбалко Михаила, 8а класс</w:t>
            </w:r>
          </w:p>
          <w:p w:rsidR="002F4D40" w:rsidRPr="00D45519" w:rsidRDefault="002F4D40" w:rsidP="003F3803">
            <w:pPr>
              <w:jc w:val="both"/>
            </w:pPr>
            <w:r w:rsidRPr="00D45519">
              <w:rPr>
                <w:sz w:val="22"/>
                <w:szCs w:val="22"/>
              </w:rPr>
              <w:t>Чухаленок Артур, 8а класс</w:t>
            </w:r>
          </w:p>
          <w:p w:rsidR="002F4D40" w:rsidRPr="00D45519" w:rsidRDefault="002F4D40" w:rsidP="003F3803">
            <w:pPr>
              <w:jc w:val="both"/>
            </w:pPr>
            <w:r w:rsidRPr="00D45519">
              <w:rPr>
                <w:sz w:val="22"/>
                <w:szCs w:val="22"/>
              </w:rPr>
              <w:t>Горлатов Роман, 7а класс</w:t>
            </w:r>
          </w:p>
          <w:p w:rsidR="002F4D40" w:rsidRPr="00D45519" w:rsidRDefault="002F4D40" w:rsidP="003F3803">
            <w:pPr>
              <w:jc w:val="both"/>
            </w:pPr>
            <w:r w:rsidRPr="00D45519">
              <w:rPr>
                <w:sz w:val="22"/>
                <w:szCs w:val="22"/>
              </w:rPr>
              <w:t>Воронин Дмитрий, 7а класс</w:t>
            </w:r>
          </w:p>
          <w:p w:rsidR="002F4D40" w:rsidRPr="00D45519" w:rsidRDefault="002F4D40" w:rsidP="003F3803">
            <w:pPr>
              <w:jc w:val="both"/>
            </w:pPr>
            <w:r w:rsidRPr="00D45519">
              <w:rPr>
                <w:sz w:val="22"/>
                <w:szCs w:val="22"/>
              </w:rPr>
              <w:t>Чухаленок Ян, 7а класс</w:t>
            </w:r>
          </w:p>
          <w:p w:rsidR="002F4D40" w:rsidRPr="00D45519" w:rsidRDefault="002F4D40" w:rsidP="003F3803">
            <w:pPr>
              <w:jc w:val="both"/>
            </w:pPr>
            <w:r w:rsidRPr="00D45519">
              <w:rPr>
                <w:sz w:val="22"/>
                <w:szCs w:val="22"/>
              </w:rPr>
              <w:t>Москлюк Даниил, 6а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 xml:space="preserve">Муниципальный </w:t>
            </w:r>
          </w:p>
          <w:p w:rsidR="002F4D40" w:rsidRPr="00D45519" w:rsidRDefault="002F4D40" w:rsidP="003F3803">
            <w:pPr>
              <w:jc w:val="center"/>
              <w:rPr>
                <w:b/>
                <w:i/>
              </w:rPr>
            </w:pPr>
            <w:r w:rsidRPr="00D45519">
              <w:rPr>
                <w:b/>
                <w:i/>
                <w:sz w:val="22"/>
                <w:szCs w:val="22"/>
              </w:rPr>
              <w:t xml:space="preserve">этап Всероссийских соревнований </w:t>
            </w:r>
            <w:r w:rsidRPr="00D45519">
              <w:rPr>
                <w:b/>
                <w:i/>
                <w:sz w:val="22"/>
                <w:szCs w:val="22"/>
              </w:rPr>
              <w:br/>
              <w:t>по мини-футболу</w:t>
            </w:r>
          </w:p>
          <w:p w:rsidR="002F4D40" w:rsidRPr="00D45519" w:rsidRDefault="002F4D40" w:rsidP="003F3803">
            <w:pPr>
              <w:jc w:val="center"/>
              <w:rPr>
                <w:b/>
                <w:i/>
              </w:rPr>
            </w:pPr>
            <w:r w:rsidRPr="00D45519">
              <w:rPr>
                <w:b/>
                <w:i/>
                <w:sz w:val="22"/>
                <w:szCs w:val="22"/>
              </w:rPr>
              <w:t xml:space="preserve"> среди юношей 2000-2001 г.р. по программе «Мини-футбол в школу»</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Кузнецов Владимир, 9а класс</w:t>
            </w:r>
          </w:p>
          <w:p w:rsidR="002F4D40" w:rsidRPr="00D45519" w:rsidRDefault="002F4D40" w:rsidP="003F3803">
            <w:pPr>
              <w:jc w:val="both"/>
            </w:pPr>
            <w:r w:rsidRPr="00D45519">
              <w:rPr>
                <w:sz w:val="22"/>
                <w:szCs w:val="22"/>
              </w:rPr>
              <w:t>Рыбалко Михаил, 8а класс</w:t>
            </w:r>
          </w:p>
          <w:p w:rsidR="002F4D40" w:rsidRPr="00D45519" w:rsidRDefault="002F4D40" w:rsidP="003F3803">
            <w:pPr>
              <w:jc w:val="both"/>
            </w:pPr>
            <w:r w:rsidRPr="00D45519">
              <w:rPr>
                <w:sz w:val="22"/>
                <w:szCs w:val="22"/>
              </w:rPr>
              <w:t>Арефьев Семен, 9а класс</w:t>
            </w:r>
          </w:p>
          <w:p w:rsidR="002F4D40" w:rsidRPr="00D45519" w:rsidRDefault="002F4D40" w:rsidP="003F3803">
            <w:pPr>
              <w:jc w:val="both"/>
            </w:pPr>
            <w:r w:rsidRPr="00D45519">
              <w:rPr>
                <w:sz w:val="22"/>
                <w:szCs w:val="22"/>
              </w:rPr>
              <w:t>Осокин Виктор, 9а класс</w:t>
            </w:r>
          </w:p>
          <w:p w:rsidR="002F4D40" w:rsidRPr="00D45519" w:rsidRDefault="002F4D40" w:rsidP="003F3803">
            <w:pPr>
              <w:jc w:val="both"/>
            </w:pPr>
            <w:r w:rsidRPr="00D45519">
              <w:rPr>
                <w:sz w:val="22"/>
                <w:szCs w:val="22"/>
              </w:rPr>
              <w:t>Глушков Павел, 9а класс</w:t>
            </w:r>
          </w:p>
          <w:p w:rsidR="002F4D40" w:rsidRPr="00D45519" w:rsidRDefault="002F4D40" w:rsidP="003F3803">
            <w:pPr>
              <w:jc w:val="both"/>
            </w:pPr>
            <w:r w:rsidRPr="00D45519">
              <w:rPr>
                <w:sz w:val="22"/>
                <w:szCs w:val="22"/>
              </w:rPr>
              <w:t>Борисов Андрей, 9а класс</w:t>
            </w:r>
          </w:p>
          <w:p w:rsidR="002F4D40" w:rsidRPr="00D45519" w:rsidRDefault="002F4D40" w:rsidP="003F3803">
            <w:pPr>
              <w:jc w:val="both"/>
            </w:pPr>
            <w:r w:rsidRPr="00D45519">
              <w:rPr>
                <w:sz w:val="22"/>
                <w:szCs w:val="22"/>
              </w:rPr>
              <w:t>Пименов Владислав, 9а класс</w:t>
            </w:r>
          </w:p>
          <w:p w:rsidR="002F4D40" w:rsidRPr="00D45519" w:rsidRDefault="002F4D40" w:rsidP="003F3803">
            <w:pPr>
              <w:jc w:val="both"/>
            </w:pPr>
            <w:r w:rsidRPr="00D45519">
              <w:rPr>
                <w:sz w:val="22"/>
                <w:szCs w:val="22"/>
              </w:rPr>
              <w:t>Абаренов Игорь, 9а класс</w:t>
            </w:r>
          </w:p>
          <w:p w:rsidR="002F4D40" w:rsidRPr="00D45519" w:rsidRDefault="002F4D40" w:rsidP="003F3803">
            <w:pPr>
              <w:jc w:val="both"/>
            </w:pPr>
            <w:r w:rsidRPr="00D45519">
              <w:rPr>
                <w:sz w:val="22"/>
                <w:szCs w:val="22"/>
              </w:rPr>
              <w:t>Козырь Даниил, 8а класс</w:t>
            </w:r>
          </w:p>
          <w:p w:rsidR="002F4D40" w:rsidRPr="00D45519" w:rsidRDefault="002F4D40" w:rsidP="003F3803">
            <w:pPr>
              <w:jc w:val="center"/>
              <w:rPr>
                <w:b/>
                <w:i/>
              </w:rPr>
            </w:pPr>
            <w:r w:rsidRPr="00D45519">
              <w:rPr>
                <w:b/>
                <w:i/>
                <w:sz w:val="22"/>
                <w:szCs w:val="22"/>
              </w:rPr>
              <w:t xml:space="preserve">Муниципальный </w:t>
            </w:r>
          </w:p>
          <w:p w:rsidR="002F4D40" w:rsidRPr="00D45519" w:rsidRDefault="002F4D40" w:rsidP="003F3803">
            <w:pPr>
              <w:jc w:val="center"/>
              <w:rPr>
                <w:b/>
                <w:i/>
              </w:rPr>
            </w:pPr>
            <w:r w:rsidRPr="00D45519">
              <w:rPr>
                <w:b/>
                <w:i/>
                <w:sz w:val="22"/>
                <w:szCs w:val="22"/>
              </w:rPr>
              <w:t>этап Всероссийских соревнований</w:t>
            </w:r>
            <w:r w:rsidRPr="00D45519">
              <w:rPr>
                <w:b/>
                <w:i/>
                <w:sz w:val="22"/>
                <w:szCs w:val="22"/>
              </w:rPr>
              <w:br/>
              <w:t xml:space="preserve"> по мини-футболу</w:t>
            </w:r>
            <w:r w:rsidRPr="00D45519">
              <w:rPr>
                <w:b/>
                <w:i/>
                <w:sz w:val="22"/>
                <w:szCs w:val="22"/>
              </w:rPr>
              <w:br/>
              <w:t xml:space="preserve"> среди юношей 1998-1999 г.р. по программе «Мини-футбол в школу»</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Пахолков Никита, 10а класс</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r w:rsidRPr="00D45519">
              <w:rPr>
                <w:sz w:val="22"/>
                <w:szCs w:val="22"/>
              </w:rPr>
              <w:t>Таубе Владимир, 10а класс</w:t>
            </w:r>
          </w:p>
          <w:p w:rsidR="002F4D40" w:rsidRPr="00D45519" w:rsidRDefault="002F4D40" w:rsidP="003F3803">
            <w:pPr>
              <w:jc w:val="both"/>
            </w:pPr>
            <w:r w:rsidRPr="00D45519">
              <w:rPr>
                <w:sz w:val="22"/>
                <w:szCs w:val="22"/>
              </w:rPr>
              <w:t>Борисов Николай, 10а класс</w:t>
            </w:r>
          </w:p>
          <w:p w:rsidR="002F4D40" w:rsidRPr="00D45519" w:rsidRDefault="002F4D40" w:rsidP="003F3803">
            <w:pPr>
              <w:jc w:val="both"/>
            </w:pPr>
            <w:r w:rsidRPr="00D45519">
              <w:rPr>
                <w:sz w:val="22"/>
                <w:szCs w:val="22"/>
              </w:rPr>
              <w:t>Карбанев Александр, 10а класс</w:t>
            </w:r>
          </w:p>
          <w:p w:rsidR="002F4D40" w:rsidRPr="00D45519" w:rsidRDefault="002F4D40" w:rsidP="003F3803">
            <w:pPr>
              <w:jc w:val="center"/>
              <w:rPr>
                <w:b/>
                <w:i/>
              </w:rPr>
            </w:pPr>
          </w:p>
          <w:p w:rsidR="002F4D40" w:rsidRPr="00D45519" w:rsidRDefault="002F4D40" w:rsidP="003F3803">
            <w:pPr>
              <w:jc w:val="center"/>
              <w:rPr>
                <w:b/>
                <w:i/>
              </w:rPr>
            </w:pPr>
            <w:r w:rsidRPr="00D45519">
              <w:rPr>
                <w:b/>
                <w:i/>
                <w:sz w:val="22"/>
                <w:szCs w:val="22"/>
              </w:rPr>
              <w:t xml:space="preserve">Муниципальный </w:t>
            </w:r>
          </w:p>
          <w:p w:rsidR="002F4D40" w:rsidRPr="00D45519" w:rsidRDefault="002F4D40" w:rsidP="003F3803">
            <w:pPr>
              <w:jc w:val="center"/>
              <w:rPr>
                <w:b/>
                <w:i/>
              </w:rPr>
            </w:pPr>
            <w:r w:rsidRPr="00D45519">
              <w:rPr>
                <w:b/>
                <w:i/>
                <w:sz w:val="22"/>
                <w:szCs w:val="22"/>
              </w:rPr>
              <w:t xml:space="preserve">этап Всероссийских соревнований </w:t>
            </w:r>
            <w:r w:rsidRPr="00D45519">
              <w:rPr>
                <w:b/>
                <w:i/>
                <w:sz w:val="22"/>
                <w:szCs w:val="22"/>
              </w:rPr>
              <w:br/>
              <w:t>по мини-футболу</w:t>
            </w:r>
            <w:r w:rsidRPr="00D45519">
              <w:rPr>
                <w:b/>
                <w:i/>
                <w:sz w:val="22"/>
                <w:szCs w:val="22"/>
              </w:rPr>
              <w:br/>
              <w:t xml:space="preserve"> среди девушек 2002-2003 г.р. по программе «Мини-футбол в школу»</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Чухаленок Сати, 7а класс</w:t>
            </w:r>
          </w:p>
          <w:p w:rsidR="002F4D40" w:rsidRPr="00D45519" w:rsidRDefault="002F4D40" w:rsidP="003F3803">
            <w:pPr>
              <w:jc w:val="both"/>
            </w:pPr>
            <w:r w:rsidRPr="00D45519">
              <w:rPr>
                <w:sz w:val="22"/>
                <w:szCs w:val="22"/>
              </w:rPr>
              <w:t>Типикина Кристина, 7а класс</w:t>
            </w:r>
          </w:p>
          <w:p w:rsidR="002F4D40" w:rsidRPr="00D45519" w:rsidRDefault="002F4D40" w:rsidP="003F3803">
            <w:pPr>
              <w:jc w:val="both"/>
            </w:pPr>
            <w:r w:rsidRPr="00D45519">
              <w:rPr>
                <w:sz w:val="22"/>
                <w:szCs w:val="22"/>
              </w:rPr>
              <w:t>Степанова виолетта, 7а класс</w:t>
            </w:r>
          </w:p>
          <w:p w:rsidR="002F4D40" w:rsidRPr="00D45519" w:rsidRDefault="002F4D40" w:rsidP="003F3803">
            <w:pPr>
              <w:jc w:val="both"/>
            </w:pPr>
            <w:r w:rsidRPr="00D45519">
              <w:rPr>
                <w:sz w:val="22"/>
                <w:szCs w:val="22"/>
              </w:rPr>
              <w:t>Храмогина Елена, 7а класс</w:t>
            </w:r>
          </w:p>
          <w:p w:rsidR="002F4D40" w:rsidRPr="00D45519" w:rsidRDefault="002F4D40" w:rsidP="003F3803">
            <w:pPr>
              <w:jc w:val="both"/>
            </w:pPr>
            <w:r w:rsidRPr="00D45519">
              <w:rPr>
                <w:sz w:val="22"/>
                <w:szCs w:val="22"/>
              </w:rPr>
              <w:t>Валикова Ингрид, 7а класс</w:t>
            </w:r>
          </w:p>
          <w:p w:rsidR="002F4D40" w:rsidRPr="00D45519" w:rsidRDefault="002F4D40" w:rsidP="003F3803">
            <w:pPr>
              <w:jc w:val="both"/>
            </w:pPr>
            <w:r w:rsidRPr="00D45519">
              <w:rPr>
                <w:sz w:val="22"/>
                <w:szCs w:val="22"/>
              </w:rPr>
              <w:t>Романова Наталья, 7а класс</w:t>
            </w:r>
          </w:p>
          <w:p w:rsidR="002F4D40" w:rsidRPr="00D45519" w:rsidRDefault="002F4D40" w:rsidP="003F3803">
            <w:pPr>
              <w:jc w:val="both"/>
              <w:rPr>
                <w:b/>
              </w:rPr>
            </w:pPr>
            <w:r w:rsidRPr="00D45519">
              <w:rPr>
                <w:sz w:val="22"/>
                <w:szCs w:val="22"/>
              </w:rPr>
              <w:t>Черных Камилла, 6а класс</w:t>
            </w:r>
          </w:p>
        </w:tc>
        <w:tc>
          <w:tcPr>
            <w:tcW w:w="3240" w:type="dxa"/>
          </w:tcPr>
          <w:p w:rsidR="002F4D40" w:rsidRPr="00D45519" w:rsidRDefault="002F4D40" w:rsidP="003F3803">
            <w:pPr>
              <w:pStyle w:val="ListParagraph"/>
              <w:ind w:left="0"/>
              <w:jc w:val="center"/>
              <w:rPr>
                <w:b/>
                <w:i/>
                <w:sz w:val="22"/>
                <w:szCs w:val="22"/>
              </w:rPr>
            </w:pPr>
            <w:r w:rsidRPr="00D45519">
              <w:rPr>
                <w:b/>
                <w:i/>
                <w:sz w:val="22"/>
                <w:szCs w:val="22"/>
              </w:rPr>
              <w:t>Открытая областная регата по академической гребле «Золотая осень»</w:t>
            </w:r>
          </w:p>
          <w:p w:rsidR="002F4D40" w:rsidRPr="00D45519" w:rsidRDefault="002F4D40" w:rsidP="003F3803">
            <w:pPr>
              <w:pStyle w:val="ListParagraph"/>
              <w:ind w:left="0"/>
              <w:jc w:val="center"/>
              <w:rPr>
                <w:b/>
                <w:i/>
                <w:sz w:val="22"/>
                <w:szCs w:val="22"/>
              </w:rPr>
            </w:pPr>
            <w:r w:rsidRPr="00D45519">
              <w:rPr>
                <w:b/>
                <w:i/>
                <w:sz w:val="22"/>
                <w:szCs w:val="22"/>
              </w:rPr>
              <w:t>3 место:</w:t>
            </w:r>
          </w:p>
          <w:p w:rsidR="002F4D40" w:rsidRPr="00D45519" w:rsidRDefault="002F4D40" w:rsidP="003F3803">
            <w:pPr>
              <w:pStyle w:val="ListParagraph"/>
              <w:ind w:left="0"/>
              <w:jc w:val="both"/>
              <w:rPr>
                <w:b/>
                <w:i/>
                <w:color w:val="FF0000"/>
                <w:sz w:val="22"/>
                <w:szCs w:val="22"/>
              </w:rPr>
            </w:pPr>
            <w:r w:rsidRPr="00D45519">
              <w:rPr>
                <w:sz w:val="22"/>
                <w:szCs w:val="22"/>
              </w:rPr>
              <w:t>Гречный Роман, 11а класс</w:t>
            </w:r>
          </w:p>
        </w:tc>
        <w:tc>
          <w:tcPr>
            <w:tcW w:w="2700" w:type="dxa"/>
          </w:tcPr>
          <w:p w:rsidR="002F4D40" w:rsidRPr="00D45519" w:rsidRDefault="002F4D40" w:rsidP="003F3803">
            <w:pPr>
              <w:jc w:val="both"/>
            </w:pPr>
          </w:p>
        </w:tc>
      </w:tr>
      <w:tr w:rsidR="002F4D40" w:rsidRPr="003F3803">
        <w:trPr>
          <w:trHeight w:val="1192"/>
        </w:trPr>
        <w:tc>
          <w:tcPr>
            <w:tcW w:w="851" w:type="dxa"/>
            <w:vAlign w:val="center"/>
          </w:tcPr>
          <w:p w:rsidR="002F4D40" w:rsidRPr="00D45519" w:rsidRDefault="002F4D40" w:rsidP="003F3803">
            <w:pPr>
              <w:jc w:val="center"/>
              <w:rPr>
                <w:b/>
                <w:i/>
              </w:rPr>
            </w:pPr>
            <w:r w:rsidRPr="00D45519">
              <w:rPr>
                <w:b/>
                <w:i/>
                <w:sz w:val="22"/>
                <w:szCs w:val="22"/>
              </w:rPr>
              <w:t xml:space="preserve">Ноябрь </w:t>
            </w:r>
          </w:p>
          <w:p w:rsidR="002F4D40" w:rsidRPr="00D45519" w:rsidRDefault="002F4D40" w:rsidP="003F3803">
            <w:pPr>
              <w:jc w:val="center"/>
              <w:rPr>
                <w:b/>
                <w:i/>
              </w:rPr>
            </w:pPr>
            <w:r w:rsidRPr="00D45519">
              <w:rPr>
                <w:b/>
                <w:i/>
                <w:sz w:val="22"/>
                <w:szCs w:val="22"/>
              </w:rPr>
              <w:t>2015 г.</w:t>
            </w:r>
          </w:p>
        </w:tc>
        <w:tc>
          <w:tcPr>
            <w:tcW w:w="3037" w:type="dxa"/>
          </w:tcPr>
          <w:p w:rsidR="002F4D40" w:rsidRPr="00D45519" w:rsidRDefault="002F4D40" w:rsidP="003F3803">
            <w:pPr>
              <w:jc w:val="center"/>
              <w:rPr>
                <w:b/>
                <w:i/>
              </w:rPr>
            </w:pPr>
            <w:r w:rsidRPr="00D45519">
              <w:rPr>
                <w:b/>
                <w:i/>
                <w:sz w:val="22"/>
                <w:szCs w:val="22"/>
              </w:rPr>
              <w:t xml:space="preserve">Городской этап спартакиады школьников «Президентские спортивные игры» </w:t>
            </w:r>
            <w:r w:rsidRPr="00D45519">
              <w:rPr>
                <w:b/>
                <w:i/>
                <w:sz w:val="22"/>
                <w:szCs w:val="22"/>
              </w:rPr>
              <w:br/>
              <w:t>по настольному теннису</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Пахолков Никита, 10а класс</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r w:rsidRPr="00D45519">
              <w:rPr>
                <w:sz w:val="22"/>
                <w:szCs w:val="22"/>
              </w:rPr>
              <w:t>Таубе Владимир, 10а класс</w:t>
            </w:r>
          </w:p>
          <w:p w:rsidR="002F4D40" w:rsidRPr="00D45519" w:rsidRDefault="002F4D40" w:rsidP="003F3803">
            <w:pPr>
              <w:jc w:val="both"/>
            </w:pPr>
            <w:r w:rsidRPr="00D45519">
              <w:rPr>
                <w:sz w:val="22"/>
                <w:szCs w:val="22"/>
              </w:rPr>
              <w:t>Малкова Екатериа, 11а класс</w:t>
            </w:r>
          </w:p>
          <w:p w:rsidR="002F4D40" w:rsidRPr="00D45519" w:rsidRDefault="002F4D40" w:rsidP="003F3803">
            <w:pPr>
              <w:jc w:val="both"/>
            </w:pPr>
            <w:r w:rsidRPr="00D45519">
              <w:rPr>
                <w:sz w:val="22"/>
                <w:szCs w:val="22"/>
              </w:rPr>
              <w:t xml:space="preserve">Борисов Николай, 10а класс </w:t>
            </w:r>
          </w:p>
        </w:tc>
        <w:tc>
          <w:tcPr>
            <w:tcW w:w="3240" w:type="dxa"/>
          </w:tcPr>
          <w:p w:rsidR="002F4D40" w:rsidRPr="00D45519" w:rsidRDefault="002F4D40" w:rsidP="003F3803">
            <w:pPr>
              <w:pStyle w:val="ListParagraph"/>
              <w:ind w:left="0"/>
              <w:jc w:val="center"/>
              <w:rPr>
                <w:b/>
                <w:i/>
                <w:sz w:val="22"/>
                <w:szCs w:val="22"/>
              </w:rPr>
            </w:pPr>
            <w:r w:rsidRPr="00D45519">
              <w:rPr>
                <w:b/>
                <w:i/>
                <w:sz w:val="22"/>
                <w:szCs w:val="22"/>
              </w:rPr>
              <w:t>Первенство Калининградской области</w:t>
            </w:r>
            <w:r w:rsidRPr="00D45519">
              <w:rPr>
                <w:b/>
                <w:i/>
                <w:sz w:val="22"/>
                <w:szCs w:val="22"/>
              </w:rPr>
              <w:br/>
              <w:t xml:space="preserve"> по академической гребле (соревнования на гребных концептах)</w:t>
            </w:r>
            <w:r w:rsidRPr="00D45519">
              <w:rPr>
                <w:b/>
                <w:i/>
                <w:sz w:val="22"/>
                <w:szCs w:val="22"/>
              </w:rPr>
              <w:br/>
              <w:t xml:space="preserve"> среди юношей 1998-1999 г.р.</w:t>
            </w:r>
          </w:p>
          <w:p w:rsidR="002F4D40" w:rsidRPr="00D45519" w:rsidRDefault="002F4D40" w:rsidP="003F3803">
            <w:pPr>
              <w:pStyle w:val="ListParagraph"/>
              <w:ind w:left="0"/>
              <w:jc w:val="center"/>
              <w:rPr>
                <w:b/>
                <w:sz w:val="22"/>
                <w:szCs w:val="22"/>
              </w:rPr>
            </w:pPr>
            <w:r w:rsidRPr="00D45519">
              <w:rPr>
                <w:b/>
                <w:sz w:val="22"/>
                <w:szCs w:val="22"/>
              </w:rPr>
              <w:t>1 место:</w:t>
            </w:r>
          </w:p>
          <w:p w:rsidR="002F4D40" w:rsidRPr="00D45519" w:rsidRDefault="002F4D40" w:rsidP="003F3803">
            <w:pPr>
              <w:pStyle w:val="ListParagraph"/>
              <w:ind w:left="0"/>
              <w:jc w:val="both"/>
              <w:rPr>
                <w:sz w:val="22"/>
                <w:szCs w:val="22"/>
              </w:rPr>
            </w:pPr>
            <w:r w:rsidRPr="00D45519">
              <w:rPr>
                <w:sz w:val="22"/>
                <w:szCs w:val="22"/>
              </w:rPr>
              <w:t>Гречный Роман, 11а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 xml:space="preserve">Открытое первенство СДЮСШОР №4 </w:t>
            </w:r>
            <w:r w:rsidRPr="00D45519">
              <w:rPr>
                <w:b/>
                <w:i/>
                <w:sz w:val="22"/>
                <w:szCs w:val="22"/>
              </w:rPr>
              <w:br/>
              <w:t>по легкой атлетике среди юношей и девушек 1999-2000 г.р.</w:t>
            </w:r>
          </w:p>
          <w:p w:rsidR="002F4D40" w:rsidRPr="00D45519" w:rsidRDefault="002F4D40" w:rsidP="003F3803">
            <w:pPr>
              <w:pStyle w:val="ListParagraph"/>
              <w:ind w:left="0"/>
              <w:jc w:val="center"/>
              <w:rPr>
                <w:b/>
                <w:sz w:val="22"/>
                <w:szCs w:val="22"/>
              </w:rPr>
            </w:pPr>
            <w:r w:rsidRPr="00D45519">
              <w:rPr>
                <w:b/>
                <w:sz w:val="22"/>
                <w:szCs w:val="22"/>
              </w:rPr>
              <w:t>1 место:</w:t>
            </w:r>
          </w:p>
          <w:p w:rsidR="002F4D40" w:rsidRPr="00D45519" w:rsidRDefault="002F4D40" w:rsidP="003F3803">
            <w:pPr>
              <w:pStyle w:val="ListParagraph"/>
              <w:ind w:left="0"/>
              <w:jc w:val="both"/>
              <w:rPr>
                <w:sz w:val="22"/>
                <w:szCs w:val="22"/>
              </w:rPr>
            </w:pPr>
            <w:r w:rsidRPr="00D45519">
              <w:rPr>
                <w:sz w:val="22"/>
                <w:szCs w:val="22"/>
              </w:rPr>
              <w:t>Пахолков Никита,  10а класс  - бег на 60 м</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Пахолков Никита,  10а класс  - бег на 300 м</w:t>
            </w:r>
          </w:p>
        </w:tc>
        <w:tc>
          <w:tcPr>
            <w:tcW w:w="2700" w:type="dxa"/>
          </w:tcPr>
          <w:p w:rsidR="002F4D40" w:rsidRPr="00D45519" w:rsidRDefault="002F4D40" w:rsidP="003F3803">
            <w:pPr>
              <w:jc w:val="center"/>
              <w:rPr>
                <w:b/>
                <w:i/>
              </w:rPr>
            </w:pPr>
            <w:r w:rsidRPr="00D45519">
              <w:rPr>
                <w:b/>
                <w:i/>
                <w:sz w:val="22"/>
                <w:szCs w:val="22"/>
              </w:rPr>
              <w:t>Международные юношеские соревнования по легкой атлетике «Балтийская осень»</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Пахолков Никита, 10а класс – бег на 60 м</w:t>
            </w:r>
          </w:p>
          <w:p w:rsidR="002F4D40" w:rsidRPr="00D45519" w:rsidRDefault="002F4D40" w:rsidP="003F3803">
            <w:pPr>
              <w:jc w:val="both"/>
            </w:pPr>
            <w:r w:rsidRPr="00D45519">
              <w:rPr>
                <w:sz w:val="22"/>
                <w:szCs w:val="22"/>
              </w:rPr>
              <w:t>Пахолков Никита, 10а класс – эстафета 4х1 по кругу</w:t>
            </w:r>
          </w:p>
          <w:p w:rsidR="002F4D40" w:rsidRPr="00D45519" w:rsidRDefault="002F4D40" w:rsidP="003F3803">
            <w:pPr>
              <w:jc w:val="center"/>
              <w:rPr>
                <w:b/>
                <w:i/>
              </w:rPr>
            </w:pPr>
            <w:r w:rsidRPr="00D45519">
              <w:rPr>
                <w:b/>
                <w:i/>
                <w:sz w:val="22"/>
                <w:szCs w:val="22"/>
                <w:lang w:val="en-US"/>
              </w:rPr>
              <w:t>XII</w:t>
            </w:r>
            <w:r w:rsidRPr="00D45519">
              <w:rPr>
                <w:b/>
                <w:i/>
                <w:sz w:val="22"/>
                <w:szCs w:val="22"/>
              </w:rPr>
              <w:t xml:space="preserve"> Всероссийский турнир по рукопашному бою памяти мастера спорта старшего лейтенанта полиции </w:t>
            </w:r>
            <w:r w:rsidRPr="00D45519">
              <w:rPr>
                <w:b/>
                <w:i/>
                <w:sz w:val="22"/>
                <w:szCs w:val="22"/>
              </w:rPr>
              <w:br/>
              <w:t>Олега Бутейко</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Харитонов Илья, 10а класс</w:t>
            </w:r>
          </w:p>
        </w:tc>
      </w:tr>
      <w:tr w:rsidR="002F4D40" w:rsidRPr="003F3803">
        <w:trPr>
          <w:trHeight w:val="3047"/>
        </w:trPr>
        <w:tc>
          <w:tcPr>
            <w:tcW w:w="851" w:type="dxa"/>
            <w:vAlign w:val="center"/>
          </w:tcPr>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r w:rsidRPr="00D45519">
              <w:rPr>
                <w:b/>
                <w:i/>
                <w:sz w:val="22"/>
                <w:szCs w:val="22"/>
              </w:rPr>
              <w:t xml:space="preserve">Декабрь </w:t>
            </w:r>
            <w:r w:rsidRPr="00D45519">
              <w:rPr>
                <w:b/>
                <w:i/>
                <w:sz w:val="22"/>
                <w:szCs w:val="22"/>
              </w:rPr>
              <w:br/>
              <w:t>2015 г.</w:t>
            </w: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Городской этап спартакиады школьников «Президентские спортивные игры»</w:t>
            </w:r>
            <w:r w:rsidRPr="00D45519">
              <w:rPr>
                <w:b/>
                <w:i/>
                <w:sz w:val="22"/>
                <w:szCs w:val="22"/>
              </w:rPr>
              <w:br/>
              <w:t xml:space="preserve"> по баскетболу среди девушек</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Никоненко Елизавета, 8а класс</w:t>
            </w:r>
          </w:p>
          <w:p w:rsidR="002F4D40" w:rsidRPr="00D45519" w:rsidRDefault="002F4D40" w:rsidP="003F3803">
            <w:pPr>
              <w:jc w:val="both"/>
            </w:pPr>
            <w:r w:rsidRPr="00D45519">
              <w:rPr>
                <w:sz w:val="22"/>
                <w:szCs w:val="22"/>
              </w:rPr>
              <w:t>Лобанова Дарья, 8а класс</w:t>
            </w:r>
          </w:p>
          <w:p w:rsidR="002F4D40" w:rsidRPr="00D45519" w:rsidRDefault="002F4D40" w:rsidP="003F3803">
            <w:pPr>
              <w:jc w:val="both"/>
            </w:pPr>
            <w:r w:rsidRPr="00D45519">
              <w:rPr>
                <w:sz w:val="22"/>
                <w:szCs w:val="22"/>
              </w:rPr>
              <w:t>Дудовцева Яна, 9а класс</w:t>
            </w:r>
          </w:p>
          <w:p w:rsidR="002F4D40" w:rsidRPr="00D45519" w:rsidRDefault="002F4D40" w:rsidP="003F3803">
            <w:pPr>
              <w:jc w:val="both"/>
            </w:pPr>
            <w:r w:rsidRPr="00D45519">
              <w:rPr>
                <w:sz w:val="22"/>
                <w:szCs w:val="22"/>
              </w:rPr>
              <w:t>Грибанова Анна, 10а класс</w:t>
            </w:r>
          </w:p>
          <w:p w:rsidR="002F4D40" w:rsidRPr="00D45519" w:rsidRDefault="002F4D40" w:rsidP="003F3803">
            <w:pPr>
              <w:jc w:val="both"/>
            </w:pPr>
            <w:r w:rsidRPr="00D45519">
              <w:rPr>
                <w:sz w:val="22"/>
                <w:szCs w:val="22"/>
              </w:rPr>
              <w:t>Фастович Евгения, 10а класс</w:t>
            </w:r>
          </w:p>
          <w:p w:rsidR="002F4D40" w:rsidRPr="00D45519" w:rsidRDefault="002F4D40" w:rsidP="003F3803">
            <w:pPr>
              <w:jc w:val="both"/>
            </w:pPr>
            <w:r w:rsidRPr="00D45519">
              <w:rPr>
                <w:sz w:val="22"/>
                <w:szCs w:val="22"/>
              </w:rPr>
              <w:t>Малкова Екатерина, 11а класс</w:t>
            </w:r>
          </w:p>
          <w:p w:rsidR="002F4D40" w:rsidRPr="00D45519" w:rsidRDefault="002F4D40" w:rsidP="003F3803">
            <w:pPr>
              <w:jc w:val="both"/>
            </w:pPr>
            <w:r w:rsidRPr="00D45519">
              <w:rPr>
                <w:sz w:val="22"/>
                <w:szCs w:val="22"/>
              </w:rPr>
              <w:t>Рудавская Анна, 11а класс</w:t>
            </w:r>
          </w:p>
        </w:tc>
        <w:tc>
          <w:tcPr>
            <w:tcW w:w="3240" w:type="dxa"/>
          </w:tcPr>
          <w:p w:rsidR="002F4D40" w:rsidRPr="00D45519" w:rsidRDefault="002F4D40" w:rsidP="003F3803">
            <w:pPr>
              <w:jc w:val="both"/>
            </w:pPr>
          </w:p>
        </w:tc>
        <w:tc>
          <w:tcPr>
            <w:tcW w:w="2700" w:type="dxa"/>
          </w:tcPr>
          <w:p w:rsidR="002F4D40" w:rsidRPr="00D45519" w:rsidRDefault="002F4D40" w:rsidP="003F3803">
            <w:pPr>
              <w:jc w:val="both"/>
            </w:pPr>
          </w:p>
        </w:tc>
      </w:tr>
      <w:tr w:rsidR="002F4D40" w:rsidRPr="003F3803">
        <w:trPr>
          <w:trHeight w:val="416"/>
        </w:trPr>
        <w:tc>
          <w:tcPr>
            <w:tcW w:w="851" w:type="dxa"/>
            <w:vAlign w:val="center"/>
          </w:tcPr>
          <w:p w:rsidR="002F4D40" w:rsidRPr="00D45519" w:rsidRDefault="002F4D40" w:rsidP="003F3803">
            <w:pPr>
              <w:jc w:val="center"/>
            </w:pPr>
          </w:p>
          <w:p w:rsidR="002F4D40" w:rsidRPr="00D45519" w:rsidRDefault="002F4D40" w:rsidP="003F3803">
            <w:pPr>
              <w:jc w:val="center"/>
              <w:rPr>
                <w:b/>
                <w:i/>
              </w:rPr>
            </w:pPr>
            <w:r w:rsidRPr="00D45519">
              <w:rPr>
                <w:b/>
                <w:i/>
                <w:sz w:val="22"/>
                <w:szCs w:val="22"/>
              </w:rPr>
              <w:t xml:space="preserve">Январь </w:t>
            </w:r>
          </w:p>
          <w:p w:rsidR="002F4D40" w:rsidRPr="00D45519" w:rsidRDefault="002F4D40" w:rsidP="003F3803">
            <w:pPr>
              <w:jc w:val="center"/>
              <w:rPr>
                <w:b/>
                <w:i/>
              </w:rPr>
            </w:pPr>
            <w:r w:rsidRPr="00D45519">
              <w:rPr>
                <w:b/>
                <w:i/>
                <w:sz w:val="22"/>
                <w:szCs w:val="22"/>
              </w:rPr>
              <w:t>2016 г.</w:t>
            </w:r>
          </w:p>
          <w:p w:rsidR="002F4D40" w:rsidRPr="00D45519" w:rsidRDefault="002F4D40" w:rsidP="003F3803">
            <w:pPr>
              <w:jc w:val="center"/>
            </w:pP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Городской этап спартакиады школьников «Президентские спортивные игры»</w:t>
            </w:r>
            <w:r w:rsidRPr="00D45519">
              <w:rPr>
                <w:b/>
                <w:i/>
                <w:sz w:val="22"/>
                <w:szCs w:val="22"/>
              </w:rPr>
              <w:br/>
              <w:t xml:space="preserve"> по баскетболу среди юношей</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Гречный Роман, 11а класс</w:t>
            </w:r>
          </w:p>
          <w:p w:rsidR="002F4D40" w:rsidRPr="00D45519" w:rsidRDefault="002F4D40" w:rsidP="003F3803">
            <w:pPr>
              <w:jc w:val="both"/>
            </w:pPr>
            <w:r w:rsidRPr="00D45519">
              <w:rPr>
                <w:sz w:val="22"/>
                <w:szCs w:val="22"/>
              </w:rPr>
              <w:t>Карбанев Александр, 10а класс</w:t>
            </w:r>
          </w:p>
          <w:p w:rsidR="002F4D40" w:rsidRPr="00D45519" w:rsidRDefault="002F4D40" w:rsidP="003F3803">
            <w:pPr>
              <w:jc w:val="both"/>
            </w:pPr>
            <w:r w:rsidRPr="00D45519">
              <w:rPr>
                <w:sz w:val="22"/>
                <w:szCs w:val="22"/>
              </w:rPr>
              <w:t>Таубе Владимир, 10а класс</w:t>
            </w:r>
          </w:p>
          <w:p w:rsidR="002F4D40" w:rsidRPr="00D45519" w:rsidRDefault="002F4D40" w:rsidP="003F3803">
            <w:pPr>
              <w:jc w:val="both"/>
            </w:pPr>
            <w:r w:rsidRPr="00D45519">
              <w:rPr>
                <w:sz w:val="22"/>
                <w:szCs w:val="22"/>
              </w:rPr>
              <w:t>Денисенко Сергей, 10а класс</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r w:rsidRPr="00D45519">
              <w:rPr>
                <w:sz w:val="22"/>
                <w:szCs w:val="22"/>
              </w:rPr>
              <w:t>Осокин Виктор, 9а класс</w:t>
            </w:r>
          </w:p>
          <w:p w:rsidR="002F4D40" w:rsidRPr="00D45519" w:rsidRDefault="002F4D40" w:rsidP="003F3803">
            <w:pPr>
              <w:jc w:val="both"/>
            </w:pPr>
            <w:r w:rsidRPr="00D45519">
              <w:rPr>
                <w:sz w:val="22"/>
                <w:szCs w:val="22"/>
              </w:rPr>
              <w:t>Глушков Павел, 9а класс</w:t>
            </w:r>
          </w:p>
          <w:p w:rsidR="002F4D40" w:rsidRPr="00D45519" w:rsidRDefault="002F4D40" w:rsidP="003F3803">
            <w:pPr>
              <w:jc w:val="both"/>
            </w:pPr>
            <w:r w:rsidRPr="00D45519">
              <w:rPr>
                <w:sz w:val="22"/>
                <w:szCs w:val="22"/>
              </w:rPr>
              <w:t>Арефьев Семен, 9а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Муниципальный этап Всероссийских соревнований по шахматам «Белая ладья»</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Кузьмин Сергей, 5а класс</w:t>
            </w:r>
          </w:p>
          <w:p w:rsidR="002F4D40" w:rsidRPr="00D45519" w:rsidRDefault="002F4D40" w:rsidP="003F3803">
            <w:pPr>
              <w:jc w:val="both"/>
            </w:pPr>
            <w:r w:rsidRPr="00D45519">
              <w:rPr>
                <w:sz w:val="22"/>
                <w:szCs w:val="22"/>
              </w:rPr>
              <w:t>Терещенко Артем, 5а класс</w:t>
            </w:r>
          </w:p>
          <w:p w:rsidR="002F4D40" w:rsidRPr="00D45519" w:rsidRDefault="002F4D40" w:rsidP="003F3803">
            <w:pPr>
              <w:jc w:val="both"/>
            </w:pPr>
            <w:r w:rsidRPr="00D45519">
              <w:rPr>
                <w:sz w:val="22"/>
                <w:szCs w:val="22"/>
              </w:rPr>
              <w:t>Токовин Никита, 5а класс</w:t>
            </w:r>
          </w:p>
          <w:p w:rsidR="002F4D40" w:rsidRPr="00D45519" w:rsidRDefault="002F4D40" w:rsidP="003F3803">
            <w:pPr>
              <w:jc w:val="both"/>
            </w:pPr>
            <w:r w:rsidRPr="00D45519">
              <w:rPr>
                <w:sz w:val="22"/>
                <w:szCs w:val="22"/>
              </w:rPr>
              <w:t>Попова Стефания, 5а класс</w:t>
            </w:r>
          </w:p>
          <w:p w:rsidR="002F4D40" w:rsidRPr="00D45519" w:rsidRDefault="002F4D40" w:rsidP="003F3803">
            <w:pPr>
              <w:jc w:val="both"/>
            </w:pPr>
            <w:r w:rsidRPr="00D45519">
              <w:rPr>
                <w:sz w:val="22"/>
                <w:szCs w:val="22"/>
              </w:rPr>
              <w:t>Султанова Виолетта, 5а класс</w:t>
            </w:r>
          </w:p>
        </w:tc>
        <w:tc>
          <w:tcPr>
            <w:tcW w:w="3240" w:type="dxa"/>
          </w:tcPr>
          <w:p w:rsidR="002F4D40" w:rsidRPr="00D45519" w:rsidRDefault="002F4D40" w:rsidP="003F3803">
            <w:pPr>
              <w:pStyle w:val="ListParagraph"/>
              <w:ind w:left="0"/>
              <w:jc w:val="center"/>
              <w:rPr>
                <w:b/>
                <w:i/>
                <w:sz w:val="22"/>
                <w:szCs w:val="22"/>
              </w:rPr>
            </w:pPr>
            <w:r w:rsidRPr="00D45519">
              <w:rPr>
                <w:b/>
                <w:i/>
                <w:sz w:val="22"/>
                <w:szCs w:val="22"/>
              </w:rPr>
              <w:t>Первенство Калининградской области по легкой атлетике в помещении среди юношей и девушек 1999-2000 г.г.р.</w:t>
            </w:r>
          </w:p>
          <w:p w:rsidR="002F4D40" w:rsidRPr="00D45519" w:rsidRDefault="002F4D40" w:rsidP="003F3803">
            <w:pPr>
              <w:pStyle w:val="ListParagraph"/>
              <w:ind w:left="0"/>
              <w:jc w:val="center"/>
              <w:rPr>
                <w:b/>
                <w:sz w:val="22"/>
                <w:szCs w:val="22"/>
              </w:rPr>
            </w:pPr>
            <w:r w:rsidRPr="00D45519">
              <w:rPr>
                <w:b/>
                <w:sz w:val="22"/>
                <w:szCs w:val="22"/>
              </w:rPr>
              <w:t>1 место:</w:t>
            </w:r>
          </w:p>
          <w:p w:rsidR="002F4D40" w:rsidRPr="00D45519" w:rsidRDefault="002F4D40" w:rsidP="003F3803">
            <w:pPr>
              <w:pStyle w:val="ListParagraph"/>
              <w:ind w:left="0"/>
              <w:jc w:val="both"/>
              <w:rPr>
                <w:b/>
                <w:sz w:val="22"/>
                <w:szCs w:val="22"/>
              </w:rPr>
            </w:pPr>
            <w:r w:rsidRPr="00D45519">
              <w:rPr>
                <w:sz w:val="22"/>
                <w:szCs w:val="22"/>
              </w:rPr>
              <w:t>Пахолков Никита, 10а класс – бег на 60 м</w:t>
            </w:r>
          </w:p>
          <w:p w:rsidR="002F4D40" w:rsidRPr="00D45519" w:rsidRDefault="002F4D40" w:rsidP="003F3803">
            <w:pPr>
              <w:pStyle w:val="ListParagraph"/>
              <w:ind w:left="0"/>
              <w:jc w:val="center"/>
              <w:rPr>
                <w:b/>
                <w:sz w:val="22"/>
                <w:szCs w:val="22"/>
              </w:rPr>
            </w:pPr>
            <w:r w:rsidRPr="00D45519">
              <w:rPr>
                <w:b/>
                <w:sz w:val="22"/>
                <w:szCs w:val="22"/>
              </w:rPr>
              <w:t>2 место:</w:t>
            </w:r>
          </w:p>
          <w:p w:rsidR="002F4D40" w:rsidRPr="00D45519" w:rsidRDefault="002F4D40" w:rsidP="003F3803">
            <w:pPr>
              <w:pStyle w:val="ListParagraph"/>
              <w:ind w:left="0"/>
              <w:jc w:val="both"/>
              <w:rPr>
                <w:sz w:val="22"/>
                <w:szCs w:val="22"/>
              </w:rPr>
            </w:pPr>
            <w:r w:rsidRPr="00D45519">
              <w:rPr>
                <w:sz w:val="22"/>
                <w:szCs w:val="22"/>
              </w:rPr>
              <w:t>Малкова Екатерина, 11а класс – толкание ядра</w:t>
            </w:r>
          </w:p>
          <w:p w:rsidR="002F4D40" w:rsidRPr="00D45519" w:rsidRDefault="002F4D40" w:rsidP="003F3803">
            <w:pPr>
              <w:pStyle w:val="ListParagraph"/>
              <w:ind w:left="0"/>
              <w:jc w:val="both"/>
              <w:rPr>
                <w:sz w:val="22"/>
                <w:szCs w:val="22"/>
              </w:rPr>
            </w:pPr>
            <w:r w:rsidRPr="00D45519">
              <w:rPr>
                <w:sz w:val="22"/>
                <w:szCs w:val="22"/>
              </w:rPr>
              <w:t>Пахолков Никита, 10а класс – бег на 200 м</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Пахолков Никита, 10а класс – эстафета 4хв кругу</w:t>
            </w:r>
          </w:p>
          <w:p w:rsidR="002F4D40" w:rsidRPr="00D45519" w:rsidRDefault="002F4D40" w:rsidP="003F3803">
            <w:pPr>
              <w:pStyle w:val="ListParagraph"/>
              <w:ind w:left="0"/>
              <w:jc w:val="both"/>
              <w:rPr>
                <w:sz w:val="22"/>
                <w:szCs w:val="22"/>
              </w:rPr>
            </w:pPr>
            <w:r w:rsidRPr="00D45519">
              <w:rPr>
                <w:sz w:val="22"/>
                <w:szCs w:val="22"/>
              </w:rPr>
              <w:t>Таубе Владимир, 10а класс – эстафета 4хв кругу</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Рождественские старты по легкой атлетике</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Пахолков Никита, 10а класс – бег на 60 м</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Открытое первенство г. Калининграда</w:t>
            </w:r>
          </w:p>
          <w:p w:rsidR="002F4D40" w:rsidRPr="00D45519" w:rsidRDefault="002F4D40" w:rsidP="003F3803">
            <w:pPr>
              <w:pStyle w:val="ListParagraph"/>
              <w:ind w:left="0"/>
              <w:jc w:val="center"/>
              <w:rPr>
                <w:b/>
                <w:i/>
                <w:sz w:val="22"/>
                <w:szCs w:val="22"/>
              </w:rPr>
            </w:pPr>
            <w:r w:rsidRPr="00D45519">
              <w:rPr>
                <w:b/>
                <w:i/>
                <w:sz w:val="22"/>
                <w:szCs w:val="22"/>
              </w:rPr>
              <w:t xml:space="preserve"> по рукопашному бою</w:t>
            </w:r>
          </w:p>
          <w:p w:rsidR="002F4D40" w:rsidRPr="00D45519" w:rsidRDefault="002F4D40" w:rsidP="003F3803">
            <w:pPr>
              <w:pStyle w:val="ListParagraph"/>
              <w:ind w:left="0"/>
              <w:jc w:val="center"/>
              <w:rPr>
                <w:b/>
                <w:sz w:val="22"/>
                <w:szCs w:val="22"/>
              </w:rPr>
            </w:pPr>
            <w:r w:rsidRPr="00D45519">
              <w:rPr>
                <w:b/>
                <w:sz w:val="22"/>
                <w:szCs w:val="22"/>
              </w:rPr>
              <w:t>1 место:</w:t>
            </w:r>
          </w:p>
          <w:p w:rsidR="002F4D40" w:rsidRPr="00D45519" w:rsidRDefault="002F4D40" w:rsidP="003F3803">
            <w:pPr>
              <w:pStyle w:val="ListParagraph"/>
              <w:ind w:left="0"/>
              <w:jc w:val="both"/>
              <w:rPr>
                <w:sz w:val="22"/>
                <w:szCs w:val="22"/>
              </w:rPr>
            </w:pPr>
            <w:r w:rsidRPr="00D45519">
              <w:rPr>
                <w:sz w:val="22"/>
                <w:szCs w:val="22"/>
              </w:rPr>
              <w:t>Харитонов Илья, 10а класс</w:t>
            </w:r>
          </w:p>
        </w:tc>
        <w:tc>
          <w:tcPr>
            <w:tcW w:w="2700" w:type="dxa"/>
          </w:tcPr>
          <w:p w:rsidR="002F4D40" w:rsidRPr="00D45519" w:rsidRDefault="002F4D40" w:rsidP="003F3803">
            <w:pPr>
              <w:jc w:val="center"/>
              <w:rPr>
                <w:b/>
                <w:i/>
              </w:rPr>
            </w:pPr>
            <w:r w:rsidRPr="00D45519">
              <w:rPr>
                <w:b/>
                <w:i/>
                <w:sz w:val="22"/>
                <w:szCs w:val="22"/>
              </w:rPr>
              <w:t>Первенство Северо-Западного федерального округа по легкой атлетике:</w:t>
            </w:r>
          </w:p>
          <w:p w:rsidR="002F4D40" w:rsidRPr="00D45519" w:rsidRDefault="002F4D40" w:rsidP="003F3803">
            <w:pPr>
              <w:jc w:val="center"/>
              <w:rPr>
                <w:b/>
              </w:rPr>
            </w:pPr>
            <w:r w:rsidRPr="00D45519">
              <w:rPr>
                <w:b/>
                <w:sz w:val="22"/>
                <w:szCs w:val="22"/>
              </w:rPr>
              <w:t>1 место:</w:t>
            </w:r>
          </w:p>
          <w:p w:rsidR="002F4D40" w:rsidRPr="00D45519" w:rsidRDefault="002F4D40" w:rsidP="003F3803">
            <w:pPr>
              <w:jc w:val="both"/>
            </w:pPr>
            <w:r w:rsidRPr="00D45519">
              <w:rPr>
                <w:sz w:val="22"/>
                <w:szCs w:val="22"/>
              </w:rPr>
              <w:t>Пахолков Никита, 10а класс – эстафетный бег 4 х 200 м</w:t>
            </w:r>
          </w:p>
          <w:p w:rsidR="002F4D40" w:rsidRPr="00D45519" w:rsidRDefault="002F4D40" w:rsidP="003F3803">
            <w:pPr>
              <w:jc w:val="both"/>
            </w:pPr>
            <w:r w:rsidRPr="00D45519">
              <w:rPr>
                <w:sz w:val="22"/>
                <w:szCs w:val="22"/>
              </w:rPr>
              <w:t>Пахолков Никита, 10а класс – бег на 60м</w:t>
            </w:r>
          </w:p>
        </w:tc>
      </w:tr>
      <w:tr w:rsidR="002F4D40" w:rsidRPr="003F3803">
        <w:trPr>
          <w:trHeight w:val="267"/>
        </w:trPr>
        <w:tc>
          <w:tcPr>
            <w:tcW w:w="851" w:type="dxa"/>
            <w:vAlign w:val="center"/>
          </w:tcPr>
          <w:p w:rsidR="002F4D40" w:rsidRPr="00D45519" w:rsidRDefault="002F4D40" w:rsidP="003F3803">
            <w:pPr>
              <w:jc w:val="center"/>
              <w:rPr>
                <w:b/>
                <w:i/>
              </w:rPr>
            </w:pPr>
            <w:r w:rsidRPr="00D45519">
              <w:rPr>
                <w:b/>
                <w:i/>
                <w:sz w:val="22"/>
                <w:szCs w:val="22"/>
              </w:rPr>
              <w:t>Февраль 2016 г.</w:t>
            </w: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Муниципальный этап спартакиады школьников «Спортивные игры»</w:t>
            </w:r>
            <w:r w:rsidRPr="00D45519">
              <w:rPr>
                <w:b/>
                <w:i/>
                <w:sz w:val="22"/>
                <w:szCs w:val="22"/>
              </w:rPr>
              <w:br/>
              <w:t xml:space="preserve"> по волейболу среди девушек</w:t>
            </w:r>
          </w:p>
          <w:p w:rsidR="002F4D40" w:rsidRPr="00D45519" w:rsidRDefault="002F4D40" w:rsidP="003F3803">
            <w:pPr>
              <w:jc w:val="center"/>
              <w:rPr>
                <w:b/>
              </w:rPr>
            </w:pPr>
            <w:r w:rsidRPr="00D45519">
              <w:rPr>
                <w:b/>
                <w:sz w:val="22"/>
                <w:szCs w:val="22"/>
              </w:rPr>
              <w:t>1 место:</w:t>
            </w:r>
          </w:p>
          <w:p w:rsidR="002F4D40" w:rsidRPr="00D45519" w:rsidRDefault="002F4D40" w:rsidP="003F3803">
            <w:pPr>
              <w:jc w:val="both"/>
            </w:pPr>
            <w:r w:rsidRPr="00D45519">
              <w:rPr>
                <w:sz w:val="22"/>
                <w:szCs w:val="22"/>
              </w:rPr>
              <w:t>Малкова Екатерина, 11а класс</w:t>
            </w:r>
          </w:p>
          <w:p w:rsidR="002F4D40" w:rsidRPr="00D45519" w:rsidRDefault="002F4D40" w:rsidP="003F3803">
            <w:pPr>
              <w:jc w:val="both"/>
            </w:pPr>
            <w:r w:rsidRPr="00D45519">
              <w:rPr>
                <w:sz w:val="22"/>
                <w:szCs w:val="22"/>
              </w:rPr>
              <w:t>Рудавская  Анна, 11а класс</w:t>
            </w:r>
          </w:p>
          <w:p w:rsidR="002F4D40" w:rsidRPr="00D45519" w:rsidRDefault="002F4D40" w:rsidP="003F3803">
            <w:pPr>
              <w:jc w:val="both"/>
            </w:pPr>
            <w:r w:rsidRPr="00D45519">
              <w:rPr>
                <w:sz w:val="22"/>
                <w:szCs w:val="22"/>
              </w:rPr>
              <w:t>Барановская Александра, 10а класс</w:t>
            </w:r>
          </w:p>
          <w:p w:rsidR="002F4D40" w:rsidRPr="00D45519" w:rsidRDefault="002F4D40" w:rsidP="003F3803">
            <w:pPr>
              <w:jc w:val="both"/>
            </w:pPr>
            <w:r w:rsidRPr="00D45519">
              <w:rPr>
                <w:sz w:val="22"/>
                <w:szCs w:val="22"/>
              </w:rPr>
              <w:t>Грибанова Анна, 10а класс</w:t>
            </w:r>
          </w:p>
          <w:p w:rsidR="002F4D40" w:rsidRPr="00D45519" w:rsidRDefault="002F4D40" w:rsidP="003F3803">
            <w:pPr>
              <w:jc w:val="both"/>
            </w:pPr>
            <w:r w:rsidRPr="00D45519">
              <w:rPr>
                <w:sz w:val="22"/>
                <w:szCs w:val="22"/>
              </w:rPr>
              <w:t>Фастович Евгения, 10а класс</w:t>
            </w:r>
          </w:p>
          <w:p w:rsidR="002F4D40" w:rsidRPr="00D45519" w:rsidRDefault="002F4D40" w:rsidP="003F3803">
            <w:pPr>
              <w:jc w:val="both"/>
            </w:pPr>
            <w:r w:rsidRPr="00D45519">
              <w:rPr>
                <w:sz w:val="22"/>
                <w:szCs w:val="22"/>
              </w:rPr>
              <w:t>Шавкина Елизавета, 10а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Есина Надежда, 6а класс</w:t>
            </w:r>
          </w:p>
          <w:p w:rsidR="002F4D40" w:rsidRPr="00D45519" w:rsidRDefault="002F4D40" w:rsidP="003F3803">
            <w:r w:rsidRPr="00D45519">
              <w:rPr>
                <w:sz w:val="22"/>
                <w:szCs w:val="22"/>
              </w:rPr>
              <w:t>Черных Камилла, 6а класс</w:t>
            </w:r>
          </w:p>
          <w:p w:rsidR="002F4D40" w:rsidRPr="00D45519" w:rsidRDefault="002F4D40" w:rsidP="003F3803"/>
          <w:p w:rsidR="002F4D40" w:rsidRPr="00D45519" w:rsidRDefault="002F4D40" w:rsidP="003F3803">
            <w:pPr>
              <w:jc w:val="center"/>
              <w:rPr>
                <w:b/>
                <w:i/>
              </w:rPr>
            </w:pPr>
            <w:r w:rsidRPr="00D45519">
              <w:rPr>
                <w:b/>
                <w:i/>
                <w:sz w:val="22"/>
                <w:szCs w:val="22"/>
              </w:rPr>
              <w:t>Муниципальный этап Всероссийских соревнований по волейболу «Летающий мяч» среди девушек 2001-2002 г.г.р.</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Бараникова Алена, 8а класс</w:t>
            </w:r>
          </w:p>
          <w:p w:rsidR="002F4D40" w:rsidRPr="00D45519" w:rsidRDefault="002F4D40" w:rsidP="003F3803">
            <w:pPr>
              <w:jc w:val="both"/>
            </w:pPr>
            <w:r w:rsidRPr="00D45519">
              <w:rPr>
                <w:sz w:val="22"/>
                <w:szCs w:val="22"/>
              </w:rPr>
              <w:t>Ванютина Анастасия, 8а класс</w:t>
            </w:r>
          </w:p>
          <w:p w:rsidR="002F4D40" w:rsidRPr="00D45519" w:rsidRDefault="002F4D40" w:rsidP="003F3803">
            <w:pPr>
              <w:jc w:val="both"/>
            </w:pPr>
            <w:r w:rsidRPr="00D45519">
              <w:rPr>
                <w:sz w:val="22"/>
                <w:szCs w:val="22"/>
              </w:rPr>
              <w:t>Ипатова Елизавета, 8а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Лобанова Дарья, 8а класс</w:t>
            </w:r>
          </w:p>
          <w:p w:rsidR="002F4D40" w:rsidRPr="00D45519" w:rsidRDefault="002F4D40" w:rsidP="003F3803">
            <w:pPr>
              <w:jc w:val="both"/>
            </w:pPr>
            <w:r w:rsidRPr="00D45519">
              <w:rPr>
                <w:sz w:val="22"/>
                <w:szCs w:val="22"/>
              </w:rPr>
              <w:t>Никоненко Елизавета, 8а класс</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Типикина Кристина, 7а класс</w:t>
            </w:r>
          </w:p>
          <w:p w:rsidR="002F4D40" w:rsidRPr="00D45519" w:rsidRDefault="002F4D40" w:rsidP="003F3803">
            <w:pPr>
              <w:jc w:val="both"/>
            </w:pPr>
            <w:r w:rsidRPr="00D45519">
              <w:rPr>
                <w:sz w:val="22"/>
                <w:szCs w:val="22"/>
              </w:rPr>
              <w:t>Есина Надежда, 6а класс</w:t>
            </w:r>
          </w:p>
          <w:p w:rsidR="002F4D40" w:rsidRPr="00D45519" w:rsidRDefault="002F4D40" w:rsidP="003F3803">
            <w:pPr>
              <w:jc w:val="both"/>
            </w:pPr>
            <w:r w:rsidRPr="00D45519">
              <w:rPr>
                <w:sz w:val="22"/>
                <w:szCs w:val="22"/>
              </w:rPr>
              <w:t>Черных Камилла, 6а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Муниципальный этап Всероссийских соревнований по волейболу «Летающий мяч» среди юношей  2001-2002 г.г.р.</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Рыбалко Михаил, 8а класс</w:t>
            </w:r>
          </w:p>
          <w:p w:rsidR="002F4D40" w:rsidRPr="00D45519" w:rsidRDefault="002F4D40" w:rsidP="003F3803">
            <w:pPr>
              <w:jc w:val="both"/>
            </w:pPr>
            <w:r w:rsidRPr="00D45519">
              <w:rPr>
                <w:sz w:val="22"/>
                <w:szCs w:val="22"/>
              </w:rPr>
              <w:t>Махов Александр, 8а класс</w:t>
            </w:r>
          </w:p>
          <w:p w:rsidR="002F4D40" w:rsidRPr="00D45519" w:rsidRDefault="002F4D40" w:rsidP="003F3803">
            <w:pPr>
              <w:jc w:val="both"/>
            </w:pPr>
            <w:r w:rsidRPr="00D45519">
              <w:rPr>
                <w:sz w:val="22"/>
                <w:szCs w:val="22"/>
              </w:rPr>
              <w:t>Пинчук Александр, 8а класс</w:t>
            </w:r>
          </w:p>
          <w:p w:rsidR="002F4D40" w:rsidRPr="00D45519" w:rsidRDefault="002F4D40" w:rsidP="003F3803">
            <w:pPr>
              <w:jc w:val="both"/>
            </w:pPr>
            <w:r w:rsidRPr="00D45519">
              <w:rPr>
                <w:sz w:val="22"/>
                <w:szCs w:val="22"/>
              </w:rPr>
              <w:t>Чичёв Игорь, 8а класс</w:t>
            </w:r>
          </w:p>
          <w:p w:rsidR="002F4D40" w:rsidRPr="00D45519" w:rsidRDefault="002F4D40" w:rsidP="003F3803">
            <w:pPr>
              <w:jc w:val="both"/>
            </w:pPr>
            <w:r w:rsidRPr="00D45519">
              <w:rPr>
                <w:sz w:val="22"/>
                <w:szCs w:val="22"/>
              </w:rPr>
              <w:t>Чухаленок Артур, 8а класс</w:t>
            </w:r>
          </w:p>
          <w:p w:rsidR="002F4D40" w:rsidRPr="00D45519" w:rsidRDefault="002F4D40" w:rsidP="003F3803">
            <w:pPr>
              <w:jc w:val="both"/>
            </w:pPr>
            <w:r w:rsidRPr="00D45519">
              <w:rPr>
                <w:sz w:val="22"/>
                <w:szCs w:val="22"/>
              </w:rPr>
              <w:t>Горлатов Роман, 7а класс</w:t>
            </w:r>
          </w:p>
          <w:p w:rsidR="002F4D40" w:rsidRPr="00D45519" w:rsidRDefault="002F4D40" w:rsidP="003F3803">
            <w:pPr>
              <w:jc w:val="both"/>
            </w:pPr>
            <w:r w:rsidRPr="00D45519">
              <w:rPr>
                <w:sz w:val="22"/>
                <w:szCs w:val="22"/>
              </w:rPr>
              <w:t>Чухаленок Ян, 7а класс</w:t>
            </w:r>
          </w:p>
          <w:p w:rsidR="002F4D40" w:rsidRPr="00D45519" w:rsidRDefault="002F4D40" w:rsidP="003F3803">
            <w:pPr>
              <w:jc w:val="both"/>
            </w:pPr>
            <w:r w:rsidRPr="00D45519">
              <w:rPr>
                <w:sz w:val="22"/>
                <w:szCs w:val="22"/>
              </w:rPr>
              <w:t>Москалюк Данил, 7а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Муниципальные</w:t>
            </w:r>
            <w:r w:rsidRPr="00D45519">
              <w:rPr>
                <w:b/>
                <w:i/>
                <w:sz w:val="22"/>
                <w:szCs w:val="22"/>
              </w:rPr>
              <w:br/>
              <w:t xml:space="preserve"> военно-спортивные игры</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r w:rsidRPr="00D45519">
              <w:rPr>
                <w:sz w:val="22"/>
                <w:szCs w:val="22"/>
              </w:rPr>
              <w:t>Таубе Владимир, 10а класс</w:t>
            </w:r>
          </w:p>
          <w:p w:rsidR="002F4D40" w:rsidRPr="00D45519" w:rsidRDefault="002F4D40" w:rsidP="003F3803">
            <w:pPr>
              <w:jc w:val="both"/>
            </w:pPr>
            <w:r w:rsidRPr="00D45519">
              <w:rPr>
                <w:sz w:val="22"/>
                <w:szCs w:val="22"/>
              </w:rPr>
              <w:t>Пахолков Никита, 10а класс</w:t>
            </w:r>
          </w:p>
          <w:p w:rsidR="002F4D40" w:rsidRPr="00D45519" w:rsidRDefault="002F4D40" w:rsidP="003F3803">
            <w:pPr>
              <w:jc w:val="both"/>
            </w:pPr>
            <w:r w:rsidRPr="00D45519">
              <w:rPr>
                <w:sz w:val="22"/>
                <w:szCs w:val="22"/>
              </w:rPr>
              <w:t>Ракович Александра, 10а класс</w:t>
            </w:r>
          </w:p>
          <w:p w:rsidR="002F4D40" w:rsidRPr="00D45519" w:rsidRDefault="002F4D40" w:rsidP="003F3803">
            <w:pPr>
              <w:jc w:val="both"/>
            </w:pPr>
            <w:r w:rsidRPr="00D45519">
              <w:rPr>
                <w:sz w:val="22"/>
                <w:szCs w:val="22"/>
              </w:rPr>
              <w:t>Градов Антон, 10а класс</w:t>
            </w:r>
          </w:p>
          <w:p w:rsidR="002F4D40" w:rsidRPr="00D45519" w:rsidRDefault="002F4D40" w:rsidP="003F3803">
            <w:pPr>
              <w:jc w:val="both"/>
            </w:pPr>
            <w:r w:rsidRPr="00D45519">
              <w:rPr>
                <w:sz w:val="22"/>
                <w:szCs w:val="22"/>
              </w:rPr>
              <w:t>Борисов Николай, 10а класс</w:t>
            </w:r>
          </w:p>
          <w:p w:rsidR="002F4D40" w:rsidRPr="00D45519" w:rsidRDefault="002F4D40" w:rsidP="003F3803">
            <w:pPr>
              <w:jc w:val="both"/>
            </w:pPr>
            <w:r w:rsidRPr="00D45519">
              <w:rPr>
                <w:sz w:val="22"/>
                <w:szCs w:val="22"/>
              </w:rPr>
              <w:t>Грибанова Анна, 10а класс</w:t>
            </w:r>
          </w:p>
          <w:p w:rsidR="002F4D40" w:rsidRPr="00D45519" w:rsidRDefault="002F4D40" w:rsidP="003F3803">
            <w:pPr>
              <w:jc w:val="both"/>
            </w:pPr>
          </w:p>
          <w:p w:rsidR="002F4D40" w:rsidRPr="00D45519" w:rsidRDefault="002F4D40" w:rsidP="003F3803">
            <w:pPr>
              <w:pStyle w:val="ListParagraph"/>
              <w:ind w:left="0"/>
              <w:jc w:val="center"/>
              <w:rPr>
                <w:b/>
                <w:i/>
                <w:sz w:val="22"/>
                <w:szCs w:val="22"/>
              </w:rPr>
            </w:pPr>
            <w:r w:rsidRPr="00D45519">
              <w:rPr>
                <w:b/>
                <w:i/>
                <w:sz w:val="22"/>
                <w:szCs w:val="22"/>
              </w:rPr>
              <w:t>Городские соревнования по шашкам «Чудо шашки» Правительственной программы «Физическая культура и спорт для всех»</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jc w:val="both"/>
            </w:pPr>
            <w:r w:rsidRPr="00D45519">
              <w:rPr>
                <w:sz w:val="22"/>
                <w:szCs w:val="22"/>
              </w:rPr>
              <w:t>Дубровский Даниил, 5а класс</w:t>
            </w:r>
          </w:p>
          <w:p w:rsidR="002F4D40" w:rsidRPr="00D45519" w:rsidRDefault="002F4D40" w:rsidP="003F3803">
            <w:pPr>
              <w:jc w:val="both"/>
            </w:pPr>
            <w:r w:rsidRPr="00D45519">
              <w:rPr>
                <w:sz w:val="22"/>
                <w:szCs w:val="22"/>
              </w:rPr>
              <w:t>Кузьмин Сергей, 5а класс</w:t>
            </w:r>
          </w:p>
          <w:p w:rsidR="002F4D40" w:rsidRPr="00D45519" w:rsidRDefault="002F4D40" w:rsidP="003F3803">
            <w:pPr>
              <w:jc w:val="both"/>
            </w:pPr>
            <w:r w:rsidRPr="00D45519">
              <w:rPr>
                <w:sz w:val="22"/>
                <w:szCs w:val="22"/>
              </w:rPr>
              <w:t>Терещенко Артем, 5а класс</w:t>
            </w:r>
          </w:p>
          <w:p w:rsidR="002F4D40" w:rsidRPr="00D45519" w:rsidRDefault="002F4D40" w:rsidP="003F3803">
            <w:pPr>
              <w:jc w:val="both"/>
              <w:rPr>
                <w:b/>
              </w:rPr>
            </w:pPr>
            <w:r w:rsidRPr="00D45519">
              <w:rPr>
                <w:sz w:val="22"/>
                <w:szCs w:val="22"/>
              </w:rPr>
              <w:t>Султанова Виолетта, 5а класс</w:t>
            </w:r>
          </w:p>
        </w:tc>
        <w:tc>
          <w:tcPr>
            <w:tcW w:w="3240" w:type="dxa"/>
          </w:tcPr>
          <w:p w:rsidR="002F4D40" w:rsidRPr="00D45519" w:rsidRDefault="002F4D40" w:rsidP="003F3803">
            <w:pPr>
              <w:jc w:val="center"/>
              <w:rPr>
                <w:b/>
                <w:i/>
              </w:rPr>
            </w:pPr>
            <w:r w:rsidRPr="00D45519">
              <w:rPr>
                <w:b/>
                <w:i/>
                <w:sz w:val="22"/>
                <w:szCs w:val="22"/>
              </w:rPr>
              <w:t>Чемпионат Калининградской области</w:t>
            </w:r>
            <w:r w:rsidRPr="00D45519">
              <w:rPr>
                <w:b/>
                <w:i/>
                <w:sz w:val="22"/>
                <w:szCs w:val="22"/>
              </w:rPr>
              <w:br/>
              <w:t xml:space="preserve"> по легкой атлетике в помещении </w:t>
            </w:r>
            <w:r w:rsidRPr="00D45519">
              <w:rPr>
                <w:b/>
                <w:i/>
                <w:sz w:val="22"/>
                <w:szCs w:val="22"/>
              </w:rPr>
              <w:br/>
              <w:t>в беге на 60м</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Пахолков Никита, 10а класс</w:t>
            </w:r>
          </w:p>
          <w:p w:rsidR="002F4D40" w:rsidRPr="00D45519" w:rsidRDefault="002F4D40" w:rsidP="003F3803">
            <w:pPr>
              <w:rPr>
                <w:b/>
                <w:i/>
              </w:rPr>
            </w:pPr>
          </w:p>
        </w:tc>
        <w:tc>
          <w:tcPr>
            <w:tcW w:w="2700" w:type="dxa"/>
          </w:tcPr>
          <w:p w:rsidR="002F4D40" w:rsidRPr="00D45519" w:rsidRDefault="002F4D40" w:rsidP="003F3803">
            <w:pPr>
              <w:jc w:val="center"/>
              <w:rPr>
                <w:b/>
                <w:i/>
              </w:rPr>
            </w:pPr>
            <w:r w:rsidRPr="00D45519">
              <w:rPr>
                <w:b/>
                <w:i/>
                <w:sz w:val="22"/>
                <w:szCs w:val="22"/>
              </w:rPr>
              <w:t xml:space="preserve">Первенство Северо-Западного Федерального округа </w:t>
            </w:r>
            <w:r w:rsidRPr="00D45519">
              <w:rPr>
                <w:b/>
                <w:i/>
                <w:sz w:val="22"/>
                <w:szCs w:val="22"/>
              </w:rPr>
              <w:br/>
              <w:t>по рукопашному бою среди юношей</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p>
        </w:tc>
      </w:tr>
      <w:tr w:rsidR="002F4D40" w:rsidRPr="003F3803">
        <w:trPr>
          <w:trHeight w:val="1408"/>
        </w:trPr>
        <w:tc>
          <w:tcPr>
            <w:tcW w:w="851" w:type="dxa"/>
            <w:vAlign w:val="center"/>
          </w:tcPr>
          <w:p w:rsidR="002F4D40" w:rsidRPr="00D45519" w:rsidRDefault="002F4D40" w:rsidP="003F3803">
            <w:pPr>
              <w:jc w:val="center"/>
            </w:pPr>
          </w:p>
          <w:p w:rsidR="002F4D40" w:rsidRPr="00D45519" w:rsidRDefault="002F4D40" w:rsidP="003F3803">
            <w:pPr>
              <w:jc w:val="center"/>
              <w:rPr>
                <w:b/>
                <w:i/>
              </w:rPr>
            </w:pPr>
            <w:r w:rsidRPr="00D45519">
              <w:rPr>
                <w:b/>
                <w:i/>
                <w:sz w:val="22"/>
                <w:szCs w:val="22"/>
              </w:rPr>
              <w:t xml:space="preserve">Март </w:t>
            </w:r>
          </w:p>
          <w:p w:rsidR="002F4D40" w:rsidRPr="00D45519" w:rsidRDefault="002F4D40" w:rsidP="003F3803">
            <w:pPr>
              <w:jc w:val="center"/>
              <w:rPr>
                <w:b/>
                <w:i/>
              </w:rPr>
            </w:pPr>
            <w:r w:rsidRPr="00D45519">
              <w:rPr>
                <w:b/>
                <w:i/>
                <w:sz w:val="22"/>
                <w:szCs w:val="22"/>
              </w:rPr>
              <w:t>2016 г.</w:t>
            </w:r>
          </w:p>
        </w:tc>
        <w:tc>
          <w:tcPr>
            <w:tcW w:w="3037" w:type="dxa"/>
          </w:tcPr>
          <w:p w:rsidR="002F4D40" w:rsidRPr="00D45519" w:rsidRDefault="002F4D40" w:rsidP="003F3803">
            <w:pPr>
              <w:pStyle w:val="ListParagraph"/>
              <w:ind w:left="0"/>
              <w:jc w:val="center"/>
              <w:rPr>
                <w:b/>
                <w:i/>
                <w:sz w:val="22"/>
                <w:szCs w:val="22"/>
              </w:rPr>
            </w:pPr>
            <w:r w:rsidRPr="00D45519">
              <w:rPr>
                <w:b/>
                <w:i/>
                <w:sz w:val="22"/>
                <w:szCs w:val="22"/>
              </w:rPr>
              <w:t>Муниципальный этап областного юношеского турнира по настольному теннису среди девушек 2002-2003 г.г.р.</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Черных Камилла, 6а класс</w:t>
            </w:r>
          </w:p>
          <w:p w:rsidR="002F4D40" w:rsidRPr="00D45519" w:rsidRDefault="002F4D40" w:rsidP="003F3803">
            <w:pPr>
              <w:jc w:val="both"/>
            </w:pPr>
            <w:r w:rsidRPr="00D45519">
              <w:rPr>
                <w:sz w:val="22"/>
                <w:szCs w:val="22"/>
              </w:rPr>
              <w:t>Попова Стефания, 5а класс</w:t>
            </w:r>
          </w:p>
          <w:p w:rsidR="002F4D40" w:rsidRPr="00D45519" w:rsidRDefault="002F4D40" w:rsidP="003F3803">
            <w:pPr>
              <w:jc w:val="both"/>
            </w:pPr>
            <w:r w:rsidRPr="00D45519">
              <w:rPr>
                <w:sz w:val="22"/>
                <w:szCs w:val="22"/>
              </w:rPr>
              <w:t>Никоненко Елизавета, 8а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Пасмор Надежда, 9а класс</w:t>
            </w:r>
          </w:p>
          <w:p w:rsidR="002F4D40" w:rsidRPr="00D45519" w:rsidRDefault="002F4D40" w:rsidP="003F3803">
            <w:pPr>
              <w:pStyle w:val="ListParagraph"/>
              <w:ind w:left="0"/>
              <w:jc w:val="both"/>
              <w:rPr>
                <w:sz w:val="22"/>
                <w:szCs w:val="22"/>
              </w:rPr>
            </w:pPr>
            <w:r w:rsidRPr="00D45519">
              <w:rPr>
                <w:sz w:val="22"/>
                <w:szCs w:val="22"/>
              </w:rPr>
              <w:t>Зайферт Алина, 9а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 xml:space="preserve">Городской этап спартакиады школьников «Президентские спортивные игры» </w:t>
            </w:r>
            <w:r w:rsidRPr="00D45519">
              <w:rPr>
                <w:b/>
                <w:i/>
                <w:sz w:val="22"/>
                <w:szCs w:val="22"/>
              </w:rPr>
              <w:br/>
              <w:t>в общекомандном зачете</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Борисов Николай, 10а класс</w:t>
            </w:r>
          </w:p>
          <w:p w:rsidR="002F4D40" w:rsidRPr="00D45519" w:rsidRDefault="002F4D40" w:rsidP="003F3803">
            <w:pPr>
              <w:pStyle w:val="ListParagraph"/>
              <w:ind w:left="0"/>
              <w:jc w:val="both"/>
              <w:rPr>
                <w:sz w:val="22"/>
                <w:szCs w:val="22"/>
              </w:rPr>
            </w:pPr>
            <w:r w:rsidRPr="00D45519">
              <w:rPr>
                <w:sz w:val="22"/>
                <w:szCs w:val="22"/>
              </w:rPr>
              <w:t>Осокин Виктор, 9а класс</w:t>
            </w:r>
          </w:p>
          <w:p w:rsidR="002F4D40" w:rsidRPr="00D45519" w:rsidRDefault="002F4D40" w:rsidP="003F3803">
            <w:pPr>
              <w:pStyle w:val="ListParagraph"/>
              <w:ind w:left="0"/>
              <w:jc w:val="both"/>
              <w:rPr>
                <w:sz w:val="22"/>
                <w:szCs w:val="22"/>
              </w:rPr>
            </w:pPr>
            <w:r w:rsidRPr="00D45519">
              <w:rPr>
                <w:sz w:val="22"/>
                <w:szCs w:val="22"/>
              </w:rPr>
              <w:t>Москалюк Даниил, 6а класс</w:t>
            </w:r>
          </w:p>
          <w:p w:rsidR="002F4D40" w:rsidRPr="00D45519" w:rsidRDefault="002F4D40" w:rsidP="003F3803">
            <w:pPr>
              <w:pStyle w:val="ListParagraph"/>
              <w:ind w:left="0"/>
              <w:jc w:val="both"/>
              <w:rPr>
                <w:sz w:val="22"/>
                <w:szCs w:val="22"/>
              </w:rPr>
            </w:pPr>
            <w:r w:rsidRPr="00D45519">
              <w:rPr>
                <w:sz w:val="22"/>
                <w:szCs w:val="22"/>
              </w:rPr>
              <w:t>Пасмор Максим, 4б класс</w:t>
            </w:r>
          </w:p>
          <w:p w:rsidR="002F4D40" w:rsidRPr="00D45519" w:rsidRDefault="002F4D40" w:rsidP="003F3803">
            <w:pPr>
              <w:pStyle w:val="ListParagraph"/>
              <w:ind w:left="0"/>
              <w:jc w:val="both"/>
              <w:rPr>
                <w:sz w:val="22"/>
                <w:szCs w:val="22"/>
              </w:rPr>
            </w:pPr>
            <w:r w:rsidRPr="00D45519">
              <w:rPr>
                <w:sz w:val="22"/>
                <w:szCs w:val="22"/>
              </w:rPr>
              <w:t>Шишкин Антон, 4б класс</w:t>
            </w:r>
          </w:p>
          <w:p w:rsidR="002F4D40" w:rsidRPr="00D45519" w:rsidRDefault="002F4D40" w:rsidP="003F3803">
            <w:pPr>
              <w:pStyle w:val="ListParagraph"/>
              <w:ind w:left="0"/>
              <w:jc w:val="both"/>
              <w:rPr>
                <w:sz w:val="22"/>
                <w:szCs w:val="22"/>
              </w:rPr>
            </w:pPr>
            <w:r w:rsidRPr="00D45519">
              <w:rPr>
                <w:sz w:val="22"/>
                <w:szCs w:val="22"/>
              </w:rPr>
              <w:t>Королев Матвей, 3а класс</w:t>
            </w:r>
          </w:p>
          <w:p w:rsidR="002F4D40" w:rsidRPr="00D45519" w:rsidRDefault="002F4D40" w:rsidP="003F3803">
            <w:pPr>
              <w:pStyle w:val="ListParagraph"/>
              <w:ind w:left="0"/>
              <w:jc w:val="both"/>
              <w:rPr>
                <w:sz w:val="22"/>
                <w:szCs w:val="22"/>
              </w:rPr>
            </w:pPr>
            <w:r w:rsidRPr="00D45519">
              <w:rPr>
                <w:sz w:val="22"/>
                <w:szCs w:val="22"/>
              </w:rPr>
              <w:t>Кобелькова Мария, 10а класс</w:t>
            </w:r>
          </w:p>
          <w:p w:rsidR="002F4D40" w:rsidRPr="00D45519" w:rsidRDefault="002F4D40" w:rsidP="003F3803">
            <w:pPr>
              <w:pStyle w:val="ListParagraph"/>
              <w:ind w:left="0"/>
              <w:jc w:val="both"/>
              <w:rPr>
                <w:sz w:val="22"/>
                <w:szCs w:val="22"/>
              </w:rPr>
            </w:pPr>
            <w:r w:rsidRPr="00D45519">
              <w:rPr>
                <w:sz w:val="22"/>
                <w:szCs w:val="22"/>
              </w:rPr>
              <w:t>Дудовцева Яна, 9а класс</w:t>
            </w:r>
          </w:p>
          <w:p w:rsidR="002F4D40" w:rsidRPr="00D45519" w:rsidRDefault="002F4D40" w:rsidP="003F3803">
            <w:pPr>
              <w:pStyle w:val="ListParagraph"/>
              <w:ind w:left="0"/>
              <w:jc w:val="both"/>
              <w:rPr>
                <w:sz w:val="22"/>
                <w:szCs w:val="22"/>
              </w:rPr>
            </w:pPr>
            <w:r w:rsidRPr="00D45519">
              <w:rPr>
                <w:sz w:val="22"/>
                <w:szCs w:val="22"/>
              </w:rPr>
              <w:t>Зайферт Алина, 9а класс</w:t>
            </w:r>
          </w:p>
          <w:p w:rsidR="002F4D40" w:rsidRPr="00D45519" w:rsidRDefault="002F4D40" w:rsidP="003F3803">
            <w:pPr>
              <w:pStyle w:val="ListParagraph"/>
              <w:ind w:left="0"/>
              <w:jc w:val="both"/>
              <w:rPr>
                <w:sz w:val="22"/>
                <w:szCs w:val="22"/>
              </w:rPr>
            </w:pPr>
            <w:r w:rsidRPr="00D45519">
              <w:rPr>
                <w:sz w:val="22"/>
                <w:szCs w:val="22"/>
              </w:rPr>
              <w:t>Пасмор Надежда, 9а класс</w:t>
            </w:r>
          </w:p>
          <w:p w:rsidR="002F4D40" w:rsidRPr="00D45519" w:rsidRDefault="002F4D40" w:rsidP="003F3803">
            <w:pPr>
              <w:pStyle w:val="ListParagraph"/>
              <w:ind w:left="0"/>
              <w:jc w:val="both"/>
              <w:rPr>
                <w:sz w:val="22"/>
                <w:szCs w:val="22"/>
              </w:rPr>
            </w:pPr>
            <w:r w:rsidRPr="00D45519">
              <w:rPr>
                <w:sz w:val="22"/>
                <w:szCs w:val="22"/>
              </w:rPr>
              <w:t>Борисова Мария, 7а класс</w:t>
            </w:r>
          </w:p>
          <w:p w:rsidR="002F4D40" w:rsidRPr="00D45519" w:rsidRDefault="002F4D40" w:rsidP="003F3803">
            <w:pPr>
              <w:pStyle w:val="ListParagraph"/>
              <w:ind w:left="0"/>
              <w:jc w:val="both"/>
              <w:rPr>
                <w:sz w:val="22"/>
                <w:szCs w:val="22"/>
              </w:rPr>
            </w:pPr>
            <w:r w:rsidRPr="00D45519">
              <w:rPr>
                <w:sz w:val="22"/>
                <w:szCs w:val="22"/>
              </w:rPr>
              <w:t>Тюгаева Диана, 5а класс</w:t>
            </w:r>
          </w:p>
          <w:p w:rsidR="002F4D40" w:rsidRPr="00D45519" w:rsidRDefault="002F4D40" w:rsidP="003F3803">
            <w:pPr>
              <w:pStyle w:val="ListParagraph"/>
              <w:ind w:left="0"/>
              <w:jc w:val="both"/>
              <w:rPr>
                <w:sz w:val="22"/>
                <w:szCs w:val="22"/>
              </w:rPr>
            </w:pPr>
            <w:r w:rsidRPr="00D45519">
              <w:rPr>
                <w:sz w:val="22"/>
                <w:szCs w:val="22"/>
              </w:rPr>
              <w:t>Попова Стефания, 6а класс</w:t>
            </w:r>
          </w:p>
          <w:p w:rsidR="002F4D40" w:rsidRPr="00D45519" w:rsidRDefault="002F4D40" w:rsidP="003F3803">
            <w:pPr>
              <w:pStyle w:val="ListParagraph"/>
              <w:ind w:left="0"/>
              <w:jc w:val="both"/>
              <w:rPr>
                <w:sz w:val="22"/>
                <w:szCs w:val="22"/>
              </w:rPr>
            </w:pPr>
            <w:r w:rsidRPr="00D45519">
              <w:rPr>
                <w:sz w:val="22"/>
                <w:szCs w:val="22"/>
              </w:rPr>
              <w:t>Королева Дарья, 9а класс</w:t>
            </w:r>
          </w:p>
          <w:p w:rsidR="002F4D40" w:rsidRPr="00D45519" w:rsidRDefault="002F4D40" w:rsidP="003F3803">
            <w:pPr>
              <w:pStyle w:val="ListParagraph"/>
              <w:ind w:left="0"/>
              <w:jc w:val="both"/>
              <w:rPr>
                <w:sz w:val="22"/>
                <w:szCs w:val="22"/>
              </w:rPr>
            </w:pPr>
            <w:r w:rsidRPr="00D45519">
              <w:rPr>
                <w:sz w:val="22"/>
                <w:szCs w:val="22"/>
              </w:rPr>
              <w:t>Волков Матвей, 6а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 xml:space="preserve">Городской этап спартакиады школьников «Президентские спортивные игры» </w:t>
            </w:r>
            <w:r w:rsidRPr="00D45519">
              <w:rPr>
                <w:b/>
                <w:i/>
                <w:sz w:val="22"/>
                <w:szCs w:val="22"/>
              </w:rPr>
              <w:br/>
              <w:t>в смешанной эстафете по плаванию (10х50м)</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Борисов Николай, 10а класс</w:t>
            </w:r>
          </w:p>
          <w:p w:rsidR="002F4D40" w:rsidRPr="00D45519" w:rsidRDefault="002F4D40" w:rsidP="003F3803">
            <w:pPr>
              <w:pStyle w:val="ListParagraph"/>
              <w:ind w:left="0"/>
              <w:jc w:val="both"/>
              <w:rPr>
                <w:sz w:val="22"/>
                <w:szCs w:val="22"/>
              </w:rPr>
            </w:pPr>
            <w:r w:rsidRPr="00D45519">
              <w:rPr>
                <w:sz w:val="22"/>
                <w:szCs w:val="22"/>
              </w:rPr>
              <w:t>Осокин Виктор, 9а класс</w:t>
            </w:r>
          </w:p>
          <w:p w:rsidR="002F4D40" w:rsidRPr="00D45519" w:rsidRDefault="002F4D40" w:rsidP="003F3803">
            <w:pPr>
              <w:pStyle w:val="ListParagraph"/>
              <w:ind w:left="0"/>
              <w:jc w:val="both"/>
              <w:rPr>
                <w:sz w:val="22"/>
                <w:szCs w:val="22"/>
              </w:rPr>
            </w:pPr>
            <w:r w:rsidRPr="00D45519">
              <w:rPr>
                <w:sz w:val="22"/>
                <w:szCs w:val="22"/>
              </w:rPr>
              <w:t>Москалюк Даниил, 6а класс</w:t>
            </w:r>
          </w:p>
          <w:p w:rsidR="002F4D40" w:rsidRPr="00D45519" w:rsidRDefault="002F4D40" w:rsidP="003F3803">
            <w:pPr>
              <w:pStyle w:val="ListParagraph"/>
              <w:ind w:left="0"/>
              <w:jc w:val="both"/>
              <w:rPr>
                <w:sz w:val="22"/>
                <w:szCs w:val="22"/>
              </w:rPr>
            </w:pPr>
            <w:r w:rsidRPr="00D45519">
              <w:rPr>
                <w:sz w:val="22"/>
                <w:szCs w:val="22"/>
              </w:rPr>
              <w:t>Пасмор Максим, 4б класс</w:t>
            </w:r>
          </w:p>
          <w:p w:rsidR="002F4D40" w:rsidRPr="00D45519" w:rsidRDefault="002F4D40" w:rsidP="003F3803">
            <w:pPr>
              <w:pStyle w:val="ListParagraph"/>
              <w:ind w:left="0"/>
              <w:jc w:val="both"/>
              <w:rPr>
                <w:sz w:val="22"/>
                <w:szCs w:val="22"/>
              </w:rPr>
            </w:pPr>
            <w:r w:rsidRPr="00D45519">
              <w:rPr>
                <w:sz w:val="22"/>
                <w:szCs w:val="22"/>
              </w:rPr>
              <w:t>Шишкин Антон, 4б класс</w:t>
            </w:r>
          </w:p>
          <w:p w:rsidR="002F4D40" w:rsidRPr="00D45519" w:rsidRDefault="002F4D40" w:rsidP="003F3803">
            <w:pPr>
              <w:pStyle w:val="ListParagraph"/>
              <w:ind w:left="0"/>
              <w:jc w:val="both"/>
              <w:rPr>
                <w:sz w:val="22"/>
                <w:szCs w:val="22"/>
              </w:rPr>
            </w:pPr>
            <w:r w:rsidRPr="00D45519">
              <w:rPr>
                <w:sz w:val="22"/>
                <w:szCs w:val="22"/>
              </w:rPr>
              <w:t>Королев Матвей, 3а класс</w:t>
            </w:r>
          </w:p>
          <w:p w:rsidR="002F4D40" w:rsidRPr="00D45519" w:rsidRDefault="002F4D40" w:rsidP="003F3803">
            <w:pPr>
              <w:pStyle w:val="ListParagraph"/>
              <w:ind w:left="0"/>
              <w:jc w:val="both"/>
              <w:rPr>
                <w:sz w:val="22"/>
                <w:szCs w:val="22"/>
              </w:rPr>
            </w:pPr>
            <w:r w:rsidRPr="00D45519">
              <w:rPr>
                <w:sz w:val="22"/>
                <w:szCs w:val="22"/>
              </w:rPr>
              <w:t>Кобелькова Мария, 10а класс</w:t>
            </w:r>
          </w:p>
          <w:p w:rsidR="002F4D40" w:rsidRPr="00D45519" w:rsidRDefault="002F4D40" w:rsidP="003F3803">
            <w:pPr>
              <w:pStyle w:val="ListParagraph"/>
              <w:ind w:left="0"/>
              <w:jc w:val="both"/>
              <w:rPr>
                <w:sz w:val="22"/>
                <w:szCs w:val="22"/>
              </w:rPr>
            </w:pPr>
            <w:r w:rsidRPr="00D45519">
              <w:rPr>
                <w:sz w:val="22"/>
                <w:szCs w:val="22"/>
              </w:rPr>
              <w:t>Дудовцева Яна, 9а класс</w:t>
            </w:r>
          </w:p>
          <w:p w:rsidR="002F4D40" w:rsidRPr="00D45519" w:rsidRDefault="002F4D40" w:rsidP="003F3803">
            <w:pPr>
              <w:pStyle w:val="ListParagraph"/>
              <w:ind w:left="0"/>
              <w:jc w:val="both"/>
              <w:rPr>
                <w:sz w:val="22"/>
                <w:szCs w:val="22"/>
              </w:rPr>
            </w:pPr>
            <w:r w:rsidRPr="00D45519">
              <w:rPr>
                <w:sz w:val="22"/>
                <w:szCs w:val="22"/>
              </w:rPr>
              <w:t>Зайферт Алина, 9а класс</w:t>
            </w:r>
          </w:p>
          <w:p w:rsidR="002F4D40" w:rsidRPr="00D45519" w:rsidRDefault="002F4D40" w:rsidP="003F3803">
            <w:pPr>
              <w:pStyle w:val="ListParagraph"/>
              <w:ind w:left="0"/>
              <w:jc w:val="both"/>
              <w:rPr>
                <w:sz w:val="22"/>
                <w:szCs w:val="22"/>
              </w:rPr>
            </w:pPr>
            <w:r w:rsidRPr="00D45519">
              <w:rPr>
                <w:sz w:val="22"/>
                <w:szCs w:val="22"/>
              </w:rPr>
              <w:t>Пасмор Надежда, 9а класс</w:t>
            </w:r>
          </w:p>
          <w:p w:rsidR="002F4D40" w:rsidRPr="00D45519" w:rsidRDefault="002F4D40" w:rsidP="003F3803">
            <w:pPr>
              <w:pStyle w:val="ListParagraph"/>
              <w:ind w:left="0"/>
              <w:jc w:val="both"/>
              <w:rPr>
                <w:sz w:val="22"/>
                <w:szCs w:val="22"/>
              </w:rPr>
            </w:pPr>
            <w:r w:rsidRPr="00D45519">
              <w:rPr>
                <w:sz w:val="22"/>
                <w:szCs w:val="22"/>
              </w:rPr>
              <w:t>Борисова Мария, 7а класс</w:t>
            </w:r>
          </w:p>
          <w:p w:rsidR="002F4D40" w:rsidRPr="00D45519" w:rsidRDefault="002F4D40" w:rsidP="003F3803">
            <w:pPr>
              <w:pStyle w:val="ListParagraph"/>
              <w:ind w:left="0"/>
              <w:jc w:val="both"/>
              <w:rPr>
                <w:sz w:val="22"/>
                <w:szCs w:val="22"/>
              </w:rPr>
            </w:pPr>
            <w:r w:rsidRPr="00D45519">
              <w:rPr>
                <w:sz w:val="22"/>
                <w:szCs w:val="22"/>
              </w:rPr>
              <w:t>Тюгаева Диана, 5а класс</w:t>
            </w:r>
          </w:p>
          <w:p w:rsidR="002F4D40" w:rsidRPr="00D45519" w:rsidRDefault="002F4D40" w:rsidP="003F3803">
            <w:pPr>
              <w:pStyle w:val="ListParagraph"/>
              <w:ind w:left="0"/>
              <w:jc w:val="both"/>
              <w:rPr>
                <w:sz w:val="22"/>
                <w:szCs w:val="22"/>
              </w:rPr>
            </w:pPr>
            <w:r w:rsidRPr="00D45519">
              <w:rPr>
                <w:sz w:val="22"/>
                <w:szCs w:val="22"/>
              </w:rPr>
              <w:t>Попова Стефания, 6а класс</w:t>
            </w:r>
          </w:p>
          <w:p w:rsidR="002F4D40" w:rsidRPr="00D45519" w:rsidRDefault="002F4D40" w:rsidP="003F3803">
            <w:pPr>
              <w:pStyle w:val="ListParagraph"/>
              <w:ind w:left="0"/>
              <w:jc w:val="both"/>
              <w:rPr>
                <w:sz w:val="22"/>
                <w:szCs w:val="22"/>
              </w:rPr>
            </w:pPr>
            <w:r w:rsidRPr="00D45519">
              <w:rPr>
                <w:sz w:val="22"/>
                <w:szCs w:val="22"/>
              </w:rPr>
              <w:t>Королева Дарья, 9а класс</w:t>
            </w:r>
          </w:p>
          <w:p w:rsidR="002F4D40" w:rsidRPr="00D45519" w:rsidRDefault="002F4D40" w:rsidP="003F3803">
            <w:pPr>
              <w:pStyle w:val="ListParagraph"/>
              <w:ind w:left="0"/>
              <w:jc w:val="both"/>
              <w:rPr>
                <w:sz w:val="22"/>
                <w:szCs w:val="22"/>
              </w:rPr>
            </w:pPr>
            <w:r w:rsidRPr="00D45519">
              <w:rPr>
                <w:sz w:val="22"/>
                <w:szCs w:val="22"/>
              </w:rPr>
              <w:t>Волков Матвей, 6а класс</w:t>
            </w:r>
          </w:p>
          <w:p w:rsidR="002F4D40" w:rsidRPr="00D45519" w:rsidRDefault="002F4D40" w:rsidP="003F3803">
            <w:pPr>
              <w:pStyle w:val="ListParagraph"/>
              <w:ind w:left="0"/>
              <w:jc w:val="center"/>
              <w:rPr>
                <w:b/>
                <w:i/>
                <w:sz w:val="22"/>
                <w:szCs w:val="22"/>
              </w:rPr>
            </w:pPr>
          </w:p>
          <w:p w:rsidR="002F4D40" w:rsidRPr="00D45519" w:rsidRDefault="002F4D40" w:rsidP="003F3803">
            <w:pPr>
              <w:pStyle w:val="ListParagraph"/>
              <w:ind w:left="0"/>
              <w:jc w:val="center"/>
              <w:rPr>
                <w:b/>
                <w:i/>
                <w:sz w:val="22"/>
                <w:szCs w:val="22"/>
              </w:rPr>
            </w:pPr>
            <w:r w:rsidRPr="00D45519">
              <w:rPr>
                <w:b/>
                <w:i/>
                <w:sz w:val="22"/>
                <w:szCs w:val="22"/>
              </w:rPr>
              <w:t>Муниципальный этап областных соревнований по баскетболу «Янтарный мяч» правительственной программы «Физическая культура и спорт для всех-2016 г.» среди девушек 2000-2001 г.г.р.</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Максимова Ксения, 9а класс</w:t>
            </w:r>
          </w:p>
          <w:p w:rsidR="002F4D40" w:rsidRPr="00D45519" w:rsidRDefault="002F4D40" w:rsidP="003F3803">
            <w:pPr>
              <w:pStyle w:val="ListParagraph"/>
              <w:ind w:left="0"/>
              <w:jc w:val="both"/>
              <w:rPr>
                <w:sz w:val="22"/>
                <w:szCs w:val="22"/>
              </w:rPr>
            </w:pPr>
            <w:r w:rsidRPr="00D45519">
              <w:rPr>
                <w:sz w:val="22"/>
                <w:szCs w:val="22"/>
              </w:rPr>
              <w:t>Пасмор Надежда,  9а класс</w:t>
            </w:r>
          </w:p>
          <w:p w:rsidR="002F4D40" w:rsidRPr="00D45519" w:rsidRDefault="002F4D40" w:rsidP="003F3803">
            <w:pPr>
              <w:pStyle w:val="ListParagraph"/>
              <w:ind w:left="0"/>
              <w:jc w:val="both"/>
              <w:rPr>
                <w:sz w:val="22"/>
                <w:szCs w:val="22"/>
              </w:rPr>
            </w:pPr>
            <w:r w:rsidRPr="00D45519">
              <w:rPr>
                <w:sz w:val="22"/>
                <w:szCs w:val="22"/>
              </w:rPr>
              <w:t>Зайферт Алина, 9а класс</w:t>
            </w:r>
          </w:p>
          <w:p w:rsidR="002F4D40" w:rsidRPr="00D45519" w:rsidRDefault="002F4D40" w:rsidP="003F3803">
            <w:pPr>
              <w:pStyle w:val="ListParagraph"/>
              <w:ind w:left="0"/>
              <w:jc w:val="both"/>
              <w:rPr>
                <w:sz w:val="22"/>
                <w:szCs w:val="22"/>
              </w:rPr>
            </w:pPr>
            <w:r w:rsidRPr="00D45519">
              <w:rPr>
                <w:sz w:val="22"/>
                <w:szCs w:val="22"/>
              </w:rPr>
              <w:t>Королева Дарья, 9а класс</w:t>
            </w:r>
          </w:p>
          <w:p w:rsidR="002F4D40" w:rsidRPr="00D45519" w:rsidRDefault="002F4D40" w:rsidP="003F3803">
            <w:pPr>
              <w:pStyle w:val="ListParagraph"/>
              <w:ind w:left="0"/>
              <w:jc w:val="both"/>
              <w:rPr>
                <w:sz w:val="22"/>
                <w:szCs w:val="22"/>
              </w:rPr>
            </w:pPr>
            <w:r w:rsidRPr="00D45519">
              <w:rPr>
                <w:sz w:val="22"/>
                <w:szCs w:val="22"/>
              </w:rPr>
              <w:t>Дудовцева Яна, 9а класс</w:t>
            </w:r>
          </w:p>
          <w:p w:rsidR="002F4D40" w:rsidRPr="00D45519" w:rsidRDefault="002F4D40" w:rsidP="003F3803">
            <w:pPr>
              <w:pStyle w:val="ListParagraph"/>
              <w:ind w:left="0"/>
              <w:jc w:val="both"/>
              <w:rPr>
                <w:sz w:val="22"/>
                <w:szCs w:val="22"/>
              </w:rPr>
            </w:pPr>
            <w:r w:rsidRPr="00D45519">
              <w:rPr>
                <w:sz w:val="22"/>
                <w:szCs w:val="22"/>
              </w:rPr>
              <w:t>Лобанова Дарья, 9а класс</w:t>
            </w:r>
          </w:p>
          <w:p w:rsidR="002F4D40" w:rsidRPr="00D45519" w:rsidRDefault="002F4D40" w:rsidP="003F3803">
            <w:pPr>
              <w:pStyle w:val="ListParagraph"/>
              <w:ind w:left="0"/>
              <w:jc w:val="both"/>
              <w:rPr>
                <w:sz w:val="22"/>
                <w:szCs w:val="22"/>
              </w:rPr>
            </w:pPr>
            <w:r w:rsidRPr="00D45519">
              <w:rPr>
                <w:sz w:val="22"/>
                <w:szCs w:val="22"/>
              </w:rPr>
              <w:t>Баранникова Алёна, 8а класс</w:t>
            </w:r>
          </w:p>
          <w:p w:rsidR="002F4D40" w:rsidRPr="00D45519" w:rsidRDefault="002F4D40" w:rsidP="003F3803">
            <w:pPr>
              <w:pStyle w:val="ListParagraph"/>
              <w:ind w:left="0"/>
              <w:jc w:val="both"/>
              <w:rPr>
                <w:sz w:val="22"/>
                <w:szCs w:val="22"/>
              </w:rPr>
            </w:pPr>
            <w:r w:rsidRPr="00D45519">
              <w:rPr>
                <w:sz w:val="22"/>
                <w:szCs w:val="22"/>
              </w:rPr>
              <w:t>Кариневская Алина, 8а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Муниципальный этап спартакиады школьников «Президентские спортивные игры» по шашкам</w:t>
            </w:r>
          </w:p>
          <w:p w:rsidR="002F4D40" w:rsidRPr="00D45519" w:rsidRDefault="002F4D40" w:rsidP="003F3803">
            <w:pPr>
              <w:pStyle w:val="ListParagraph"/>
              <w:ind w:left="0"/>
              <w:jc w:val="center"/>
              <w:rPr>
                <w:b/>
                <w:sz w:val="22"/>
                <w:szCs w:val="22"/>
              </w:rPr>
            </w:pPr>
            <w:r w:rsidRPr="00D45519">
              <w:rPr>
                <w:b/>
                <w:sz w:val="22"/>
                <w:szCs w:val="22"/>
              </w:rPr>
              <w:t>2 место:</w:t>
            </w:r>
          </w:p>
          <w:p w:rsidR="002F4D40" w:rsidRPr="00D45519" w:rsidRDefault="002F4D40" w:rsidP="003F3803">
            <w:pPr>
              <w:pStyle w:val="ListParagraph"/>
              <w:ind w:left="0"/>
              <w:jc w:val="both"/>
              <w:rPr>
                <w:sz w:val="22"/>
                <w:szCs w:val="22"/>
              </w:rPr>
            </w:pPr>
            <w:r w:rsidRPr="00D45519">
              <w:rPr>
                <w:sz w:val="22"/>
                <w:szCs w:val="22"/>
              </w:rPr>
              <w:t>Кузьмин Сергей, 5а класс</w:t>
            </w:r>
          </w:p>
          <w:p w:rsidR="002F4D40" w:rsidRPr="00D45519" w:rsidRDefault="002F4D40" w:rsidP="003F3803">
            <w:pPr>
              <w:pStyle w:val="ListParagraph"/>
              <w:ind w:left="0"/>
              <w:jc w:val="both"/>
              <w:rPr>
                <w:sz w:val="22"/>
                <w:szCs w:val="22"/>
              </w:rPr>
            </w:pPr>
            <w:r w:rsidRPr="00D45519">
              <w:rPr>
                <w:sz w:val="22"/>
                <w:szCs w:val="22"/>
              </w:rPr>
              <w:t>Терещенко Артём, 5а класс</w:t>
            </w:r>
          </w:p>
          <w:p w:rsidR="002F4D40" w:rsidRPr="00D45519" w:rsidRDefault="002F4D40" w:rsidP="003F3803">
            <w:pPr>
              <w:pStyle w:val="ListParagraph"/>
              <w:ind w:left="0"/>
              <w:jc w:val="both"/>
              <w:rPr>
                <w:sz w:val="22"/>
                <w:szCs w:val="22"/>
              </w:rPr>
            </w:pPr>
            <w:r w:rsidRPr="00D45519">
              <w:rPr>
                <w:sz w:val="22"/>
                <w:szCs w:val="22"/>
              </w:rPr>
              <w:t>Токовинин Никита, 5а класс</w:t>
            </w:r>
          </w:p>
          <w:p w:rsidR="002F4D40" w:rsidRPr="00D45519" w:rsidRDefault="002F4D40" w:rsidP="003F3803">
            <w:pPr>
              <w:pStyle w:val="ListParagraph"/>
              <w:ind w:left="0"/>
              <w:jc w:val="both"/>
              <w:rPr>
                <w:sz w:val="22"/>
                <w:szCs w:val="22"/>
              </w:rPr>
            </w:pPr>
            <w:r w:rsidRPr="00D45519">
              <w:rPr>
                <w:sz w:val="22"/>
                <w:szCs w:val="22"/>
              </w:rPr>
              <w:t>Оразалиева Диана, 5а класс</w:t>
            </w:r>
          </w:p>
          <w:p w:rsidR="002F4D40" w:rsidRPr="00D45519" w:rsidRDefault="002F4D40" w:rsidP="003F3803">
            <w:pPr>
              <w:pStyle w:val="ListParagraph"/>
              <w:ind w:left="0"/>
              <w:jc w:val="both"/>
              <w:rPr>
                <w:sz w:val="22"/>
                <w:szCs w:val="22"/>
              </w:rPr>
            </w:pPr>
            <w:r w:rsidRPr="00D45519">
              <w:rPr>
                <w:sz w:val="22"/>
                <w:szCs w:val="22"/>
              </w:rPr>
              <w:t>Гасинец Карина, 5а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Муниципальный этап областных соревнований по баскетболу «Янтарный мяч» правительственной программы «Физическая культура и спорт для всех-2016» среди девушек 2002-2003 г.р.</w:t>
            </w:r>
          </w:p>
          <w:p w:rsidR="002F4D40" w:rsidRPr="00D45519" w:rsidRDefault="002F4D40" w:rsidP="003F3803">
            <w:pPr>
              <w:pStyle w:val="ListParagraph"/>
              <w:ind w:left="0"/>
              <w:jc w:val="center"/>
              <w:rPr>
                <w:b/>
                <w:sz w:val="22"/>
                <w:szCs w:val="22"/>
              </w:rPr>
            </w:pPr>
          </w:p>
          <w:p w:rsidR="002F4D40" w:rsidRPr="00D45519" w:rsidRDefault="002F4D40" w:rsidP="003F3803">
            <w:pPr>
              <w:pStyle w:val="ListParagraph"/>
              <w:ind w:left="0"/>
              <w:jc w:val="center"/>
              <w:rPr>
                <w:b/>
                <w:sz w:val="22"/>
                <w:szCs w:val="22"/>
              </w:rPr>
            </w:pPr>
            <w:r w:rsidRPr="00D45519">
              <w:rPr>
                <w:b/>
                <w:sz w:val="22"/>
                <w:szCs w:val="22"/>
              </w:rPr>
              <w:t>2 место:</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Типикина Кристина, 7а класс</w:t>
            </w:r>
          </w:p>
          <w:p w:rsidR="002F4D40" w:rsidRPr="00D45519" w:rsidRDefault="002F4D40" w:rsidP="003F3803">
            <w:pPr>
              <w:jc w:val="both"/>
            </w:pPr>
            <w:r w:rsidRPr="00D45519">
              <w:rPr>
                <w:sz w:val="22"/>
                <w:szCs w:val="22"/>
              </w:rPr>
              <w:t>Храмогина Елена, 7а класс</w:t>
            </w:r>
          </w:p>
          <w:p w:rsidR="002F4D40" w:rsidRPr="00D45519" w:rsidRDefault="002F4D40" w:rsidP="003F3803">
            <w:pPr>
              <w:jc w:val="both"/>
            </w:pPr>
            <w:r w:rsidRPr="00D45519">
              <w:rPr>
                <w:sz w:val="22"/>
                <w:szCs w:val="22"/>
              </w:rPr>
              <w:t>Чухаленок Сати, 7а класс</w:t>
            </w:r>
          </w:p>
          <w:p w:rsidR="002F4D40" w:rsidRPr="00D45519" w:rsidRDefault="002F4D40" w:rsidP="003F3803">
            <w:pPr>
              <w:jc w:val="both"/>
            </w:pPr>
            <w:r w:rsidRPr="00D45519">
              <w:rPr>
                <w:sz w:val="22"/>
                <w:szCs w:val="22"/>
              </w:rPr>
              <w:t>Черных Камилла, 6а класс</w:t>
            </w:r>
          </w:p>
          <w:p w:rsidR="002F4D40" w:rsidRPr="00D45519" w:rsidRDefault="002F4D40" w:rsidP="003F3803">
            <w:pPr>
              <w:jc w:val="both"/>
            </w:pPr>
            <w:r w:rsidRPr="00D45519">
              <w:rPr>
                <w:sz w:val="22"/>
                <w:szCs w:val="22"/>
              </w:rPr>
              <w:t>Шкуропатова Валерия, 6а класс</w:t>
            </w:r>
          </w:p>
          <w:p w:rsidR="002F4D40" w:rsidRPr="00D45519" w:rsidRDefault="002F4D40" w:rsidP="003F3803">
            <w:pPr>
              <w:jc w:val="both"/>
            </w:pPr>
            <w:r w:rsidRPr="00D45519">
              <w:rPr>
                <w:sz w:val="22"/>
                <w:szCs w:val="22"/>
              </w:rPr>
              <w:t>Есина Надежда, 6а класс</w:t>
            </w:r>
          </w:p>
          <w:p w:rsidR="002F4D40" w:rsidRPr="00D45519" w:rsidRDefault="002F4D40" w:rsidP="003F3803">
            <w:pPr>
              <w:pStyle w:val="ListParagraph"/>
              <w:ind w:left="0"/>
              <w:jc w:val="both"/>
              <w:rPr>
                <w:sz w:val="22"/>
                <w:szCs w:val="22"/>
              </w:rPr>
            </w:pPr>
            <w:r w:rsidRPr="00D45519">
              <w:rPr>
                <w:sz w:val="22"/>
                <w:szCs w:val="22"/>
              </w:rPr>
              <w:t>Барановская Мария, 6а класс</w:t>
            </w:r>
          </w:p>
          <w:p w:rsidR="002F4D40" w:rsidRPr="00D45519" w:rsidRDefault="002F4D40" w:rsidP="003F3803">
            <w:pPr>
              <w:pStyle w:val="ListParagraph"/>
              <w:ind w:left="0"/>
              <w:jc w:val="center"/>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Муниципальный этап областных соревнований по баскетболу «Янтарный мяч» правительственной программы «Физическая культура и спорт для всех-2016 г.г.» среди юношей 2000-2001 г.р.</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Осокин Виктор, 9а класс</w:t>
            </w:r>
          </w:p>
          <w:p w:rsidR="002F4D40" w:rsidRPr="00D45519" w:rsidRDefault="002F4D40" w:rsidP="003F3803">
            <w:pPr>
              <w:pStyle w:val="ListParagraph"/>
              <w:ind w:left="0"/>
              <w:jc w:val="both"/>
              <w:rPr>
                <w:sz w:val="22"/>
                <w:szCs w:val="22"/>
              </w:rPr>
            </w:pPr>
            <w:r w:rsidRPr="00D45519">
              <w:rPr>
                <w:sz w:val="22"/>
                <w:szCs w:val="22"/>
              </w:rPr>
              <w:t>Глушков Павел, 9а класс</w:t>
            </w:r>
          </w:p>
          <w:p w:rsidR="002F4D40" w:rsidRPr="00D45519" w:rsidRDefault="002F4D40" w:rsidP="003F3803">
            <w:pPr>
              <w:pStyle w:val="ListParagraph"/>
              <w:ind w:left="0"/>
              <w:jc w:val="both"/>
              <w:rPr>
                <w:sz w:val="22"/>
                <w:szCs w:val="22"/>
              </w:rPr>
            </w:pPr>
            <w:r w:rsidRPr="00D45519">
              <w:rPr>
                <w:sz w:val="22"/>
                <w:szCs w:val="22"/>
              </w:rPr>
              <w:t>Арефьев Семен, 9а класс</w:t>
            </w:r>
          </w:p>
          <w:p w:rsidR="002F4D40" w:rsidRPr="00D45519" w:rsidRDefault="002F4D40" w:rsidP="003F3803">
            <w:pPr>
              <w:pStyle w:val="ListParagraph"/>
              <w:ind w:left="0"/>
              <w:jc w:val="both"/>
              <w:rPr>
                <w:sz w:val="22"/>
                <w:szCs w:val="22"/>
              </w:rPr>
            </w:pPr>
            <w:r w:rsidRPr="00D45519">
              <w:rPr>
                <w:sz w:val="22"/>
                <w:szCs w:val="22"/>
              </w:rPr>
              <w:t>Борисов Андрей, 9а класс</w:t>
            </w:r>
          </w:p>
          <w:p w:rsidR="002F4D40" w:rsidRPr="00D45519" w:rsidRDefault="002F4D40" w:rsidP="003F3803">
            <w:pPr>
              <w:pStyle w:val="ListParagraph"/>
              <w:ind w:left="0"/>
              <w:jc w:val="both"/>
              <w:rPr>
                <w:sz w:val="22"/>
                <w:szCs w:val="22"/>
              </w:rPr>
            </w:pPr>
            <w:r w:rsidRPr="00D45519">
              <w:rPr>
                <w:sz w:val="22"/>
                <w:szCs w:val="22"/>
              </w:rPr>
              <w:t>Кузнецов Владимир, 9а класс</w:t>
            </w:r>
          </w:p>
          <w:p w:rsidR="002F4D40" w:rsidRPr="00D45519" w:rsidRDefault="002F4D40" w:rsidP="003F3803">
            <w:pPr>
              <w:pStyle w:val="ListParagraph"/>
              <w:ind w:left="0"/>
              <w:jc w:val="both"/>
              <w:rPr>
                <w:sz w:val="22"/>
                <w:szCs w:val="22"/>
              </w:rPr>
            </w:pPr>
            <w:r w:rsidRPr="00D45519">
              <w:rPr>
                <w:sz w:val="22"/>
                <w:szCs w:val="22"/>
              </w:rPr>
              <w:t>Абаренов Игорь, 9а класс</w:t>
            </w:r>
          </w:p>
          <w:p w:rsidR="002F4D40" w:rsidRPr="00D45519" w:rsidRDefault="002F4D40" w:rsidP="003F3803">
            <w:pPr>
              <w:pStyle w:val="ListParagraph"/>
              <w:ind w:left="0"/>
              <w:jc w:val="both"/>
              <w:rPr>
                <w:sz w:val="22"/>
                <w:szCs w:val="22"/>
              </w:rPr>
            </w:pPr>
            <w:r w:rsidRPr="00D45519">
              <w:rPr>
                <w:sz w:val="22"/>
                <w:szCs w:val="22"/>
              </w:rPr>
              <w:t>Пименов Владислав, 9а класс</w:t>
            </w:r>
          </w:p>
          <w:p w:rsidR="002F4D40" w:rsidRPr="00D45519" w:rsidRDefault="002F4D40" w:rsidP="003F3803">
            <w:pPr>
              <w:pStyle w:val="ListParagraph"/>
              <w:ind w:left="0"/>
              <w:jc w:val="both"/>
              <w:rPr>
                <w:sz w:val="22"/>
                <w:szCs w:val="22"/>
              </w:rPr>
            </w:pPr>
            <w:r w:rsidRPr="00D45519">
              <w:rPr>
                <w:sz w:val="22"/>
                <w:szCs w:val="22"/>
              </w:rPr>
              <w:t>Рыбалко Михаил, 8а класс</w:t>
            </w:r>
          </w:p>
          <w:p w:rsidR="002F4D40" w:rsidRPr="00D45519" w:rsidRDefault="002F4D40" w:rsidP="003F3803">
            <w:pPr>
              <w:pStyle w:val="ListParagraph"/>
              <w:ind w:left="0"/>
              <w:jc w:val="both"/>
              <w:rPr>
                <w:sz w:val="22"/>
                <w:szCs w:val="22"/>
              </w:rPr>
            </w:pPr>
            <w:r w:rsidRPr="00D45519">
              <w:rPr>
                <w:sz w:val="22"/>
                <w:szCs w:val="22"/>
              </w:rPr>
              <w:t>Киселев Максим, 8а класс</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center"/>
              <w:rPr>
                <w:b/>
                <w:i/>
                <w:sz w:val="22"/>
                <w:szCs w:val="22"/>
              </w:rPr>
            </w:pPr>
            <w:r w:rsidRPr="00D45519">
              <w:rPr>
                <w:b/>
                <w:i/>
                <w:sz w:val="22"/>
                <w:szCs w:val="22"/>
              </w:rPr>
              <w:t>Муниципальный этап военно-спортивного многоборья, посвященного Дню защитника Отечества</w:t>
            </w:r>
          </w:p>
          <w:p w:rsidR="002F4D40" w:rsidRPr="00D45519" w:rsidRDefault="002F4D40" w:rsidP="003F3803">
            <w:pPr>
              <w:pStyle w:val="ListParagraph"/>
              <w:ind w:left="0"/>
              <w:jc w:val="center"/>
              <w:rPr>
                <w:b/>
                <w:sz w:val="22"/>
                <w:szCs w:val="22"/>
              </w:rPr>
            </w:pPr>
            <w:r w:rsidRPr="00D45519">
              <w:rPr>
                <w:b/>
                <w:sz w:val="22"/>
                <w:szCs w:val="22"/>
              </w:rPr>
              <w:t>2 место:</w:t>
            </w:r>
          </w:p>
          <w:p w:rsidR="002F4D40" w:rsidRPr="00D45519" w:rsidRDefault="002F4D40" w:rsidP="003F3803">
            <w:pPr>
              <w:pStyle w:val="ListParagraph"/>
              <w:ind w:left="0"/>
              <w:jc w:val="both"/>
              <w:rPr>
                <w:sz w:val="22"/>
                <w:szCs w:val="22"/>
              </w:rPr>
            </w:pPr>
            <w:r w:rsidRPr="00D45519">
              <w:rPr>
                <w:sz w:val="22"/>
                <w:szCs w:val="22"/>
              </w:rPr>
              <w:t>Таубе Владимир, 10а класс – толчок гири</w:t>
            </w:r>
          </w:p>
          <w:p w:rsidR="002F4D40" w:rsidRPr="00D45519" w:rsidRDefault="002F4D40" w:rsidP="003F3803">
            <w:pPr>
              <w:pStyle w:val="ListParagraph"/>
              <w:ind w:left="0"/>
              <w:jc w:val="center"/>
              <w:rPr>
                <w:b/>
                <w:sz w:val="22"/>
                <w:szCs w:val="22"/>
              </w:rPr>
            </w:pPr>
            <w:r w:rsidRPr="00D45519">
              <w:rPr>
                <w:b/>
                <w:sz w:val="22"/>
                <w:szCs w:val="22"/>
              </w:rPr>
              <w:t>3 место:</w:t>
            </w:r>
          </w:p>
          <w:p w:rsidR="002F4D40" w:rsidRPr="00D45519" w:rsidRDefault="002F4D40" w:rsidP="003F3803">
            <w:pPr>
              <w:pStyle w:val="ListParagraph"/>
              <w:ind w:left="0"/>
              <w:jc w:val="both"/>
              <w:rPr>
                <w:sz w:val="22"/>
                <w:szCs w:val="22"/>
              </w:rPr>
            </w:pPr>
            <w:r w:rsidRPr="00D45519">
              <w:rPr>
                <w:sz w:val="22"/>
                <w:szCs w:val="22"/>
              </w:rPr>
              <w:t>Пахолков Никита, 10а класс – удержание гантелей</w:t>
            </w:r>
          </w:p>
          <w:p w:rsidR="002F4D40" w:rsidRPr="00D45519" w:rsidRDefault="002F4D40" w:rsidP="003F3803">
            <w:pPr>
              <w:pStyle w:val="ListParagraph"/>
              <w:ind w:left="0"/>
              <w:jc w:val="both"/>
              <w:rPr>
                <w:sz w:val="22"/>
                <w:szCs w:val="22"/>
              </w:rPr>
            </w:pPr>
          </w:p>
          <w:p w:rsidR="002F4D40" w:rsidRPr="00D45519" w:rsidRDefault="002F4D40" w:rsidP="003F3803">
            <w:pPr>
              <w:pStyle w:val="ListParagraph"/>
              <w:ind w:left="0"/>
              <w:jc w:val="both"/>
              <w:rPr>
                <w:b/>
                <w:sz w:val="22"/>
                <w:szCs w:val="22"/>
              </w:rPr>
            </w:pPr>
          </w:p>
        </w:tc>
        <w:tc>
          <w:tcPr>
            <w:tcW w:w="3240" w:type="dxa"/>
          </w:tcPr>
          <w:p w:rsidR="002F4D40" w:rsidRPr="00D45519" w:rsidRDefault="002F4D40" w:rsidP="003F3803">
            <w:pPr>
              <w:jc w:val="center"/>
              <w:rPr>
                <w:b/>
                <w:i/>
              </w:rPr>
            </w:pPr>
            <w:r w:rsidRPr="00D45519">
              <w:rPr>
                <w:b/>
                <w:i/>
                <w:sz w:val="22"/>
                <w:szCs w:val="22"/>
              </w:rPr>
              <w:t>Зональные соревнования по волейболу среди команд девушек городских общеобразовательных школ по программе областной Спартакиады школьников «Президентские спортивные игры» 2015-2016 учебного года</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Малкова  Екатерина, 11а класс</w:t>
            </w:r>
          </w:p>
          <w:p w:rsidR="002F4D40" w:rsidRPr="00D45519" w:rsidRDefault="002F4D40" w:rsidP="003F3803">
            <w:pPr>
              <w:jc w:val="both"/>
            </w:pPr>
            <w:r w:rsidRPr="00D45519">
              <w:rPr>
                <w:sz w:val="22"/>
                <w:szCs w:val="22"/>
              </w:rPr>
              <w:t>Рудавская Анна, 11а класс</w:t>
            </w:r>
          </w:p>
          <w:p w:rsidR="002F4D40" w:rsidRPr="00D45519" w:rsidRDefault="002F4D40" w:rsidP="003F3803">
            <w:pPr>
              <w:jc w:val="both"/>
            </w:pPr>
            <w:r w:rsidRPr="00D45519">
              <w:rPr>
                <w:sz w:val="22"/>
                <w:szCs w:val="22"/>
              </w:rPr>
              <w:t>Грибанова Анна, 10а класс</w:t>
            </w:r>
          </w:p>
          <w:p w:rsidR="002F4D40" w:rsidRPr="00D45519" w:rsidRDefault="002F4D40" w:rsidP="003F3803">
            <w:pPr>
              <w:jc w:val="both"/>
            </w:pPr>
            <w:r w:rsidRPr="00D45519">
              <w:rPr>
                <w:sz w:val="22"/>
                <w:szCs w:val="22"/>
              </w:rPr>
              <w:t>Фастович Евгения, 10а класс</w:t>
            </w:r>
          </w:p>
          <w:p w:rsidR="002F4D40" w:rsidRPr="00D45519" w:rsidRDefault="002F4D40" w:rsidP="003F3803">
            <w:pPr>
              <w:jc w:val="both"/>
            </w:pPr>
            <w:r w:rsidRPr="00D45519">
              <w:rPr>
                <w:sz w:val="22"/>
                <w:szCs w:val="22"/>
              </w:rPr>
              <w:t>Шавкина елизавета, 10а класс</w:t>
            </w:r>
          </w:p>
          <w:p w:rsidR="002F4D40" w:rsidRPr="00D45519" w:rsidRDefault="002F4D40" w:rsidP="003F3803">
            <w:pPr>
              <w:jc w:val="both"/>
            </w:pPr>
            <w:r w:rsidRPr="00D45519">
              <w:rPr>
                <w:sz w:val="22"/>
                <w:szCs w:val="22"/>
              </w:rPr>
              <w:t>Барановская Александра, 10а класс</w:t>
            </w:r>
          </w:p>
          <w:p w:rsidR="002F4D40" w:rsidRPr="00D45519" w:rsidRDefault="002F4D40" w:rsidP="003F3803">
            <w:pPr>
              <w:jc w:val="both"/>
            </w:pPr>
            <w:r w:rsidRPr="00D45519">
              <w:rPr>
                <w:sz w:val="22"/>
                <w:szCs w:val="22"/>
              </w:rPr>
              <w:t>Кариневская Алина, 8а класс</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Черных Камилла, 6а класс</w:t>
            </w:r>
          </w:p>
          <w:p w:rsidR="002F4D40" w:rsidRPr="00D45519" w:rsidRDefault="002F4D40" w:rsidP="003F3803">
            <w:pPr>
              <w:jc w:val="both"/>
            </w:pPr>
            <w:r w:rsidRPr="00D45519">
              <w:rPr>
                <w:sz w:val="22"/>
                <w:szCs w:val="22"/>
              </w:rPr>
              <w:t>Есина Надежда, 6а класс</w:t>
            </w:r>
          </w:p>
          <w:p w:rsidR="002F4D40" w:rsidRPr="00D45519" w:rsidRDefault="002F4D40" w:rsidP="003F3803">
            <w:pPr>
              <w:jc w:val="both"/>
            </w:pPr>
          </w:p>
        </w:tc>
        <w:tc>
          <w:tcPr>
            <w:tcW w:w="2700" w:type="dxa"/>
          </w:tcPr>
          <w:p w:rsidR="002F4D40" w:rsidRPr="00D45519" w:rsidRDefault="002F4D40" w:rsidP="003F3803">
            <w:pPr>
              <w:jc w:val="both"/>
            </w:pPr>
          </w:p>
        </w:tc>
      </w:tr>
      <w:tr w:rsidR="002F4D40" w:rsidRPr="003F3803">
        <w:trPr>
          <w:trHeight w:val="2100"/>
        </w:trPr>
        <w:tc>
          <w:tcPr>
            <w:tcW w:w="851" w:type="dxa"/>
            <w:vAlign w:val="center"/>
          </w:tcPr>
          <w:p w:rsidR="002F4D40" w:rsidRPr="00D45519" w:rsidRDefault="002F4D40" w:rsidP="003F3803">
            <w:pPr>
              <w:jc w:val="center"/>
              <w:rPr>
                <w:b/>
                <w:i/>
              </w:rPr>
            </w:pPr>
            <w:r w:rsidRPr="00D45519">
              <w:rPr>
                <w:b/>
                <w:i/>
                <w:sz w:val="22"/>
                <w:szCs w:val="22"/>
              </w:rPr>
              <w:t>Апрель</w:t>
            </w:r>
          </w:p>
          <w:p w:rsidR="002F4D40" w:rsidRPr="00D45519" w:rsidRDefault="002F4D40" w:rsidP="003F3803">
            <w:pPr>
              <w:jc w:val="center"/>
              <w:rPr>
                <w:b/>
                <w:i/>
              </w:rPr>
            </w:pPr>
            <w:r w:rsidRPr="00D45519">
              <w:rPr>
                <w:b/>
                <w:i/>
                <w:sz w:val="22"/>
                <w:szCs w:val="22"/>
              </w:rPr>
              <w:t>2016 г.</w:t>
            </w:r>
          </w:p>
          <w:p w:rsidR="002F4D40" w:rsidRPr="00D45519" w:rsidRDefault="002F4D40" w:rsidP="003F3803">
            <w:pPr>
              <w:jc w:val="center"/>
            </w:pPr>
          </w:p>
        </w:tc>
        <w:tc>
          <w:tcPr>
            <w:tcW w:w="3037" w:type="dxa"/>
          </w:tcPr>
          <w:p w:rsidR="002F4D40" w:rsidRPr="00D45519" w:rsidRDefault="002F4D40" w:rsidP="003F3803">
            <w:pPr>
              <w:jc w:val="center"/>
              <w:rPr>
                <w:b/>
                <w:i/>
              </w:rPr>
            </w:pPr>
            <w:r w:rsidRPr="00D45519">
              <w:rPr>
                <w:b/>
                <w:i/>
                <w:sz w:val="22"/>
                <w:szCs w:val="22"/>
              </w:rPr>
              <w:t>Муниципальный этап «Президентских спортивных игр» по легкой атлетике</w:t>
            </w:r>
          </w:p>
          <w:p w:rsidR="002F4D40" w:rsidRPr="00D45519" w:rsidRDefault="002F4D40" w:rsidP="003F3803">
            <w:pPr>
              <w:jc w:val="center"/>
              <w:rPr>
                <w:b/>
              </w:rPr>
            </w:pPr>
            <w:r w:rsidRPr="00D45519">
              <w:rPr>
                <w:b/>
                <w:sz w:val="22"/>
                <w:szCs w:val="22"/>
              </w:rPr>
              <w:t>1место:</w:t>
            </w:r>
          </w:p>
          <w:p w:rsidR="002F4D40" w:rsidRPr="00D45519" w:rsidRDefault="002F4D40" w:rsidP="003F3803">
            <w:pPr>
              <w:jc w:val="both"/>
            </w:pPr>
            <w:r w:rsidRPr="00D45519">
              <w:rPr>
                <w:sz w:val="22"/>
                <w:szCs w:val="22"/>
              </w:rPr>
              <w:t>Пахолков  Никита, 10а класс – бег на 100м</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Малкова Екатерина, 11а класс – прыжки в длину с разбега</w:t>
            </w:r>
          </w:p>
          <w:p w:rsidR="002F4D40" w:rsidRPr="00D45519" w:rsidRDefault="002F4D40" w:rsidP="003F3803">
            <w:pPr>
              <w:jc w:val="center"/>
              <w:rPr>
                <w:b/>
              </w:rPr>
            </w:pPr>
            <w:r w:rsidRPr="00D45519">
              <w:rPr>
                <w:b/>
                <w:sz w:val="22"/>
                <w:szCs w:val="22"/>
              </w:rPr>
              <w:t>3 место:</w:t>
            </w:r>
          </w:p>
          <w:p w:rsidR="002F4D40" w:rsidRPr="00D45519" w:rsidRDefault="002F4D40" w:rsidP="003F3803">
            <w:pPr>
              <w:jc w:val="both"/>
            </w:pPr>
            <w:r w:rsidRPr="00D45519">
              <w:rPr>
                <w:sz w:val="22"/>
                <w:szCs w:val="22"/>
              </w:rPr>
              <w:t>Общекомандный зачет</w:t>
            </w:r>
          </w:p>
          <w:p w:rsidR="002F4D40" w:rsidRPr="00D45519" w:rsidRDefault="002F4D40" w:rsidP="003F3803">
            <w:pPr>
              <w:jc w:val="both"/>
            </w:pPr>
            <w:r w:rsidRPr="00D45519">
              <w:rPr>
                <w:sz w:val="22"/>
                <w:szCs w:val="22"/>
              </w:rPr>
              <w:t>Эстафета 4х100 м среди девушек</w:t>
            </w:r>
          </w:p>
          <w:p w:rsidR="002F4D40" w:rsidRPr="00D45519" w:rsidRDefault="002F4D40" w:rsidP="003F3803">
            <w:pPr>
              <w:jc w:val="both"/>
            </w:pPr>
            <w:r w:rsidRPr="00D45519">
              <w:rPr>
                <w:sz w:val="22"/>
                <w:szCs w:val="22"/>
              </w:rPr>
              <w:t>Эстафета 4х100 м среди юношей</w:t>
            </w:r>
          </w:p>
          <w:p w:rsidR="002F4D40" w:rsidRPr="00D45519" w:rsidRDefault="002F4D40" w:rsidP="003F3803">
            <w:pPr>
              <w:jc w:val="center"/>
              <w:rPr>
                <w:b/>
                <w:i/>
              </w:rPr>
            </w:pPr>
            <w:r w:rsidRPr="00D45519">
              <w:rPr>
                <w:b/>
                <w:i/>
                <w:sz w:val="22"/>
                <w:szCs w:val="22"/>
              </w:rPr>
              <w:t>Всероссийские соревнования по футболу «Кожаный мяч»</w:t>
            </w:r>
          </w:p>
          <w:p w:rsidR="002F4D40" w:rsidRPr="00D45519" w:rsidRDefault="002F4D40" w:rsidP="003F3803">
            <w:pPr>
              <w:jc w:val="center"/>
              <w:rPr>
                <w:b/>
                <w:i/>
              </w:rPr>
            </w:pPr>
            <w:r w:rsidRPr="00D45519">
              <w:rPr>
                <w:b/>
                <w:i/>
                <w:sz w:val="22"/>
                <w:szCs w:val="22"/>
              </w:rPr>
              <w:t>2 место:</w:t>
            </w:r>
          </w:p>
          <w:p w:rsidR="002F4D40" w:rsidRPr="00D45519" w:rsidRDefault="002F4D40" w:rsidP="003F3803">
            <w:pPr>
              <w:jc w:val="both"/>
            </w:pPr>
            <w:r w:rsidRPr="00D45519">
              <w:rPr>
                <w:sz w:val="22"/>
                <w:szCs w:val="22"/>
              </w:rPr>
              <w:t>Чухаленок Артур, 8а класс</w:t>
            </w:r>
          </w:p>
          <w:p w:rsidR="002F4D40" w:rsidRPr="00D45519" w:rsidRDefault="002F4D40" w:rsidP="003F3803">
            <w:pPr>
              <w:jc w:val="both"/>
            </w:pPr>
            <w:r w:rsidRPr="00D45519">
              <w:rPr>
                <w:sz w:val="22"/>
                <w:szCs w:val="22"/>
              </w:rPr>
              <w:t>Чичев Игорь, 8а класс</w:t>
            </w:r>
          </w:p>
          <w:p w:rsidR="002F4D40" w:rsidRPr="00D45519" w:rsidRDefault="002F4D40" w:rsidP="003F3803">
            <w:pPr>
              <w:jc w:val="both"/>
            </w:pPr>
            <w:r w:rsidRPr="00D45519">
              <w:rPr>
                <w:sz w:val="22"/>
                <w:szCs w:val="22"/>
              </w:rPr>
              <w:t>Козырь Даниил, 8а класс</w:t>
            </w:r>
          </w:p>
          <w:p w:rsidR="002F4D40" w:rsidRPr="00D45519" w:rsidRDefault="002F4D40" w:rsidP="003F3803">
            <w:pPr>
              <w:jc w:val="both"/>
            </w:pPr>
            <w:r w:rsidRPr="00D45519">
              <w:rPr>
                <w:sz w:val="22"/>
                <w:szCs w:val="22"/>
              </w:rPr>
              <w:t>Горлатов Роман, 7а класс</w:t>
            </w:r>
          </w:p>
          <w:p w:rsidR="002F4D40" w:rsidRPr="00D45519" w:rsidRDefault="002F4D40" w:rsidP="003F3803">
            <w:pPr>
              <w:jc w:val="both"/>
            </w:pPr>
            <w:r w:rsidRPr="00D45519">
              <w:rPr>
                <w:sz w:val="22"/>
                <w:szCs w:val="22"/>
              </w:rPr>
              <w:t>Воронин Дмитрий, 7а класс</w:t>
            </w:r>
          </w:p>
          <w:p w:rsidR="002F4D40" w:rsidRPr="00D45519" w:rsidRDefault="002F4D40" w:rsidP="003F3803">
            <w:pPr>
              <w:jc w:val="both"/>
            </w:pPr>
            <w:r w:rsidRPr="00D45519">
              <w:rPr>
                <w:sz w:val="22"/>
                <w:szCs w:val="22"/>
              </w:rPr>
              <w:t>Говор Игорь, 7а класс</w:t>
            </w:r>
          </w:p>
          <w:p w:rsidR="002F4D40" w:rsidRPr="00D45519" w:rsidRDefault="002F4D40" w:rsidP="003F3803">
            <w:pPr>
              <w:jc w:val="both"/>
            </w:pPr>
            <w:r w:rsidRPr="00D45519">
              <w:rPr>
                <w:sz w:val="22"/>
                <w:szCs w:val="22"/>
              </w:rPr>
              <w:t>Алексеев Артем, 7а класс</w:t>
            </w:r>
          </w:p>
          <w:p w:rsidR="002F4D40" w:rsidRPr="00D45519" w:rsidRDefault="002F4D40" w:rsidP="003F3803">
            <w:pPr>
              <w:jc w:val="both"/>
            </w:pPr>
            <w:r w:rsidRPr="00D45519">
              <w:rPr>
                <w:sz w:val="22"/>
                <w:szCs w:val="22"/>
              </w:rPr>
              <w:t>Чухаленок Ян, 7а класс</w:t>
            </w:r>
          </w:p>
          <w:p w:rsidR="002F4D40" w:rsidRPr="00D45519" w:rsidRDefault="002F4D40" w:rsidP="003F3803">
            <w:pPr>
              <w:jc w:val="both"/>
            </w:pPr>
            <w:r w:rsidRPr="00D45519">
              <w:rPr>
                <w:sz w:val="22"/>
                <w:szCs w:val="22"/>
              </w:rPr>
              <w:t>Буранов Дмитрий, 7а класс</w:t>
            </w:r>
          </w:p>
          <w:p w:rsidR="002F4D40" w:rsidRPr="00D45519" w:rsidRDefault="002F4D40" w:rsidP="003F3803">
            <w:pPr>
              <w:jc w:val="both"/>
            </w:pPr>
            <w:r w:rsidRPr="00D45519">
              <w:rPr>
                <w:sz w:val="22"/>
                <w:szCs w:val="22"/>
              </w:rPr>
              <w:t>Москалюк Даниил, 6а класс</w:t>
            </w:r>
          </w:p>
          <w:p w:rsidR="002F4D40" w:rsidRPr="00D45519" w:rsidRDefault="002F4D40" w:rsidP="003F3803">
            <w:pPr>
              <w:jc w:val="both"/>
            </w:pPr>
            <w:r w:rsidRPr="00D45519">
              <w:rPr>
                <w:sz w:val="22"/>
                <w:szCs w:val="22"/>
              </w:rPr>
              <w:t>Петров Артем, 6а класс</w:t>
            </w:r>
          </w:p>
          <w:p w:rsidR="002F4D40" w:rsidRPr="00D45519" w:rsidRDefault="002F4D40" w:rsidP="003F3803">
            <w:pPr>
              <w:jc w:val="both"/>
            </w:pPr>
            <w:r w:rsidRPr="00D45519">
              <w:rPr>
                <w:sz w:val="22"/>
                <w:szCs w:val="22"/>
              </w:rPr>
              <w:t>Кимсамбаев Яхёбек, 6а класс</w:t>
            </w:r>
          </w:p>
          <w:p w:rsidR="002F4D40" w:rsidRPr="00D45519" w:rsidRDefault="002F4D40" w:rsidP="003F3803">
            <w:pPr>
              <w:jc w:val="both"/>
            </w:pPr>
            <w:r w:rsidRPr="00D45519">
              <w:rPr>
                <w:sz w:val="22"/>
                <w:szCs w:val="22"/>
              </w:rPr>
              <w:t>Борисову Марию, 7а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Всероссийские соревнования по футболу «Кожаный мяч»</w:t>
            </w:r>
          </w:p>
          <w:p w:rsidR="002F4D40" w:rsidRPr="00D45519" w:rsidRDefault="002F4D40" w:rsidP="003F3803">
            <w:pPr>
              <w:jc w:val="center"/>
              <w:rPr>
                <w:b/>
                <w:i/>
              </w:rPr>
            </w:pPr>
            <w:r w:rsidRPr="00D45519">
              <w:rPr>
                <w:b/>
                <w:i/>
                <w:sz w:val="22"/>
                <w:szCs w:val="22"/>
              </w:rPr>
              <w:t>2 место:</w:t>
            </w:r>
          </w:p>
          <w:p w:rsidR="002F4D40" w:rsidRPr="00D45519" w:rsidRDefault="002F4D40" w:rsidP="003F3803">
            <w:pPr>
              <w:jc w:val="both"/>
            </w:pPr>
            <w:r w:rsidRPr="00D45519">
              <w:rPr>
                <w:sz w:val="22"/>
                <w:szCs w:val="22"/>
              </w:rPr>
              <w:t>Трайгель Денис, 4а класс</w:t>
            </w:r>
          </w:p>
          <w:p w:rsidR="002F4D40" w:rsidRPr="00D45519" w:rsidRDefault="002F4D40" w:rsidP="003F3803">
            <w:pPr>
              <w:jc w:val="both"/>
            </w:pPr>
            <w:r w:rsidRPr="00D45519">
              <w:rPr>
                <w:sz w:val="22"/>
                <w:szCs w:val="22"/>
              </w:rPr>
              <w:t>Холотьян Даниил, 4а класс</w:t>
            </w:r>
          </w:p>
          <w:p w:rsidR="002F4D40" w:rsidRPr="00D45519" w:rsidRDefault="002F4D40" w:rsidP="003F3803">
            <w:pPr>
              <w:jc w:val="both"/>
            </w:pPr>
            <w:r w:rsidRPr="00D45519">
              <w:rPr>
                <w:sz w:val="22"/>
                <w:szCs w:val="22"/>
              </w:rPr>
              <w:t>Ивакин Артем, 4б класс</w:t>
            </w:r>
          </w:p>
          <w:p w:rsidR="002F4D40" w:rsidRPr="00D45519" w:rsidRDefault="002F4D40" w:rsidP="003F3803">
            <w:pPr>
              <w:jc w:val="both"/>
            </w:pPr>
            <w:r w:rsidRPr="00D45519">
              <w:rPr>
                <w:sz w:val="22"/>
                <w:szCs w:val="22"/>
              </w:rPr>
              <w:t>Тимофеев Роман, 3б класс</w:t>
            </w:r>
          </w:p>
          <w:p w:rsidR="002F4D40" w:rsidRPr="00D45519" w:rsidRDefault="002F4D40" w:rsidP="003F3803">
            <w:pPr>
              <w:jc w:val="both"/>
            </w:pPr>
            <w:r w:rsidRPr="00D45519">
              <w:rPr>
                <w:sz w:val="22"/>
                <w:szCs w:val="22"/>
              </w:rPr>
              <w:t>Владыко Ренат, 3б класс</w:t>
            </w:r>
          </w:p>
          <w:p w:rsidR="002F4D40" w:rsidRPr="00D45519" w:rsidRDefault="002F4D40" w:rsidP="003F3803">
            <w:pPr>
              <w:jc w:val="both"/>
            </w:pPr>
            <w:r w:rsidRPr="00D45519">
              <w:rPr>
                <w:sz w:val="22"/>
                <w:szCs w:val="22"/>
              </w:rPr>
              <w:t>Афонин Сергей, 3б класс</w:t>
            </w:r>
          </w:p>
          <w:p w:rsidR="002F4D40" w:rsidRPr="00D45519" w:rsidRDefault="002F4D40" w:rsidP="003F3803">
            <w:pPr>
              <w:jc w:val="both"/>
            </w:pPr>
            <w:r w:rsidRPr="00D45519">
              <w:rPr>
                <w:sz w:val="22"/>
                <w:szCs w:val="22"/>
              </w:rPr>
              <w:t>Буслаев Сергей, 3б класс</w:t>
            </w:r>
          </w:p>
          <w:p w:rsidR="002F4D40" w:rsidRPr="00D45519" w:rsidRDefault="002F4D40" w:rsidP="003F3803">
            <w:pPr>
              <w:jc w:val="both"/>
            </w:pPr>
            <w:r w:rsidRPr="00D45519">
              <w:rPr>
                <w:sz w:val="22"/>
                <w:szCs w:val="22"/>
              </w:rPr>
              <w:t>Тишук Кирилл, 4а класс</w:t>
            </w:r>
          </w:p>
          <w:p w:rsidR="002F4D40" w:rsidRPr="00D45519" w:rsidRDefault="002F4D40" w:rsidP="003F3803">
            <w:pPr>
              <w:jc w:val="both"/>
            </w:pPr>
            <w:r w:rsidRPr="00D45519">
              <w:rPr>
                <w:sz w:val="22"/>
                <w:szCs w:val="22"/>
              </w:rPr>
              <w:t>Карбанев Максим, 3а класс</w:t>
            </w:r>
          </w:p>
          <w:p w:rsidR="002F4D40" w:rsidRPr="00D45519" w:rsidRDefault="002F4D40" w:rsidP="003F3803">
            <w:pPr>
              <w:jc w:val="both"/>
            </w:pPr>
            <w:r w:rsidRPr="00D45519">
              <w:rPr>
                <w:sz w:val="22"/>
                <w:szCs w:val="22"/>
              </w:rPr>
              <w:t>Осипков Вадим, 2б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Всероссийские соревнования по футболу «Кожаный мяч»</w:t>
            </w:r>
          </w:p>
          <w:p w:rsidR="002F4D40" w:rsidRPr="00D45519" w:rsidRDefault="002F4D40" w:rsidP="003F3803">
            <w:pPr>
              <w:jc w:val="center"/>
              <w:rPr>
                <w:b/>
                <w:i/>
              </w:rPr>
            </w:pPr>
            <w:r w:rsidRPr="00D45519">
              <w:rPr>
                <w:b/>
                <w:i/>
                <w:sz w:val="22"/>
                <w:szCs w:val="22"/>
              </w:rPr>
              <w:t>3 место:</w:t>
            </w:r>
          </w:p>
          <w:p w:rsidR="002F4D40" w:rsidRPr="00D45519" w:rsidRDefault="002F4D40" w:rsidP="003F3803">
            <w:pPr>
              <w:jc w:val="both"/>
            </w:pPr>
            <w:r w:rsidRPr="00D45519">
              <w:rPr>
                <w:sz w:val="22"/>
                <w:szCs w:val="22"/>
              </w:rPr>
              <w:t>Москалюк Даниил, 6а класс</w:t>
            </w:r>
          </w:p>
          <w:p w:rsidR="002F4D40" w:rsidRPr="00D45519" w:rsidRDefault="002F4D40" w:rsidP="003F3803">
            <w:pPr>
              <w:jc w:val="both"/>
            </w:pPr>
            <w:r w:rsidRPr="00D45519">
              <w:rPr>
                <w:sz w:val="22"/>
                <w:szCs w:val="22"/>
              </w:rPr>
              <w:t>Петров Артем, 6а класс</w:t>
            </w:r>
          </w:p>
          <w:p w:rsidR="002F4D40" w:rsidRPr="00D45519" w:rsidRDefault="002F4D40" w:rsidP="003F3803">
            <w:pPr>
              <w:jc w:val="both"/>
            </w:pPr>
            <w:r w:rsidRPr="00D45519">
              <w:rPr>
                <w:sz w:val="22"/>
                <w:szCs w:val="22"/>
              </w:rPr>
              <w:t>Волков Матвей, 6а класс</w:t>
            </w:r>
          </w:p>
          <w:p w:rsidR="002F4D40" w:rsidRPr="00D45519" w:rsidRDefault="002F4D40" w:rsidP="003F3803">
            <w:pPr>
              <w:jc w:val="both"/>
            </w:pPr>
            <w:r w:rsidRPr="00D45519">
              <w:rPr>
                <w:sz w:val="22"/>
                <w:szCs w:val="22"/>
              </w:rPr>
              <w:t>Гончарик Никита, 6а класс</w:t>
            </w:r>
          </w:p>
          <w:p w:rsidR="002F4D40" w:rsidRPr="00D45519" w:rsidRDefault="002F4D40" w:rsidP="003F3803">
            <w:pPr>
              <w:jc w:val="both"/>
            </w:pPr>
            <w:r w:rsidRPr="00D45519">
              <w:rPr>
                <w:sz w:val="22"/>
                <w:szCs w:val="22"/>
              </w:rPr>
              <w:t>Бычков Александр, 5а класс</w:t>
            </w:r>
          </w:p>
          <w:p w:rsidR="002F4D40" w:rsidRPr="00D45519" w:rsidRDefault="002F4D40" w:rsidP="003F3803">
            <w:pPr>
              <w:jc w:val="both"/>
            </w:pPr>
            <w:r w:rsidRPr="00D45519">
              <w:rPr>
                <w:sz w:val="22"/>
                <w:szCs w:val="22"/>
              </w:rPr>
              <w:t>Токовинин Никита, 5а класс</w:t>
            </w:r>
          </w:p>
          <w:p w:rsidR="002F4D40" w:rsidRPr="00D45519" w:rsidRDefault="002F4D40" w:rsidP="003F3803">
            <w:pPr>
              <w:jc w:val="both"/>
            </w:pPr>
            <w:r w:rsidRPr="00D45519">
              <w:rPr>
                <w:sz w:val="22"/>
                <w:szCs w:val="22"/>
              </w:rPr>
              <w:t>Пасмор Максим, 4б класс</w:t>
            </w:r>
          </w:p>
          <w:p w:rsidR="002F4D40" w:rsidRPr="00D45519" w:rsidRDefault="002F4D40" w:rsidP="003F3803">
            <w:pPr>
              <w:jc w:val="both"/>
            </w:pPr>
            <w:r w:rsidRPr="00D45519">
              <w:rPr>
                <w:sz w:val="22"/>
                <w:szCs w:val="22"/>
              </w:rPr>
              <w:t>Чухаленок Сати, 7а класс</w:t>
            </w:r>
          </w:p>
          <w:p w:rsidR="002F4D40" w:rsidRPr="00D45519" w:rsidRDefault="002F4D40" w:rsidP="003F3803">
            <w:pPr>
              <w:jc w:val="both"/>
            </w:pPr>
            <w:r w:rsidRPr="00D45519">
              <w:rPr>
                <w:sz w:val="22"/>
                <w:szCs w:val="22"/>
              </w:rPr>
              <w:t>Борисова Мария, 7а класс</w:t>
            </w:r>
          </w:p>
          <w:p w:rsidR="002F4D40" w:rsidRPr="00D45519" w:rsidRDefault="002F4D40" w:rsidP="003F3803">
            <w:pPr>
              <w:jc w:val="both"/>
            </w:pPr>
            <w:r w:rsidRPr="00D45519">
              <w:rPr>
                <w:sz w:val="22"/>
                <w:szCs w:val="22"/>
              </w:rPr>
              <w:t>Жумчужнов Александр, 6а класс</w:t>
            </w:r>
          </w:p>
        </w:tc>
        <w:tc>
          <w:tcPr>
            <w:tcW w:w="3240" w:type="dxa"/>
          </w:tcPr>
          <w:p w:rsidR="002F4D40" w:rsidRPr="00D45519" w:rsidRDefault="002F4D40" w:rsidP="003F3803">
            <w:pPr>
              <w:jc w:val="center"/>
              <w:rPr>
                <w:b/>
                <w:i/>
              </w:rPr>
            </w:pPr>
            <w:r w:rsidRPr="00D45519">
              <w:rPr>
                <w:b/>
                <w:i/>
                <w:sz w:val="22"/>
                <w:szCs w:val="22"/>
              </w:rPr>
              <w:t>Кубок Калининградской области по рукопашному бою, посвященный Дню Победы «Кубок Победы»</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Харитонов Илья, 10а класс</w:t>
            </w:r>
          </w:p>
          <w:p w:rsidR="002F4D40" w:rsidRPr="00D45519" w:rsidRDefault="002F4D40" w:rsidP="003F3803">
            <w:pPr>
              <w:jc w:val="both"/>
            </w:pPr>
          </w:p>
          <w:p w:rsidR="002F4D40" w:rsidRPr="00D45519" w:rsidRDefault="002F4D40" w:rsidP="003F3803">
            <w:pPr>
              <w:jc w:val="center"/>
              <w:rPr>
                <w:b/>
                <w:i/>
              </w:rPr>
            </w:pPr>
            <w:r w:rsidRPr="00D45519">
              <w:rPr>
                <w:b/>
                <w:i/>
                <w:sz w:val="22"/>
                <w:szCs w:val="22"/>
              </w:rPr>
              <w:t>Первенство Калининградской области по легкой атлетике среди юношей и девушек до 18 лет</w:t>
            </w:r>
          </w:p>
          <w:p w:rsidR="002F4D40" w:rsidRPr="00D45519" w:rsidRDefault="002F4D40" w:rsidP="003F3803">
            <w:pPr>
              <w:jc w:val="center"/>
              <w:rPr>
                <w:b/>
              </w:rPr>
            </w:pPr>
            <w:r w:rsidRPr="00D45519">
              <w:rPr>
                <w:b/>
                <w:sz w:val="22"/>
                <w:szCs w:val="22"/>
              </w:rPr>
              <w:t>1 место:</w:t>
            </w:r>
          </w:p>
          <w:p w:rsidR="002F4D40" w:rsidRPr="00D45519" w:rsidRDefault="002F4D40" w:rsidP="003F3803">
            <w:pPr>
              <w:jc w:val="both"/>
            </w:pPr>
            <w:r w:rsidRPr="00D45519">
              <w:rPr>
                <w:sz w:val="22"/>
                <w:szCs w:val="22"/>
              </w:rPr>
              <w:t>Малкова Екатерина, 11а класс – метание копья</w:t>
            </w:r>
          </w:p>
          <w:p w:rsidR="002F4D40" w:rsidRPr="00D45519" w:rsidRDefault="002F4D40" w:rsidP="003F3803">
            <w:pPr>
              <w:jc w:val="center"/>
              <w:rPr>
                <w:b/>
              </w:rPr>
            </w:pPr>
            <w:r w:rsidRPr="00D45519">
              <w:rPr>
                <w:b/>
                <w:sz w:val="22"/>
                <w:szCs w:val="22"/>
              </w:rPr>
              <w:t>2 место:</w:t>
            </w:r>
          </w:p>
          <w:p w:rsidR="002F4D40" w:rsidRPr="00D45519" w:rsidRDefault="002F4D40" w:rsidP="003F3803">
            <w:pPr>
              <w:jc w:val="both"/>
            </w:pPr>
            <w:r w:rsidRPr="00D45519">
              <w:rPr>
                <w:sz w:val="22"/>
                <w:szCs w:val="22"/>
              </w:rPr>
              <w:t>Малкова Екатерина, 11а класс – толкание ядра</w:t>
            </w:r>
          </w:p>
          <w:p w:rsidR="002F4D40" w:rsidRPr="00D45519" w:rsidRDefault="002F4D40" w:rsidP="003F3803">
            <w:pPr>
              <w:jc w:val="both"/>
              <w:rPr>
                <w:b/>
              </w:rPr>
            </w:pPr>
          </w:p>
        </w:tc>
        <w:tc>
          <w:tcPr>
            <w:tcW w:w="2700" w:type="dxa"/>
          </w:tcPr>
          <w:p w:rsidR="002F4D40" w:rsidRPr="00D45519" w:rsidRDefault="002F4D40" w:rsidP="003F3803">
            <w:pPr>
              <w:jc w:val="both"/>
            </w:pPr>
          </w:p>
        </w:tc>
      </w:tr>
    </w:tbl>
    <w:p w:rsidR="002F4D40" w:rsidRPr="003F3803" w:rsidRDefault="002F4D40" w:rsidP="003F3803"/>
    <w:p w:rsidR="002F4D40" w:rsidRPr="003F3803" w:rsidRDefault="002F4D40" w:rsidP="00D45519">
      <w:pPr>
        <w:jc w:val="both"/>
        <w:rPr>
          <w:b/>
          <w:bCs/>
          <w:smallCaps/>
          <w:u w:val="single"/>
        </w:rPr>
      </w:pPr>
    </w:p>
    <w:p w:rsidR="002F4D40" w:rsidRPr="003F3803" w:rsidRDefault="002F4D40" w:rsidP="00D45519">
      <w:pPr>
        <w:jc w:val="both"/>
        <w:rPr>
          <w:b/>
          <w:bCs/>
          <w:smallCaps/>
        </w:rPr>
      </w:pPr>
      <w:r w:rsidRPr="003F3803">
        <w:rPr>
          <w:b/>
          <w:bCs/>
          <w:smallCaps/>
          <w:lang w:val="en-US"/>
        </w:rPr>
        <w:t>V</w:t>
      </w:r>
      <w:r w:rsidRPr="003F3803">
        <w:rPr>
          <w:b/>
          <w:bCs/>
          <w:smallCaps/>
        </w:rPr>
        <w:t>. участие обучающихся в проектах научно-практических конференциях</w:t>
      </w:r>
    </w:p>
    <w:p w:rsidR="002F4D40" w:rsidRPr="003F3803" w:rsidRDefault="002F4D40" w:rsidP="00D45519">
      <w:pPr>
        <w:ind w:firstLine="708"/>
        <w:jc w:val="both"/>
      </w:pPr>
      <w:r w:rsidRPr="003F3803">
        <w:t>В 2015-2016 учебном году учащиеся в научно-практических конференциях и проектах участия не принимали.</w:t>
      </w:r>
    </w:p>
    <w:p w:rsidR="002F4D40" w:rsidRPr="003F3803" w:rsidRDefault="002F4D40" w:rsidP="00D45519">
      <w:pPr>
        <w:jc w:val="both"/>
      </w:pPr>
    </w:p>
    <w:p w:rsidR="002F4D40" w:rsidRPr="003F3803" w:rsidRDefault="002F4D40" w:rsidP="00D45519">
      <w:pPr>
        <w:jc w:val="both"/>
        <w:rPr>
          <w:b/>
          <w:bCs/>
        </w:rPr>
      </w:pPr>
      <w:r w:rsidRPr="003F3803">
        <w:rPr>
          <w:b/>
          <w:bCs/>
          <w:lang w:val="en-US"/>
        </w:rPr>
        <w:t>VI</w:t>
      </w:r>
      <w:r w:rsidRPr="003F3803">
        <w:rPr>
          <w:b/>
          <w:bCs/>
        </w:rPr>
        <w:t>.   Прохождение курсов повышения квалификации в 2015 - 2016 учебном  году.</w:t>
      </w:r>
    </w:p>
    <w:p w:rsidR="002F4D40" w:rsidRPr="003F3803" w:rsidRDefault="002F4D40" w:rsidP="00D45519">
      <w:pPr>
        <w:ind w:hanging="540"/>
        <w:jc w:val="both"/>
        <w:rPr>
          <w:b/>
          <w:bCs/>
        </w:rPr>
      </w:pPr>
    </w:p>
    <w:p w:rsidR="002F4D40" w:rsidRPr="003F3803" w:rsidRDefault="002F4D40" w:rsidP="00D45519">
      <w:pPr>
        <w:jc w:val="both"/>
        <w:rPr>
          <w:bCs/>
        </w:rPr>
      </w:pPr>
      <w:r w:rsidRPr="003F3803">
        <w:rPr>
          <w:bCs/>
        </w:rPr>
        <w:t>Учителя – предметники: Кудрявцева А.А., Кариневская И.Л. и Зарипова Р.З. начали проходить курсы повышения квалификации в апреле 2016 учебного года, а закончат  в следующем учебном году.</w:t>
      </w:r>
    </w:p>
    <w:p w:rsidR="002F4D40" w:rsidRPr="003F3803" w:rsidRDefault="002F4D40" w:rsidP="00D45519">
      <w:pPr>
        <w:jc w:val="both"/>
        <w:rPr>
          <w:b/>
          <w:bCs/>
        </w:rPr>
      </w:pPr>
      <w:r w:rsidRPr="003F3803">
        <w:rPr>
          <w:bCs/>
        </w:rPr>
        <w:t>Зарипова Р.З. завершила курсы по ОБЖ и по ГО ЧС.</w:t>
      </w:r>
    </w:p>
    <w:p w:rsidR="002F4D40" w:rsidRPr="003F3803" w:rsidRDefault="002F4D40" w:rsidP="003F3803">
      <w:pPr>
        <w:ind w:hanging="540"/>
        <w:jc w:val="center"/>
        <w:rPr>
          <w:b/>
          <w:bCs/>
          <w:u w:val="single"/>
        </w:rPr>
      </w:pPr>
    </w:p>
    <w:tbl>
      <w:tblPr>
        <w:tblW w:w="9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9"/>
        <w:gridCol w:w="3297"/>
        <w:gridCol w:w="1559"/>
        <w:gridCol w:w="1134"/>
        <w:gridCol w:w="1771"/>
      </w:tblGrid>
      <w:tr w:rsidR="002F4D40" w:rsidRPr="003F3803">
        <w:trPr>
          <w:trHeight w:val="673"/>
        </w:trPr>
        <w:tc>
          <w:tcPr>
            <w:tcW w:w="1879" w:type="dxa"/>
            <w:vAlign w:val="center"/>
          </w:tcPr>
          <w:p w:rsidR="002F4D40" w:rsidRPr="00D45519" w:rsidRDefault="002F4D40" w:rsidP="00D45519">
            <w:pPr>
              <w:jc w:val="center"/>
              <w:rPr>
                <w:b/>
                <w:bCs/>
              </w:rPr>
            </w:pPr>
            <w:r w:rsidRPr="00D45519">
              <w:rPr>
                <w:b/>
                <w:bCs/>
                <w:sz w:val="22"/>
              </w:rPr>
              <w:t>Учителя</w:t>
            </w:r>
          </w:p>
        </w:tc>
        <w:tc>
          <w:tcPr>
            <w:tcW w:w="3297" w:type="dxa"/>
            <w:vAlign w:val="center"/>
          </w:tcPr>
          <w:p w:rsidR="002F4D40" w:rsidRPr="00D45519" w:rsidRDefault="002F4D40" w:rsidP="00D45519">
            <w:pPr>
              <w:jc w:val="center"/>
              <w:rPr>
                <w:b/>
                <w:bCs/>
              </w:rPr>
            </w:pPr>
            <w:r w:rsidRPr="00D45519">
              <w:rPr>
                <w:b/>
                <w:bCs/>
                <w:sz w:val="22"/>
              </w:rPr>
              <w:t>Тема</w:t>
            </w:r>
          </w:p>
        </w:tc>
        <w:tc>
          <w:tcPr>
            <w:tcW w:w="1559" w:type="dxa"/>
            <w:vAlign w:val="center"/>
          </w:tcPr>
          <w:p w:rsidR="002F4D40" w:rsidRPr="00D45519" w:rsidRDefault="002F4D40" w:rsidP="00D45519">
            <w:pPr>
              <w:jc w:val="center"/>
              <w:rPr>
                <w:b/>
                <w:bCs/>
              </w:rPr>
            </w:pPr>
            <w:r w:rsidRPr="00D45519">
              <w:rPr>
                <w:b/>
                <w:bCs/>
                <w:sz w:val="22"/>
              </w:rPr>
              <w:t>Дата</w:t>
            </w:r>
          </w:p>
        </w:tc>
        <w:tc>
          <w:tcPr>
            <w:tcW w:w="1134" w:type="dxa"/>
            <w:vAlign w:val="center"/>
          </w:tcPr>
          <w:p w:rsidR="002F4D40" w:rsidRPr="00D45519" w:rsidRDefault="002F4D40" w:rsidP="003F3803">
            <w:pPr>
              <w:ind w:left="-64" w:hanging="64"/>
              <w:jc w:val="center"/>
              <w:rPr>
                <w:b/>
                <w:bCs/>
              </w:rPr>
            </w:pPr>
            <w:r w:rsidRPr="00D45519">
              <w:rPr>
                <w:b/>
                <w:bCs/>
                <w:sz w:val="22"/>
              </w:rPr>
              <w:t>Кол-во часов</w:t>
            </w:r>
          </w:p>
        </w:tc>
        <w:tc>
          <w:tcPr>
            <w:tcW w:w="1771" w:type="dxa"/>
            <w:vAlign w:val="center"/>
          </w:tcPr>
          <w:p w:rsidR="002F4D40" w:rsidRPr="00D45519" w:rsidRDefault="002F4D40" w:rsidP="00D45519">
            <w:pPr>
              <w:ind w:left="-64" w:hanging="64"/>
              <w:jc w:val="center"/>
              <w:rPr>
                <w:b/>
                <w:bCs/>
              </w:rPr>
            </w:pPr>
            <w:r w:rsidRPr="00D45519">
              <w:rPr>
                <w:b/>
                <w:bCs/>
                <w:sz w:val="22"/>
              </w:rPr>
              <w:t>Место проведения</w:t>
            </w:r>
          </w:p>
          <w:p w:rsidR="002F4D40" w:rsidRPr="00D45519" w:rsidRDefault="002F4D40" w:rsidP="00D45519">
            <w:pPr>
              <w:ind w:left="-64" w:hanging="64"/>
              <w:jc w:val="center"/>
              <w:rPr>
                <w:b/>
                <w:bCs/>
              </w:rPr>
            </w:pPr>
          </w:p>
        </w:tc>
      </w:tr>
      <w:tr w:rsidR="002F4D40" w:rsidRPr="003F3803">
        <w:trPr>
          <w:trHeight w:val="532"/>
        </w:trPr>
        <w:tc>
          <w:tcPr>
            <w:tcW w:w="1879" w:type="dxa"/>
            <w:vAlign w:val="center"/>
          </w:tcPr>
          <w:p w:rsidR="002F4D40" w:rsidRPr="00D45519" w:rsidRDefault="002F4D40" w:rsidP="00D45519">
            <w:pPr>
              <w:jc w:val="center"/>
              <w:rPr>
                <w:bCs/>
              </w:rPr>
            </w:pPr>
            <w:r w:rsidRPr="00D45519">
              <w:rPr>
                <w:bCs/>
                <w:sz w:val="22"/>
              </w:rPr>
              <w:t>Кудрявцева А. А.</w:t>
            </w:r>
          </w:p>
        </w:tc>
        <w:tc>
          <w:tcPr>
            <w:tcW w:w="3297" w:type="dxa"/>
            <w:vAlign w:val="center"/>
          </w:tcPr>
          <w:p w:rsidR="002F4D40" w:rsidRPr="00D45519" w:rsidRDefault="002F4D40" w:rsidP="00D45519">
            <w:pPr>
              <w:tabs>
                <w:tab w:val="left" w:pos="1221"/>
              </w:tabs>
              <w:ind w:left="1"/>
              <w:jc w:val="center"/>
              <w:rPr>
                <w:color w:val="FF0000"/>
                <w:lang w:eastAsia="en-US"/>
              </w:rPr>
            </w:pPr>
            <w:r w:rsidRPr="00D45519">
              <w:rPr>
                <w:color w:val="FF0000"/>
                <w:sz w:val="22"/>
                <w:lang w:eastAsia="en-US"/>
              </w:rPr>
              <w:t>Окончание декабрь 2016</w:t>
            </w:r>
          </w:p>
        </w:tc>
        <w:tc>
          <w:tcPr>
            <w:tcW w:w="1559" w:type="dxa"/>
            <w:vAlign w:val="center"/>
          </w:tcPr>
          <w:p w:rsidR="002F4D40" w:rsidRPr="00D45519" w:rsidRDefault="002F4D40" w:rsidP="00D45519">
            <w:pPr>
              <w:tabs>
                <w:tab w:val="left" w:pos="1221"/>
              </w:tabs>
              <w:jc w:val="center"/>
              <w:rPr>
                <w:lang w:eastAsia="en-US"/>
              </w:rPr>
            </w:pPr>
            <w:r w:rsidRPr="00D45519">
              <w:rPr>
                <w:sz w:val="22"/>
                <w:lang w:eastAsia="en-US"/>
              </w:rPr>
              <w:t>с 12.04.16 по 31.12.16</w:t>
            </w:r>
          </w:p>
        </w:tc>
        <w:tc>
          <w:tcPr>
            <w:tcW w:w="1134" w:type="dxa"/>
            <w:vAlign w:val="center"/>
          </w:tcPr>
          <w:p w:rsidR="002F4D40" w:rsidRPr="00D45519" w:rsidRDefault="002F4D40" w:rsidP="003F3803">
            <w:pPr>
              <w:jc w:val="center"/>
              <w:rPr>
                <w:lang w:eastAsia="en-US"/>
              </w:rPr>
            </w:pPr>
            <w:r>
              <w:rPr>
                <w:sz w:val="22"/>
                <w:lang w:eastAsia="en-US"/>
              </w:rPr>
              <w:t>72</w:t>
            </w:r>
          </w:p>
        </w:tc>
        <w:tc>
          <w:tcPr>
            <w:tcW w:w="1771" w:type="dxa"/>
            <w:vAlign w:val="center"/>
          </w:tcPr>
          <w:p w:rsidR="002F4D40" w:rsidRPr="00D45519" w:rsidRDefault="002F4D40" w:rsidP="00D45519">
            <w:pPr>
              <w:jc w:val="center"/>
            </w:pPr>
            <w:r w:rsidRPr="00D45519">
              <w:rPr>
                <w:sz w:val="22"/>
              </w:rPr>
              <w:t>КОИРО</w:t>
            </w:r>
          </w:p>
        </w:tc>
      </w:tr>
      <w:tr w:rsidR="002F4D40" w:rsidRPr="003F3803">
        <w:trPr>
          <w:trHeight w:val="711"/>
        </w:trPr>
        <w:tc>
          <w:tcPr>
            <w:tcW w:w="1879" w:type="dxa"/>
            <w:vAlign w:val="center"/>
          </w:tcPr>
          <w:p w:rsidR="002F4D40" w:rsidRPr="00D45519" w:rsidRDefault="002F4D40" w:rsidP="00D45519">
            <w:pPr>
              <w:jc w:val="center"/>
              <w:rPr>
                <w:bCs/>
              </w:rPr>
            </w:pPr>
            <w:r w:rsidRPr="00D45519">
              <w:rPr>
                <w:bCs/>
                <w:sz w:val="22"/>
              </w:rPr>
              <w:t>Зарипова Р. З.</w:t>
            </w:r>
          </w:p>
        </w:tc>
        <w:tc>
          <w:tcPr>
            <w:tcW w:w="3297" w:type="dxa"/>
          </w:tcPr>
          <w:p w:rsidR="002F4D40" w:rsidRPr="00D45519" w:rsidRDefault="002F4D40" w:rsidP="00D45519">
            <w:pPr>
              <w:tabs>
                <w:tab w:val="left" w:pos="1221"/>
              </w:tabs>
              <w:ind w:left="1"/>
              <w:jc w:val="center"/>
              <w:rPr>
                <w:lang w:eastAsia="en-US"/>
              </w:rPr>
            </w:pPr>
            <w:r w:rsidRPr="00D45519">
              <w:rPr>
                <w:sz w:val="22"/>
                <w:lang w:eastAsia="en-US"/>
              </w:rPr>
              <w:t>«Программа обучения должностных лиц и специалистов ГО и РСЧС»</w:t>
            </w:r>
          </w:p>
        </w:tc>
        <w:tc>
          <w:tcPr>
            <w:tcW w:w="1559" w:type="dxa"/>
            <w:vAlign w:val="center"/>
          </w:tcPr>
          <w:p w:rsidR="002F4D40" w:rsidRPr="00D45519" w:rsidRDefault="002F4D40" w:rsidP="00D45519">
            <w:pPr>
              <w:tabs>
                <w:tab w:val="left" w:pos="1221"/>
              </w:tabs>
              <w:jc w:val="center"/>
              <w:rPr>
                <w:lang w:eastAsia="en-US"/>
              </w:rPr>
            </w:pPr>
            <w:r w:rsidRPr="00D45519">
              <w:rPr>
                <w:sz w:val="22"/>
                <w:lang w:eastAsia="en-US"/>
              </w:rPr>
              <w:t>с 18.04 по 22.04.16</w:t>
            </w:r>
          </w:p>
        </w:tc>
        <w:tc>
          <w:tcPr>
            <w:tcW w:w="1134" w:type="dxa"/>
            <w:vAlign w:val="center"/>
          </w:tcPr>
          <w:p w:rsidR="002F4D40" w:rsidRPr="00D45519" w:rsidRDefault="002F4D40" w:rsidP="003F3803">
            <w:pPr>
              <w:jc w:val="center"/>
              <w:rPr>
                <w:lang w:eastAsia="en-US"/>
              </w:rPr>
            </w:pPr>
            <w:r>
              <w:rPr>
                <w:sz w:val="22"/>
                <w:lang w:eastAsia="en-US"/>
              </w:rPr>
              <w:t xml:space="preserve">72 </w:t>
            </w:r>
          </w:p>
        </w:tc>
        <w:tc>
          <w:tcPr>
            <w:tcW w:w="1771" w:type="dxa"/>
            <w:vAlign w:val="center"/>
          </w:tcPr>
          <w:p w:rsidR="002F4D40" w:rsidRPr="00D45519" w:rsidRDefault="002F4D40" w:rsidP="00D45519">
            <w:pPr>
              <w:jc w:val="center"/>
            </w:pPr>
            <w:r w:rsidRPr="00D45519">
              <w:rPr>
                <w:sz w:val="22"/>
              </w:rPr>
              <w:t>УМЦ по ГО ЧС</w:t>
            </w:r>
          </w:p>
        </w:tc>
      </w:tr>
      <w:tr w:rsidR="002F4D40" w:rsidRPr="003F3803">
        <w:trPr>
          <w:trHeight w:val="392"/>
        </w:trPr>
        <w:tc>
          <w:tcPr>
            <w:tcW w:w="1879" w:type="dxa"/>
            <w:vAlign w:val="center"/>
          </w:tcPr>
          <w:p w:rsidR="002F4D40" w:rsidRPr="00D45519" w:rsidRDefault="002F4D40" w:rsidP="00D45519">
            <w:pPr>
              <w:jc w:val="center"/>
              <w:rPr>
                <w:bCs/>
              </w:rPr>
            </w:pPr>
            <w:r w:rsidRPr="00D45519">
              <w:rPr>
                <w:bCs/>
                <w:sz w:val="22"/>
              </w:rPr>
              <w:t>Зарипова Р.З.</w:t>
            </w:r>
          </w:p>
        </w:tc>
        <w:tc>
          <w:tcPr>
            <w:tcW w:w="3297" w:type="dxa"/>
          </w:tcPr>
          <w:p w:rsidR="002F4D40" w:rsidRPr="00D45519" w:rsidRDefault="002F4D40" w:rsidP="00D45519">
            <w:pPr>
              <w:tabs>
                <w:tab w:val="left" w:pos="1221"/>
              </w:tabs>
              <w:ind w:left="1"/>
              <w:jc w:val="center"/>
              <w:rPr>
                <w:lang w:eastAsia="en-US"/>
              </w:rPr>
            </w:pPr>
            <w:r w:rsidRPr="00D45519">
              <w:rPr>
                <w:sz w:val="22"/>
                <w:lang w:eastAsia="en-US"/>
              </w:rPr>
              <w:t>«Преподавание основ безопасности жизнедеятельности в общеобразовательных организациях»</w:t>
            </w:r>
          </w:p>
        </w:tc>
        <w:tc>
          <w:tcPr>
            <w:tcW w:w="1559" w:type="dxa"/>
            <w:vAlign w:val="center"/>
          </w:tcPr>
          <w:p w:rsidR="002F4D40" w:rsidRPr="00D45519" w:rsidRDefault="002F4D40" w:rsidP="00D45519">
            <w:pPr>
              <w:tabs>
                <w:tab w:val="left" w:pos="1221"/>
              </w:tabs>
              <w:jc w:val="center"/>
              <w:rPr>
                <w:lang w:eastAsia="en-US"/>
              </w:rPr>
            </w:pPr>
            <w:r w:rsidRPr="00D45519">
              <w:rPr>
                <w:sz w:val="22"/>
                <w:lang w:eastAsia="en-US"/>
              </w:rPr>
              <w:t>с 26.01 по 30.05.2016</w:t>
            </w:r>
          </w:p>
        </w:tc>
        <w:tc>
          <w:tcPr>
            <w:tcW w:w="1134" w:type="dxa"/>
            <w:vAlign w:val="center"/>
          </w:tcPr>
          <w:p w:rsidR="002F4D40" w:rsidRPr="00D45519" w:rsidRDefault="002F4D40" w:rsidP="003F3803">
            <w:pPr>
              <w:jc w:val="center"/>
              <w:rPr>
                <w:lang w:eastAsia="en-US"/>
              </w:rPr>
            </w:pPr>
            <w:r w:rsidRPr="00D45519">
              <w:rPr>
                <w:sz w:val="22"/>
                <w:lang w:eastAsia="en-US"/>
              </w:rPr>
              <w:t>36</w:t>
            </w:r>
          </w:p>
        </w:tc>
        <w:tc>
          <w:tcPr>
            <w:tcW w:w="1771" w:type="dxa"/>
            <w:vAlign w:val="center"/>
          </w:tcPr>
          <w:p w:rsidR="002F4D40" w:rsidRPr="00D45519" w:rsidRDefault="002F4D40" w:rsidP="00D45519">
            <w:pPr>
              <w:jc w:val="center"/>
            </w:pPr>
            <w:r w:rsidRPr="00D45519">
              <w:rPr>
                <w:sz w:val="22"/>
              </w:rPr>
              <w:t>КОИРО</w:t>
            </w:r>
          </w:p>
        </w:tc>
      </w:tr>
      <w:tr w:rsidR="002F4D40" w:rsidRPr="003F3803">
        <w:trPr>
          <w:trHeight w:val="365"/>
        </w:trPr>
        <w:tc>
          <w:tcPr>
            <w:tcW w:w="1879" w:type="dxa"/>
            <w:vAlign w:val="center"/>
          </w:tcPr>
          <w:p w:rsidR="002F4D40" w:rsidRPr="00D45519" w:rsidRDefault="002F4D40" w:rsidP="00D45519">
            <w:pPr>
              <w:jc w:val="center"/>
              <w:rPr>
                <w:bCs/>
              </w:rPr>
            </w:pPr>
            <w:r w:rsidRPr="00D45519">
              <w:rPr>
                <w:bCs/>
                <w:sz w:val="22"/>
              </w:rPr>
              <w:t>Кариневская      И.Л.</w:t>
            </w:r>
          </w:p>
        </w:tc>
        <w:tc>
          <w:tcPr>
            <w:tcW w:w="3297" w:type="dxa"/>
          </w:tcPr>
          <w:p w:rsidR="002F4D40" w:rsidRPr="00D45519" w:rsidRDefault="002F4D40" w:rsidP="00D45519">
            <w:pPr>
              <w:tabs>
                <w:tab w:val="left" w:pos="1221"/>
              </w:tabs>
              <w:ind w:left="1"/>
              <w:jc w:val="center"/>
              <w:rPr>
                <w:color w:val="FF0000"/>
                <w:lang w:eastAsia="en-US"/>
              </w:rPr>
            </w:pPr>
            <w:r w:rsidRPr="00D45519">
              <w:rPr>
                <w:color w:val="FF0000"/>
                <w:sz w:val="22"/>
                <w:lang w:eastAsia="en-US"/>
              </w:rPr>
              <w:t>Окончание декабрь 2016</w:t>
            </w:r>
          </w:p>
        </w:tc>
        <w:tc>
          <w:tcPr>
            <w:tcW w:w="1559" w:type="dxa"/>
            <w:vAlign w:val="center"/>
          </w:tcPr>
          <w:p w:rsidR="002F4D40" w:rsidRPr="00D45519" w:rsidRDefault="002F4D40" w:rsidP="00D45519">
            <w:pPr>
              <w:tabs>
                <w:tab w:val="left" w:pos="1221"/>
              </w:tabs>
              <w:ind w:left="1"/>
              <w:jc w:val="center"/>
              <w:rPr>
                <w:lang w:eastAsia="en-US"/>
              </w:rPr>
            </w:pPr>
            <w:r w:rsidRPr="00D45519">
              <w:rPr>
                <w:sz w:val="22"/>
                <w:lang w:eastAsia="en-US"/>
              </w:rPr>
              <w:t>с 26.04.14  по 27.11.16</w:t>
            </w:r>
          </w:p>
        </w:tc>
        <w:tc>
          <w:tcPr>
            <w:tcW w:w="1134" w:type="dxa"/>
            <w:vAlign w:val="center"/>
          </w:tcPr>
          <w:p w:rsidR="002F4D40" w:rsidRPr="00D45519" w:rsidRDefault="002F4D40" w:rsidP="003F3803">
            <w:pPr>
              <w:jc w:val="center"/>
              <w:rPr>
                <w:lang w:eastAsia="en-US"/>
              </w:rPr>
            </w:pPr>
            <w:r>
              <w:rPr>
                <w:sz w:val="22"/>
                <w:lang w:eastAsia="en-US"/>
              </w:rPr>
              <w:t xml:space="preserve">36 </w:t>
            </w:r>
          </w:p>
        </w:tc>
        <w:tc>
          <w:tcPr>
            <w:tcW w:w="1771" w:type="dxa"/>
            <w:vAlign w:val="center"/>
          </w:tcPr>
          <w:p w:rsidR="002F4D40" w:rsidRPr="00D45519" w:rsidRDefault="002F4D40" w:rsidP="00D45519">
            <w:pPr>
              <w:jc w:val="center"/>
            </w:pPr>
            <w:r w:rsidRPr="00D45519">
              <w:rPr>
                <w:sz w:val="22"/>
              </w:rPr>
              <w:t>КОИРО</w:t>
            </w:r>
          </w:p>
        </w:tc>
      </w:tr>
      <w:tr w:rsidR="002F4D40" w:rsidRPr="003F3803">
        <w:trPr>
          <w:trHeight w:val="849"/>
        </w:trPr>
        <w:tc>
          <w:tcPr>
            <w:tcW w:w="1879" w:type="dxa"/>
            <w:vAlign w:val="center"/>
          </w:tcPr>
          <w:p w:rsidR="002F4D40" w:rsidRPr="00D45519" w:rsidRDefault="002F4D40" w:rsidP="00D45519">
            <w:pPr>
              <w:jc w:val="center"/>
              <w:rPr>
                <w:bCs/>
              </w:rPr>
            </w:pPr>
            <w:r w:rsidRPr="00D45519">
              <w:rPr>
                <w:bCs/>
                <w:sz w:val="22"/>
              </w:rPr>
              <w:t>Зарипова Р.З.</w:t>
            </w:r>
          </w:p>
        </w:tc>
        <w:tc>
          <w:tcPr>
            <w:tcW w:w="3297" w:type="dxa"/>
          </w:tcPr>
          <w:p w:rsidR="002F4D40" w:rsidRPr="00D45519" w:rsidRDefault="002F4D40" w:rsidP="00D45519">
            <w:pPr>
              <w:tabs>
                <w:tab w:val="left" w:pos="1221"/>
              </w:tabs>
              <w:ind w:left="1"/>
              <w:jc w:val="center"/>
              <w:rPr>
                <w:lang w:eastAsia="en-US"/>
              </w:rPr>
            </w:pPr>
          </w:p>
          <w:p w:rsidR="002F4D40" w:rsidRPr="00D45519" w:rsidRDefault="002F4D40" w:rsidP="00D45519">
            <w:pPr>
              <w:tabs>
                <w:tab w:val="left" w:pos="1221"/>
              </w:tabs>
              <w:ind w:left="1"/>
              <w:jc w:val="center"/>
              <w:rPr>
                <w:color w:val="FF0000"/>
                <w:lang w:eastAsia="en-US"/>
              </w:rPr>
            </w:pPr>
            <w:r w:rsidRPr="00D45519">
              <w:rPr>
                <w:color w:val="FF0000"/>
                <w:sz w:val="22"/>
                <w:lang w:eastAsia="en-US"/>
              </w:rPr>
              <w:t>Окончание декабрь 2016</w:t>
            </w:r>
          </w:p>
        </w:tc>
        <w:tc>
          <w:tcPr>
            <w:tcW w:w="1559" w:type="dxa"/>
            <w:vAlign w:val="center"/>
          </w:tcPr>
          <w:p w:rsidR="002F4D40" w:rsidRPr="00D45519" w:rsidRDefault="002F4D40" w:rsidP="00D45519">
            <w:pPr>
              <w:tabs>
                <w:tab w:val="left" w:pos="1221"/>
              </w:tabs>
              <w:jc w:val="center"/>
              <w:rPr>
                <w:lang w:eastAsia="en-US"/>
              </w:rPr>
            </w:pPr>
            <w:r w:rsidRPr="00D45519">
              <w:rPr>
                <w:sz w:val="22"/>
                <w:lang w:eastAsia="en-US"/>
              </w:rPr>
              <w:t>с 20.04.16 по27.11.16</w:t>
            </w:r>
          </w:p>
        </w:tc>
        <w:tc>
          <w:tcPr>
            <w:tcW w:w="1134" w:type="dxa"/>
            <w:vAlign w:val="center"/>
          </w:tcPr>
          <w:p w:rsidR="002F4D40" w:rsidRPr="00D45519" w:rsidRDefault="002F4D40" w:rsidP="003F3803">
            <w:pPr>
              <w:jc w:val="center"/>
              <w:rPr>
                <w:lang w:eastAsia="en-US"/>
              </w:rPr>
            </w:pPr>
            <w:r>
              <w:rPr>
                <w:sz w:val="22"/>
                <w:lang w:eastAsia="en-US"/>
              </w:rPr>
              <w:t>36</w:t>
            </w:r>
          </w:p>
        </w:tc>
        <w:tc>
          <w:tcPr>
            <w:tcW w:w="1771" w:type="dxa"/>
            <w:vAlign w:val="center"/>
          </w:tcPr>
          <w:p w:rsidR="002F4D40" w:rsidRPr="00D45519" w:rsidRDefault="002F4D40" w:rsidP="00D45519">
            <w:pPr>
              <w:jc w:val="center"/>
            </w:pPr>
            <w:r w:rsidRPr="00D45519">
              <w:rPr>
                <w:sz w:val="22"/>
                <w:lang w:eastAsia="en-US"/>
              </w:rPr>
              <w:t>КОИРО</w:t>
            </w:r>
          </w:p>
        </w:tc>
      </w:tr>
    </w:tbl>
    <w:p w:rsidR="002F4D40" w:rsidRPr="003F3803" w:rsidRDefault="002F4D40" w:rsidP="003F3803">
      <w:pPr>
        <w:tabs>
          <w:tab w:val="left" w:pos="7857"/>
        </w:tabs>
      </w:pPr>
      <w:r w:rsidRPr="003F3803">
        <w:tab/>
      </w:r>
    </w:p>
    <w:p w:rsidR="002F4D40" w:rsidRPr="003F3803" w:rsidRDefault="002F4D40" w:rsidP="003F3803">
      <w:pPr>
        <w:tabs>
          <w:tab w:val="left" w:pos="7857"/>
        </w:tabs>
      </w:pPr>
      <w:r w:rsidRPr="003F3803">
        <w:rPr>
          <w:b/>
          <w:bCs/>
          <w:lang w:val="en-US"/>
        </w:rPr>
        <w:t>VII</w:t>
      </w:r>
      <w:r w:rsidRPr="003F3803">
        <w:rPr>
          <w:b/>
          <w:bCs/>
        </w:rPr>
        <w:t>. Участие в семинарах, конференциях и других мероприятиях</w:t>
      </w:r>
      <w:r w:rsidRPr="003F3803">
        <w:rPr>
          <w:b/>
          <w:bCs/>
          <w:i/>
          <w:iCs/>
        </w:rPr>
        <w:t>.</w:t>
      </w:r>
    </w:p>
    <w:p w:rsidR="002F4D40" w:rsidRPr="003F3803" w:rsidRDefault="002F4D40" w:rsidP="003F3803">
      <w:pPr>
        <w:tabs>
          <w:tab w:val="left" w:pos="7857"/>
        </w:tabs>
      </w:pPr>
    </w:p>
    <w:tbl>
      <w:tblPr>
        <w:tblW w:w="95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8"/>
        <w:gridCol w:w="5580"/>
        <w:gridCol w:w="2222"/>
      </w:tblGrid>
      <w:tr w:rsidR="002F4D40" w:rsidRPr="003F3803">
        <w:trPr>
          <w:trHeight w:val="81"/>
        </w:trPr>
        <w:tc>
          <w:tcPr>
            <w:tcW w:w="1768" w:type="dxa"/>
            <w:vAlign w:val="center"/>
          </w:tcPr>
          <w:p w:rsidR="002F4D40" w:rsidRPr="00D45519" w:rsidRDefault="002F4D40" w:rsidP="003F3803">
            <w:pPr>
              <w:jc w:val="center"/>
              <w:rPr>
                <w:b/>
                <w:bCs/>
              </w:rPr>
            </w:pPr>
          </w:p>
          <w:p w:rsidR="002F4D40" w:rsidRPr="00D45519" w:rsidRDefault="002F4D40" w:rsidP="003F3803">
            <w:pPr>
              <w:jc w:val="center"/>
              <w:rPr>
                <w:b/>
                <w:bCs/>
              </w:rPr>
            </w:pPr>
            <w:r w:rsidRPr="00D45519">
              <w:rPr>
                <w:b/>
                <w:bCs/>
                <w:sz w:val="22"/>
                <w:szCs w:val="22"/>
              </w:rPr>
              <w:t>Учителя</w:t>
            </w:r>
          </w:p>
        </w:tc>
        <w:tc>
          <w:tcPr>
            <w:tcW w:w="5580" w:type="dxa"/>
            <w:vAlign w:val="center"/>
          </w:tcPr>
          <w:p w:rsidR="002F4D40" w:rsidRPr="00D45519" w:rsidRDefault="002F4D40" w:rsidP="003F3803">
            <w:pPr>
              <w:jc w:val="center"/>
              <w:rPr>
                <w:b/>
                <w:bCs/>
              </w:rPr>
            </w:pPr>
            <w:r w:rsidRPr="00D45519">
              <w:rPr>
                <w:b/>
                <w:bCs/>
                <w:sz w:val="22"/>
                <w:szCs w:val="22"/>
              </w:rPr>
              <w:t>Дата, тема и уровень методического мероприятия</w:t>
            </w:r>
          </w:p>
        </w:tc>
        <w:tc>
          <w:tcPr>
            <w:tcW w:w="2222" w:type="dxa"/>
            <w:vAlign w:val="center"/>
          </w:tcPr>
          <w:p w:rsidR="002F4D40" w:rsidRPr="00D45519" w:rsidRDefault="002F4D40" w:rsidP="003F3803">
            <w:pPr>
              <w:ind w:left="-64" w:hanging="64"/>
              <w:jc w:val="center"/>
              <w:rPr>
                <w:b/>
                <w:bCs/>
              </w:rPr>
            </w:pPr>
            <w:r w:rsidRPr="00D45519">
              <w:rPr>
                <w:b/>
                <w:bCs/>
                <w:sz w:val="22"/>
                <w:szCs w:val="22"/>
              </w:rPr>
              <w:t>Формат участия</w:t>
            </w:r>
          </w:p>
        </w:tc>
      </w:tr>
      <w:tr w:rsidR="002F4D40" w:rsidRPr="003F3803">
        <w:trPr>
          <w:trHeight w:val="333"/>
        </w:trPr>
        <w:tc>
          <w:tcPr>
            <w:tcW w:w="1768" w:type="dxa"/>
            <w:vMerge w:val="restart"/>
            <w:vAlign w:val="center"/>
          </w:tcPr>
          <w:p w:rsidR="002F4D40" w:rsidRPr="00D45519" w:rsidRDefault="002F4D40" w:rsidP="003F3803">
            <w:pPr>
              <w:jc w:val="center"/>
              <w:rPr>
                <w:bCs/>
              </w:rPr>
            </w:pPr>
            <w:r w:rsidRPr="00D45519">
              <w:rPr>
                <w:bCs/>
                <w:sz w:val="22"/>
                <w:szCs w:val="22"/>
              </w:rPr>
              <w:t xml:space="preserve">Кариневская </w:t>
            </w:r>
          </w:p>
          <w:p w:rsidR="002F4D40" w:rsidRPr="00D45519" w:rsidRDefault="002F4D40" w:rsidP="003F3803">
            <w:pPr>
              <w:jc w:val="center"/>
              <w:rPr>
                <w:bCs/>
              </w:rPr>
            </w:pPr>
            <w:r w:rsidRPr="00D45519">
              <w:rPr>
                <w:bCs/>
                <w:sz w:val="22"/>
                <w:szCs w:val="22"/>
              </w:rPr>
              <w:t>И. Л.</w:t>
            </w:r>
          </w:p>
        </w:tc>
        <w:tc>
          <w:tcPr>
            <w:tcW w:w="5580" w:type="dxa"/>
          </w:tcPr>
          <w:p w:rsidR="002F4D40" w:rsidRPr="00D45519" w:rsidRDefault="002F4D40" w:rsidP="003F3803">
            <w:r w:rsidRPr="00D45519">
              <w:rPr>
                <w:sz w:val="22"/>
                <w:szCs w:val="22"/>
              </w:rPr>
              <w:t>Муниципальная августовская педагогическая конференция.</w:t>
            </w:r>
          </w:p>
        </w:tc>
        <w:tc>
          <w:tcPr>
            <w:tcW w:w="2222" w:type="dxa"/>
            <w:vAlign w:val="center"/>
          </w:tcPr>
          <w:p w:rsidR="002F4D40" w:rsidRPr="00D45519" w:rsidRDefault="002F4D40" w:rsidP="003F3803">
            <w:pPr>
              <w:jc w:val="center"/>
            </w:pPr>
            <w:r w:rsidRPr="00D45519">
              <w:rPr>
                <w:sz w:val="22"/>
                <w:szCs w:val="22"/>
              </w:rPr>
              <w:t>Участник</w:t>
            </w:r>
          </w:p>
        </w:tc>
      </w:tr>
      <w:tr w:rsidR="002F4D40" w:rsidRPr="003F3803">
        <w:trPr>
          <w:trHeight w:val="880"/>
        </w:trPr>
        <w:tc>
          <w:tcPr>
            <w:tcW w:w="1768" w:type="dxa"/>
            <w:vMerge/>
          </w:tcPr>
          <w:p w:rsidR="002F4D40" w:rsidRPr="00D45519" w:rsidRDefault="002F4D40" w:rsidP="003F3803">
            <w:pPr>
              <w:jc w:val="both"/>
              <w:rPr>
                <w:bCs/>
              </w:rPr>
            </w:pPr>
          </w:p>
        </w:tc>
        <w:tc>
          <w:tcPr>
            <w:tcW w:w="5580" w:type="dxa"/>
          </w:tcPr>
          <w:p w:rsidR="002F4D40" w:rsidRPr="00D45519" w:rsidRDefault="002F4D40" w:rsidP="003F3803">
            <w:r w:rsidRPr="00D45519">
              <w:rPr>
                <w:sz w:val="22"/>
                <w:szCs w:val="22"/>
              </w:rPr>
              <w:t>Муниципальный семинар-практикум «Осуществление преемственности дошкольного и начального общего образования в условиях реализации ФГОС и ФГОС НОО».</w:t>
            </w:r>
          </w:p>
        </w:tc>
        <w:tc>
          <w:tcPr>
            <w:tcW w:w="2222" w:type="dxa"/>
            <w:vAlign w:val="center"/>
          </w:tcPr>
          <w:p w:rsidR="002F4D40" w:rsidRPr="00D45519" w:rsidRDefault="002F4D40" w:rsidP="003F3803">
            <w:pPr>
              <w:jc w:val="center"/>
            </w:pPr>
            <w:r w:rsidRPr="00D45519">
              <w:rPr>
                <w:sz w:val="22"/>
                <w:szCs w:val="22"/>
              </w:rPr>
              <w:t>Слушатель</w:t>
            </w:r>
          </w:p>
        </w:tc>
      </w:tr>
      <w:tr w:rsidR="002F4D40" w:rsidRPr="003F3803">
        <w:trPr>
          <w:trHeight w:val="241"/>
        </w:trPr>
        <w:tc>
          <w:tcPr>
            <w:tcW w:w="1768" w:type="dxa"/>
            <w:vMerge/>
          </w:tcPr>
          <w:p w:rsidR="002F4D40" w:rsidRPr="00D45519" w:rsidRDefault="002F4D40" w:rsidP="003F3803">
            <w:pPr>
              <w:jc w:val="both"/>
              <w:rPr>
                <w:bCs/>
              </w:rPr>
            </w:pPr>
          </w:p>
        </w:tc>
        <w:tc>
          <w:tcPr>
            <w:tcW w:w="5580" w:type="dxa"/>
          </w:tcPr>
          <w:p w:rsidR="002F4D40" w:rsidRPr="00D45519" w:rsidRDefault="002F4D40" w:rsidP="003F3803">
            <w:r w:rsidRPr="00D45519">
              <w:rPr>
                <w:sz w:val="22"/>
                <w:szCs w:val="22"/>
              </w:rPr>
              <w:t>Областной фестиваль: «Дни славянской письменности»</w:t>
            </w:r>
          </w:p>
        </w:tc>
        <w:tc>
          <w:tcPr>
            <w:tcW w:w="2222" w:type="dxa"/>
            <w:vAlign w:val="center"/>
          </w:tcPr>
          <w:p w:rsidR="002F4D40" w:rsidRPr="00D45519" w:rsidRDefault="002F4D40" w:rsidP="00D45519">
            <w:pPr>
              <w:jc w:val="center"/>
            </w:pPr>
            <w:r w:rsidRPr="00D45519">
              <w:rPr>
                <w:sz w:val="22"/>
                <w:szCs w:val="22"/>
              </w:rPr>
              <w:t>Участник</w:t>
            </w:r>
          </w:p>
        </w:tc>
      </w:tr>
      <w:tr w:rsidR="002F4D40" w:rsidRPr="003F3803">
        <w:trPr>
          <w:trHeight w:val="226"/>
        </w:trPr>
        <w:tc>
          <w:tcPr>
            <w:tcW w:w="1768" w:type="dxa"/>
            <w:vMerge/>
          </w:tcPr>
          <w:p w:rsidR="002F4D40" w:rsidRPr="00D45519" w:rsidRDefault="002F4D40" w:rsidP="003F3803">
            <w:pPr>
              <w:jc w:val="both"/>
              <w:rPr>
                <w:bCs/>
              </w:rPr>
            </w:pPr>
          </w:p>
        </w:tc>
        <w:tc>
          <w:tcPr>
            <w:tcW w:w="5580" w:type="dxa"/>
          </w:tcPr>
          <w:p w:rsidR="002F4D40" w:rsidRPr="00D45519" w:rsidRDefault="002F4D40" w:rsidP="003F3803">
            <w:r w:rsidRPr="00D45519">
              <w:rPr>
                <w:b/>
                <w:sz w:val="22"/>
                <w:szCs w:val="22"/>
              </w:rPr>
              <w:t xml:space="preserve">10 </w:t>
            </w:r>
            <w:r w:rsidRPr="00D45519">
              <w:rPr>
                <w:sz w:val="22"/>
                <w:szCs w:val="22"/>
              </w:rPr>
              <w:t>областная педагогическая конференция «Эстетическое воспитание. История. Теория. Практика» на базе МАУ ДО МО «Светловский городской округ» «Детская школа искусств города Светлого»</w:t>
            </w:r>
          </w:p>
        </w:tc>
        <w:tc>
          <w:tcPr>
            <w:tcW w:w="2222" w:type="dxa"/>
            <w:vAlign w:val="center"/>
          </w:tcPr>
          <w:p w:rsidR="002F4D40" w:rsidRPr="00D45519" w:rsidRDefault="002F4D40" w:rsidP="003F3803">
            <w:pPr>
              <w:jc w:val="center"/>
            </w:pPr>
            <w:r w:rsidRPr="00D45519">
              <w:rPr>
                <w:sz w:val="22"/>
                <w:szCs w:val="22"/>
              </w:rPr>
              <w:t>Участник</w:t>
            </w:r>
          </w:p>
        </w:tc>
      </w:tr>
      <w:tr w:rsidR="002F4D40" w:rsidRPr="003F3803">
        <w:trPr>
          <w:trHeight w:val="195"/>
        </w:trPr>
        <w:tc>
          <w:tcPr>
            <w:tcW w:w="1768" w:type="dxa"/>
            <w:vMerge w:val="restart"/>
          </w:tcPr>
          <w:p w:rsidR="002F4D40" w:rsidRPr="00D45519" w:rsidRDefault="002F4D40" w:rsidP="003F3803">
            <w:pPr>
              <w:jc w:val="center"/>
              <w:rPr>
                <w:bCs/>
              </w:rPr>
            </w:pPr>
            <w:r w:rsidRPr="00D45519">
              <w:rPr>
                <w:bCs/>
                <w:sz w:val="22"/>
                <w:szCs w:val="22"/>
              </w:rPr>
              <w:t>Зарипова Р. З.</w:t>
            </w:r>
          </w:p>
        </w:tc>
        <w:tc>
          <w:tcPr>
            <w:tcW w:w="5580" w:type="dxa"/>
          </w:tcPr>
          <w:p w:rsidR="002F4D40" w:rsidRPr="00D45519" w:rsidRDefault="002F4D40" w:rsidP="003F3803">
            <w:r w:rsidRPr="00D45519">
              <w:rPr>
                <w:sz w:val="22"/>
                <w:szCs w:val="22"/>
              </w:rPr>
              <w:t>Всероссийский урок  по основам безопасности жизнедеятельности, посвященный 25-летию МЧС</w:t>
            </w:r>
          </w:p>
        </w:tc>
        <w:tc>
          <w:tcPr>
            <w:tcW w:w="2222" w:type="dxa"/>
            <w:vMerge w:val="restart"/>
            <w:vAlign w:val="center"/>
          </w:tcPr>
          <w:p w:rsidR="002F4D40" w:rsidRPr="00D45519" w:rsidRDefault="002F4D40" w:rsidP="003F3803">
            <w:pPr>
              <w:jc w:val="center"/>
            </w:pPr>
            <w:r w:rsidRPr="00D45519">
              <w:rPr>
                <w:sz w:val="22"/>
                <w:szCs w:val="22"/>
              </w:rPr>
              <w:t>Участник</w:t>
            </w:r>
          </w:p>
        </w:tc>
      </w:tr>
      <w:tr w:rsidR="002F4D40" w:rsidRPr="003F3803">
        <w:trPr>
          <w:trHeight w:val="553"/>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Всероссийский фестиваль Созвездие мужества «Наш выбор – жизнь без опасности»</w:t>
            </w:r>
          </w:p>
        </w:tc>
        <w:tc>
          <w:tcPr>
            <w:tcW w:w="2222" w:type="dxa"/>
            <w:vMerge/>
            <w:vAlign w:val="center"/>
          </w:tcPr>
          <w:p w:rsidR="002F4D40" w:rsidRPr="00D45519" w:rsidRDefault="002F4D40" w:rsidP="003F3803">
            <w:pPr>
              <w:jc w:val="center"/>
            </w:pPr>
          </w:p>
        </w:tc>
      </w:tr>
      <w:tr w:rsidR="002F4D40" w:rsidRPr="003F3803">
        <w:trPr>
          <w:trHeight w:val="138"/>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Всероссийский урок по Гражданской обороне</w:t>
            </w:r>
          </w:p>
        </w:tc>
        <w:tc>
          <w:tcPr>
            <w:tcW w:w="2222" w:type="dxa"/>
            <w:vMerge/>
            <w:vAlign w:val="center"/>
          </w:tcPr>
          <w:p w:rsidR="002F4D40" w:rsidRPr="00D45519" w:rsidRDefault="002F4D40" w:rsidP="003F3803">
            <w:pPr>
              <w:jc w:val="center"/>
            </w:pPr>
          </w:p>
        </w:tc>
      </w:tr>
      <w:tr w:rsidR="002F4D40" w:rsidRPr="003F3803">
        <w:trPr>
          <w:trHeight w:val="564"/>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Социально-патриотическая акция «День призывника» октябрь, апрель</w:t>
            </w:r>
          </w:p>
        </w:tc>
        <w:tc>
          <w:tcPr>
            <w:tcW w:w="2222" w:type="dxa"/>
            <w:vMerge/>
            <w:vAlign w:val="center"/>
          </w:tcPr>
          <w:p w:rsidR="002F4D40" w:rsidRPr="00D45519" w:rsidRDefault="002F4D40" w:rsidP="003F3803">
            <w:pPr>
              <w:jc w:val="center"/>
            </w:pPr>
          </w:p>
        </w:tc>
      </w:tr>
      <w:tr w:rsidR="002F4D40" w:rsidRPr="003F3803">
        <w:trPr>
          <w:trHeight w:val="299"/>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Семинар по первичной профилактике ВИЧ-инфекции</w:t>
            </w:r>
          </w:p>
        </w:tc>
        <w:tc>
          <w:tcPr>
            <w:tcW w:w="2222" w:type="dxa"/>
            <w:vMerge/>
            <w:vAlign w:val="center"/>
          </w:tcPr>
          <w:p w:rsidR="002F4D40" w:rsidRPr="00D45519" w:rsidRDefault="002F4D40" w:rsidP="003F3803">
            <w:pPr>
              <w:jc w:val="center"/>
            </w:pPr>
          </w:p>
        </w:tc>
      </w:tr>
      <w:tr w:rsidR="002F4D40" w:rsidRPr="003F3803">
        <w:trPr>
          <w:trHeight w:val="196"/>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Семинар «Организация и меры предотвращения угрозы террористического акта и возникновения чрезвычайных ситуаций в образовательных учреждениях»</w:t>
            </w:r>
          </w:p>
        </w:tc>
        <w:tc>
          <w:tcPr>
            <w:tcW w:w="2222" w:type="dxa"/>
            <w:vMerge/>
            <w:vAlign w:val="center"/>
          </w:tcPr>
          <w:p w:rsidR="002F4D40" w:rsidRPr="00D45519" w:rsidRDefault="002F4D40" w:rsidP="003F3803">
            <w:pPr>
              <w:jc w:val="center"/>
            </w:pPr>
          </w:p>
        </w:tc>
      </w:tr>
      <w:tr w:rsidR="002F4D40" w:rsidRPr="003F3803">
        <w:trPr>
          <w:trHeight w:val="541"/>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Всероссийский конкурс «Школа юного пешехода» декабрь, май</w:t>
            </w:r>
          </w:p>
        </w:tc>
        <w:tc>
          <w:tcPr>
            <w:tcW w:w="2222" w:type="dxa"/>
            <w:vMerge/>
            <w:vAlign w:val="center"/>
          </w:tcPr>
          <w:p w:rsidR="002F4D40" w:rsidRPr="00D45519" w:rsidRDefault="002F4D40" w:rsidP="003F3803">
            <w:pPr>
              <w:jc w:val="center"/>
            </w:pPr>
          </w:p>
        </w:tc>
      </w:tr>
      <w:tr w:rsidR="002F4D40" w:rsidRPr="003F3803">
        <w:trPr>
          <w:trHeight w:val="103"/>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Городской конкурс  «Один день из жизни солдата»</w:t>
            </w:r>
          </w:p>
        </w:tc>
        <w:tc>
          <w:tcPr>
            <w:tcW w:w="2222" w:type="dxa"/>
            <w:vMerge/>
            <w:vAlign w:val="center"/>
          </w:tcPr>
          <w:p w:rsidR="002F4D40" w:rsidRPr="00D45519" w:rsidRDefault="002F4D40" w:rsidP="003F3803">
            <w:pPr>
              <w:jc w:val="center"/>
            </w:pPr>
          </w:p>
        </w:tc>
      </w:tr>
      <w:tr w:rsidR="002F4D40" w:rsidRPr="003F3803">
        <w:trPr>
          <w:trHeight w:val="138"/>
        </w:trPr>
        <w:tc>
          <w:tcPr>
            <w:tcW w:w="1768" w:type="dxa"/>
            <w:vMerge/>
          </w:tcPr>
          <w:p w:rsidR="002F4D40" w:rsidRPr="00D45519" w:rsidRDefault="002F4D40" w:rsidP="003F3803">
            <w:pPr>
              <w:jc w:val="center"/>
              <w:rPr>
                <w:bCs/>
              </w:rPr>
            </w:pPr>
          </w:p>
        </w:tc>
        <w:tc>
          <w:tcPr>
            <w:tcW w:w="5580" w:type="dxa"/>
          </w:tcPr>
          <w:p w:rsidR="002F4D40" w:rsidRPr="00D45519" w:rsidRDefault="002F4D40" w:rsidP="003F3803">
            <w:r w:rsidRPr="00D45519">
              <w:rPr>
                <w:sz w:val="22"/>
                <w:szCs w:val="22"/>
              </w:rPr>
              <w:t>Всероссийский урок «Школа выживания»</w:t>
            </w:r>
          </w:p>
        </w:tc>
        <w:tc>
          <w:tcPr>
            <w:tcW w:w="2222" w:type="dxa"/>
            <w:vMerge/>
            <w:vAlign w:val="center"/>
          </w:tcPr>
          <w:p w:rsidR="002F4D40" w:rsidRPr="00D45519" w:rsidRDefault="002F4D40" w:rsidP="003F3803">
            <w:pPr>
              <w:jc w:val="center"/>
            </w:pPr>
          </w:p>
        </w:tc>
      </w:tr>
      <w:tr w:rsidR="002F4D40" w:rsidRPr="003F3803">
        <w:trPr>
          <w:trHeight w:val="184"/>
        </w:trPr>
        <w:tc>
          <w:tcPr>
            <w:tcW w:w="1768" w:type="dxa"/>
          </w:tcPr>
          <w:p w:rsidR="002F4D40" w:rsidRPr="00D45519" w:rsidRDefault="002F4D40" w:rsidP="003F3803">
            <w:pPr>
              <w:jc w:val="center"/>
              <w:rPr>
                <w:bCs/>
              </w:rPr>
            </w:pPr>
            <w:r w:rsidRPr="00D45519">
              <w:rPr>
                <w:bCs/>
                <w:sz w:val="22"/>
                <w:szCs w:val="22"/>
              </w:rPr>
              <w:t>Кудрявцева А.А.</w:t>
            </w:r>
          </w:p>
        </w:tc>
        <w:tc>
          <w:tcPr>
            <w:tcW w:w="5580" w:type="dxa"/>
          </w:tcPr>
          <w:p w:rsidR="002F4D40" w:rsidRPr="00D45519" w:rsidRDefault="002F4D40" w:rsidP="003F3803">
            <w:r w:rsidRPr="00D45519">
              <w:rPr>
                <w:sz w:val="22"/>
                <w:szCs w:val="22"/>
              </w:rPr>
              <w:t>Областные спортивные соревнования: «Быстрее, выше, сильнее!»</w:t>
            </w:r>
          </w:p>
        </w:tc>
        <w:tc>
          <w:tcPr>
            <w:tcW w:w="2222" w:type="dxa"/>
            <w:vAlign w:val="center"/>
          </w:tcPr>
          <w:p w:rsidR="002F4D40" w:rsidRPr="00D45519" w:rsidRDefault="002F4D40" w:rsidP="003F3803">
            <w:pPr>
              <w:jc w:val="center"/>
            </w:pPr>
            <w:r w:rsidRPr="00D45519">
              <w:rPr>
                <w:sz w:val="22"/>
                <w:szCs w:val="22"/>
              </w:rPr>
              <w:t>Участник</w:t>
            </w:r>
          </w:p>
        </w:tc>
      </w:tr>
      <w:tr w:rsidR="002F4D40" w:rsidRPr="003F3803">
        <w:trPr>
          <w:trHeight w:val="149"/>
        </w:trPr>
        <w:tc>
          <w:tcPr>
            <w:tcW w:w="1768" w:type="dxa"/>
          </w:tcPr>
          <w:p w:rsidR="002F4D40" w:rsidRPr="00D45519" w:rsidRDefault="002F4D40" w:rsidP="003F3803">
            <w:pPr>
              <w:jc w:val="center"/>
              <w:rPr>
                <w:bCs/>
              </w:rPr>
            </w:pPr>
            <w:r w:rsidRPr="00D45519">
              <w:rPr>
                <w:bCs/>
                <w:sz w:val="22"/>
                <w:szCs w:val="22"/>
              </w:rPr>
              <w:t>Кудрявцева А.А.</w:t>
            </w:r>
          </w:p>
        </w:tc>
        <w:tc>
          <w:tcPr>
            <w:tcW w:w="5580" w:type="dxa"/>
          </w:tcPr>
          <w:p w:rsidR="002F4D40" w:rsidRPr="00D45519" w:rsidRDefault="002F4D40" w:rsidP="003F3803">
            <w:r w:rsidRPr="00D45519">
              <w:rPr>
                <w:sz w:val="22"/>
                <w:szCs w:val="22"/>
              </w:rPr>
              <w:t>Рождественский кросс,   по преодолению дистанции 3 км.</w:t>
            </w:r>
          </w:p>
        </w:tc>
        <w:tc>
          <w:tcPr>
            <w:tcW w:w="2222" w:type="dxa"/>
            <w:vAlign w:val="center"/>
          </w:tcPr>
          <w:p w:rsidR="002F4D40" w:rsidRPr="00D45519" w:rsidRDefault="002F4D40" w:rsidP="003F3803">
            <w:pPr>
              <w:jc w:val="center"/>
            </w:pPr>
            <w:r w:rsidRPr="00D45519">
              <w:rPr>
                <w:sz w:val="22"/>
                <w:szCs w:val="22"/>
              </w:rPr>
              <w:t>Участник</w:t>
            </w:r>
          </w:p>
        </w:tc>
      </w:tr>
    </w:tbl>
    <w:p w:rsidR="002F4D40" w:rsidRPr="003F3803" w:rsidRDefault="002F4D40" w:rsidP="003F3803">
      <w:pPr>
        <w:tabs>
          <w:tab w:val="left" w:pos="2432"/>
        </w:tabs>
        <w:rPr>
          <w:b/>
          <w:bCs/>
          <w:u w:val="single"/>
        </w:rPr>
      </w:pPr>
    </w:p>
    <w:p w:rsidR="002F4D40" w:rsidRPr="003F3803" w:rsidRDefault="002F4D40" w:rsidP="003F3803">
      <w:pPr>
        <w:ind w:firstLine="708"/>
        <w:jc w:val="both"/>
      </w:pPr>
      <w:r w:rsidRPr="003F3803">
        <w:rPr>
          <w:color w:val="000000"/>
          <w:spacing w:val="-3"/>
        </w:rPr>
        <w:t>По итогам 2015-2016 учебного года</w:t>
      </w:r>
      <w:r w:rsidRPr="003F3803">
        <w:rPr>
          <w:b/>
          <w:color w:val="000000"/>
          <w:spacing w:val="-3"/>
        </w:rPr>
        <w:t xml:space="preserve"> </w:t>
      </w:r>
      <w:r w:rsidRPr="003F3803">
        <w:rPr>
          <w:color w:val="000000"/>
          <w:spacing w:val="-3"/>
        </w:rPr>
        <w:t xml:space="preserve"> можно признать работу методического объединения удовлетворительной. </w:t>
      </w:r>
      <w:r w:rsidRPr="003F3803">
        <w:t xml:space="preserve"> </w:t>
      </w:r>
    </w:p>
    <w:p w:rsidR="002F4D40" w:rsidRPr="003F3803" w:rsidRDefault="002F4D40" w:rsidP="003F3803">
      <w:pPr>
        <w:ind w:firstLine="708"/>
        <w:jc w:val="both"/>
      </w:pPr>
      <w:r w:rsidRPr="003F3803">
        <w:rPr>
          <w:b/>
          <w:bCs/>
        </w:rPr>
        <w:t>В 2016-2017 учебном</w:t>
      </w:r>
      <w:r w:rsidRPr="003F3803">
        <w:t xml:space="preserve"> году методическое объединение планирует:</w:t>
      </w:r>
    </w:p>
    <w:p w:rsidR="002F4D40" w:rsidRPr="003F3803" w:rsidRDefault="002F4D40" w:rsidP="003F3803">
      <w:pPr>
        <w:pStyle w:val="ListParagraph"/>
        <w:numPr>
          <w:ilvl w:val="0"/>
          <w:numId w:val="44"/>
        </w:numPr>
        <w:jc w:val="both"/>
        <w:rPr>
          <w:sz w:val="24"/>
          <w:szCs w:val="24"/>
        </w:rPr>
      </w:pPr>
      <w:r w:rsidRPr="003F3803">
        <w:rPr>
          <w:sz w:val="24"/>
          <w:szCs w:val="24"/>
        </w:rPr>
        <w:t xml:space="preserve">Работать в тесной взаимосвязи  с коллегами,  и добиваться поставленных целей и задач. </w:t>
      </w:r>
    </w:p>
    <w:p w:rsidR="002F4D40" w:rsidRPr="003F3803" w:rsidRDefault="002F4D40" w:rsidP="003F3803">
      <w:pPr>
        <w:pStyle w:val="ListParagraph"/>
        <w:numPr>
          <w:ilvl w:val="0"/>
          <w:numId w:val="44"/>
        </w:numPr>
        <w:jc w:val="both"/>
        <w:rPr>
          <w:sz w:val="24"/>
          <w:szCs w:val="24"/>
        </w:rPr>
      </w:pPr>
      <w:r w:rsidRPr="003F3803">
        <w:rPr>
          <w:sz w:val="24"/>
          <w:szCs w:val="24"/>
        </w:rPr>
        <w:t xml:space="preserve">Активизировать работу с детьми и формировать у школьников умение учиться, добывать информацию, извлекать из неё необходимые  знания, умения и навыки, прививать интерес  к обучению.  </w:t>
      </w:r>
    </w:p>
    <w:p w:rsidR="002F4D40" w:rsidRPr="003F3803" w:rsidRDefault="002F4D40" w:rsidP="003F3803">
      <w:pPr>
        <w:pStyle w:val="ListParagraph"/>
        <w:numPr>
          <w:ilvl w:val="0"/>
          <w:numId w:val="44"/>
        </w:numPr>
        <w:jc w:val="both"/>
        <w:rPr>
          <w:sz w:val="24"/>
          <w:szCs w:val="24"/>
        </w:rPr>
      </w:pPr>
      <w:r w:rsidRPr="003F3803">
        <w:rPr>
          <w:sz w:val="24"/>
          <w:szCs w:val="24"/>
        </w:rPr>
        <w:t>Привлекать большее  число обучающихся  для  участия в олимпиадах, различного рода конкурсах, спортивных соревнованиях.</w:t>
      </w:r>
    </w:p>
    <w:p w:rsidR="002F4D40" w:rsidRPr="003F3803" w:rsidRDefault="002F4D40" w:rsidP="003F3803">
      <w:pPr>
        <w:pStyle w:val="ListParagraph"/>
        <w:numPr>
          <w:ilvl w:val="0"/>
          <w:numId w:val="44"/>
        </w:numPr>
        <w:jc w:val="both"/>
        <w:rPr>
          <w:sz w:val="24"/>
          <w:szCs w:val="24"/>
        </w:rPr>
      </w:pPr>
      <w:r w:rsidRPr="003F3803">
        <w:rPr>
          <w:sz w:val="24"/>
          <w:szCs w:val="24"/>
        </w:rPr>
        <w:t>Повышать квалификацию учителей, овладевать новыми навыками и компетенциями, знаниями в развитии образовательных программ и реализации ФГОС.</w:t>
      </w:r>
    </w:p>
    <w:p w:rsidR="002F4D40" w:rsidRPr="003F3803" w:rsidRDefault="002F4D40" w:rsidP="003F3803">
      <w:pPr>
        <w:pStyle w:val="ListParagraph"/>
        <w:numPr>
          <w:ilvl w:val="0"/>
          <w:numId w:val="44"/>
        </w:numPr>
        <w:jc w:val="both"/>
        <w:rPr>
          <w:spacing w:val="-2"/>
          <w:sz w:val="24"/>
          <w:szCs w:val="24"/>
        </w:rPr>
      </w:pPr>
      <w:r w:rsidRPr="003F3803">
        <w:rPr>
          <w:spacing w:val="-2"/>
          <w:sz w:val="24"/>
          <w:szCs w:val="24"/>
        </w:rPr>
        <w:t>Продолжить работу над темами по самообразованию.</w:t>
      </w:r>
    </w:p>
    <w:p w:rsidR="002F4D40" w:rsidRPr="003F3803" w:rsidRDefault="002F4D40" w:rsidP="003F3803">
      <w:pPr>
        <w:pStyle w:val="ListParagraph"/>
        <w:numPr>
          <w:ilvl w:val="0"/>
          <w:numId w:val="44"/>
        </w:numPr>
        <w:jc w:val="both"/>
        <w:rPr>
          <w:sz w:val="24"/>
          <w:szCs w:val="24"/>
        </w:rPr>
      </w:pPr>
      <w:r w:rsidRPr="003F3803">
        <w:rPr>
          <w:sz w:val="24"/>
          <w:szCs w:val="24"/>
        </w:rPr>
        <w:t xml:space="preserve">Продолжить работу с федеральными государственными стандартами НОО и ООО. </w:t>
      </w:r>
    </w:p>
    <w:p w:rsidR="002F4D40" w:rsidRPr="003F3803" w:rsidRDefault="002F4D40" w:rsidP="003F3803">
      <w:pPr>
        <w:pStyle w:val="ListParagraph"/>
        <w:numPr>
          <w:ilvl w:val="0"/>
          <w:numId w:val="44"/>
        </w:numPr>
        <w:jc w:val="both"/>
        <w:rPr>
          <w:spacing w:val="-3"/>
          <w:sz w:val="24"/>
          <w:szCs w:val="24"/>
        </w:rPr>
      </w:pPr>
      <w:r w:rsidRPr="003F3803">
        <w:rPr>
          <w:spacing w:val="-3"/>
          <w:sz w:val="24"/>
          <w:szCs w:val="24"/>
        </w:rPr>
        <w:t>Работать над повышением методического уровня знаний каждого учителя.</w:t>
      </w:r>
    </w:p>
    <w:p w:rsidR="002F4D40" w:rsidRPr="003F3803" w:rsidRDefault="002F4D40" w:rsidP="003F3803">
      <w:pPr>
        <w:pStyle w:val="ListParagraph"/>
        <w:numPr>
          <w:ilvl w:val="0"/>
          <w:numId w:val="44"/>
        </w:numPr>
        <w:jc w:val="both"/>
        <w:rPr>
          <w:spacing w:val="-3"/>
          <w:sz w:val="24"/>
          <w:szCs w:val="24"/>
        </w:rPr>
      </w:pPr>
      <w:r w:rsidRPr="003F3803">
        <w:rPr>
          <w:spacing w:val="-3"/>
          <w:sz w:val="24"/>
          <w:szCs w:val="24"/>
        </w:rPr>
        <w:t>Добиваться повышения качества знаний по предметам.</w:t>
      </w:r>
    </w:p>
    <w:p w:rsidR="002F4D40" w:rsidRPr="003F3803" w:rsidRDefault="002F4D40" w:rsidP="003F3803">
      <w:pPr>
        <w:pStyle w:val="ListParagraph"/>
        <w:numPr>
          <w:ilvl w:val="0"/>
          <w:numId w:val="44"/>
        </w:numPr>
        <w:jc w:val="both"/>
        <w:rPr>
          <w:spacing w:val="-3"/>
          <w:sz w:val="24"/>
          <w:szCs w:val="24"/>
        </w:rPr>
      </w:pPr>
      <w:r w:rsidRPr="003F3803">
        <w:rPr>
          <w:spacing w:val="-3"/>
          <w:sz w:val="24"/>
          <w:szCs w:val="24"/>
        </w:rPr>
        <w:t xml:space="preserve">Развивать основные виды компетенций у учащихся. </w:t>
      </w:r>
    </w:p>
    <w:p w:rsidR="002F4D40" w:rsidRPr="003F3803" w:rsidRDefault="002F4D40" w:rsidP="003F3803">
      <w:pPr>
        <w:pStyle w:val="ListParagraph"/>
        <w:numPr>
          <w:ilvl w:val="0"/>
          <w:numId w:val="44"/>
        </w:numPr>
        <w:jc w:val="both"/>
        <w:rPr>
          <w:spacing w:val="-6"/>
          <w:sz w:val="24"/>
          <w:szCs w:val="24"/>
        </w:rPr>
      </w:pPr>
      <w:r w:rsidRPr="003F3803">
        <w:rPr>
          <w:spacing w:val="-6"/>
          <w:sz w:val="24"/>
          <w:szCs w:val="24"/>
        </w:rPr>
        <w:t>Проводить традиционную тематическую неделю.</w:t>
      </w:r>
    </w:p>
    <w:p w:rsidR="002F4D40" w:rsidRPr="003F3803" w:rsidRDefault="002F4D40" w:rsidP="003F3803">
      <w:pPr>
        <w:pStyle w:val="ListParagraph"/>
        <w:numPr>
          <w:ilvl w:val="0"/>
          <w:numId w:val="44"/>
        </w:numPr>
        <w:jc w:val="both"/>
        <w:rPr>
          <w:sz w:val="24"/>
          <w:szCs w:val="24"/>
        </w:rPr>
      </w:pPr>
      <w:r w:rsidRPr="003F3803">
        <w:rPr>
          <w:sz w:val="24"/>
          <w:szCs w:val="24"/>
        </w:rPr>
        <w:t>Посещать уроки коллег  с последующим анализом.</w:t>
      </w:r>
    </w:p>
    <w:p w:rsidR="002F4D40" w:rsidRDefault="002F4D40" w:rsidP="003F3803">
      <w:pPr>
        <w:rPr>
          <w:b/>
          <w:bCs/>
        </w:rPr>
      </w:pPr>
    </w:p>
    <w:p w:rsidR="002F4D40" w:rsidRDefault="002F4D40" w:rsidP="003F3803">
      <w:pPr>
        <w:rPr>
          <w:b/>
          <w:bCs/>
        </w:rPr>
      </w:pPr>
    </w:p>
    <w:p w:rsidR="002F4D40" w:rsidRDefault="002F4D40" w:rsidP="003F3803">
      <w:pPr>
        <w:rPr>
          <w:b/>
          <w:bCs/>
        </w:rPr>
      </w:pPr>
    </w:p>
    <w:p w:rsidR="002F4D40" w:rsidRPr="003F3803" w:rsidRDefault="002F4D40" w:rsidP="003F3803">
      <w:pPr>
        <w:rPr>
          <w:b/>
          <w:bCs/>
        </w:rPr>
      </w:pPr>
    </w:p>
    <w:p w:rsidR="002F4D40" w:rsidRPr="003F3803" w:rsidRDefault="002F4D40" w:rsidP="003F3803">
      <w:pPr>
        <w:jc w:val="center"/>
        <w:rPr>
          <w:b/>
          <w:bCs/>
        </w:rPr>
      </w:pPr>
      <w:r>
        <w:rPr>
          <w:noProof/>
        </w:rPr>
        <w:pict>
          <v:shape id="Рисунок 80" o:spid="_x0000_s1104" type="#_x0000_t75" alt="http://gym1572sv.mskobr.ru/images/445.jpg" style="position:absolute;left:0;text-align:left;margin-left:22.95pt;margin-top:12.7pt;width:83.05pt;height:49.1pt;z-index:251698176;visibility:visible">
            <v:imagedata r:id="rId15" o:title=""/>
          </v:shape>
        </w:pict>
      </w:r>
    </w:p>
    <w:p w:rsidR="002F4D40" w:rsidRPr="003F3803" w:rsidRDefault="002F4D40" w:rsidP="003F3803">
      <w:pPr>
        <w:jc w:val="both"/>
        <w:rPr>
          <w:b/>
          <w:bCs/>
        </w:rPr>
      </w:pPr>
      <w:r>
        <w:rPr>
          <w:noProof/>
        </w:rPr>
        <w:pict>
          <v:shape id="_x0000_s1105" type="#_x0000_t202" style="position:absolute;left:0;text-align:left;margin-left:109.55pt;margin-top:3pt;width:345.95pt;height:38.8pt;z-index:251643904" stroked="f">
            <v:textbox>
              <w:txbxContent>
                <w:p w:rsidR="002F4D40" w:rsidRPr="00FE5454" w:rsidRDefault="002F4D40" w:rsidP="00140555">
                  <w:pPr>
                    <w:jc w:val="center"/>
                    <w:rPr>
                      <w:b/>
                    </w:rPr>
                  </w:pPr>
                  <w:r w:rsidRPr="00FE5454">
                    <w:rPr>
                      <w:b/>
                    </w:rPr>
                    <w:t>Анализ</w:t>
                  </w:r>
                </w:p>
                <w:p w:rsidR="002F4D40" w:rsidRPr="00930349" w:rsidRDefault="002F4D40" w:rsidP="00930349">
                  <w:pPr>
                    <w:jc w:val="center"/>
                    <w:rPr>
                      <w:b/>
                    </w:rPr>
                  </w:pPr>
                  <w:r w:rsidRPr="00FE5454">
                    <w:rPr>
                      <w:b/>
                    </w:rPr>
                    <w:t xml:space="preserve">работы </w:t>
                  </w:r>
                  <w:r>
                    <w:rPr>
                      <w:b/>
                    </w:rPr>
                    <w:t>Ш</w:t>
                  </w:r>
                  <w:r w:rsidRPr="00FE5454">
                    <w:rPr>
                      <w:b/>
                    </w:rPr>
                    <w:t xml:space="preserve">МО учителей начальных классов </w:t>
                  </w:r>
                </w:p>
              </w:txbxContent>
            </v:textbox>
          </v:shape>
        </w:pict>
      </w:r>
    </w:p>
    <w:p w:rsidR="002F4D40" w:rsidRPr="003F3803" w:rsidRDefault="002F4D40" w:rsidP="003F3803">
      <w:pPr>
        <w:jc w:val="right"/>
        <w:rPr>
          <w:i/>
        </w:rPr>
      </w:pPr>
    </w:p>
    <w:p w:rsidR="002F4D40" w:rsidRPr="003F3803" w:rsidRDefault="002F4D40" w:rsidP="003F3803">
      <w:pPr>
        <w:jc w:val="center"/>
        <w:rPr>
          <w:i/>
        </w:rPr>
      </w:pPr>
    </w:p>
    <w:p w:rsidR="002F4D40" w:rsidRDefault="002F4D40" w:rsidP="003F3803">
      <w:pPr>
        <w:jc w:val="right"/>
        <w:rPr>
          <w:rStyle w:val="c2"/>
          <w:color w:val="000000"/>
        </w:rPr>
      </w:pPr>
      <w:r w:rsidRPr="003F3803">
        <w:rPr>
          <w:rStyle w:val="c2"/>
          <w:color w:val="000000"/>
        </w:rPr>
        <w:t> </w:t>
      </w:r>
      <w:r w:rsidRPr="003F3803">
        <w:rPr>
          <w:rStyle w:val="c2"/>
          <w:color w:val="000000"/>
        </w:rPr>
        <w:tab/>
      </w:r>
    </w:p>
    <w:p w:rsidR="002F4D40" w:rsidRPr="003F3803" w:rsidRDefault="002F4D40" w:rsidP="003F3803">
      <w:pPr>
        <w:jc w:val="right"/>
        <w:rPr>
          <w:bCs/>
          <w:i/>
        </w:rPr>
      </w:pPr>
      <w:r w:rsidRPr="003F3803">
        <w:rPr>
          <w:rStyle w:val="c2"/>
          <w:color w:val="000000"/>
        </w:rPr>
        <w:t xml:space="preserve"> </w:t>
      </w:r>
      <w:r w:rsidRPr="003F3803">
        <w:rPr>
          <w:bCs/>
          <w:i/>
        </w:rPr>
        <w:t>руководитель: Махниборода О. Ю.,</w:t>
      </w:r>
    </w:p>
    <w:p w:rsidR="002F4D40" w:rsidRPr="003F3803" w:rsidRDefault="002F4D40" w:rsidP="003F3803">
      <w:pPr>
        <w:jc w:val="right"/>
        <w:rPr>
          <w:bCs/>
          <w:i/>
        </w:rPr>
      </w:pPr>
      <w:r w:rsidRPr="003F3803">
        <w:rPr>
          <w:bCs/>
          <w:i/>
        </w:rPr>
        <w:t xml:space="preserve"> учитель начальных классов, </w:t>
      </w:r>
    </w:p>
    <w:p w:rsidR="002F4D40" w:rsidRPr="003F3803" w:rsidRDefault="002F4D40" w:rsidP="003F3803">
      <w:pPr>
        <w:pStyle w:val="c1"/>
        <w:spacing w:before="0" w:beforeAutospacing="0" w:after="0" w:afterAutospacing="0"/>
        <w:jc w:val="right"/>
        <w:rPr>
          <w:rStyle w:val="c2"/>
          <w:color w:val="000000"/>
        </w:rPr>
      </w:pPr>
      <w:r w:rsidRPr="003F3803">
        <w:rPr>
          <w:bCs/>
          <w:i/>
        </w:rPr>
        <w:t>высшая квалификационная категория</w:t>
      </w:r>
    </w:p>
    <w:p w:rsidR="002F4D40" w:rsidRPr="003F3803" w:rsidRDefault="002F4D40" w:rsidP="003F3803">
      <w:pPr>
        <w:pStyle w:val="c1"/>
        <w:spacing w:before="0" w:beforeAutospacing="0" w:after="0" w:afterAutospacing="0"/>
        <w:jc w:val="both"/>
        <w:rPr>
          <w:rStyle w:val="c2"/>
          <w:color w:val="000000"/>
        </w:rPr>
      </w:pPr>
    </w:p>
    <w:p w:rsidR="002F4D40" w:rsidRPr="003F3803" w:rsidRDefault="002F4D40" w:rsidP="003F3803">
      <w:pPr>
        <w:pStyle w:val="c1"/>
        <w:spacing w:before="0" w:beforeAutospacing="0" w:after="0" w:afterAutospacing="0"/>
        <w:jc w:val="both"/>
        <w:rPr>
          <w:rStyle w:val="c2"/>
          <w:b/>
          <w:color w:val="000000"/>
        </w:rPr>
      </w:pPr>
      <w:r w:rsidRPr="003F3803">
        <w:rPr>
          <w:rStyle w:val="c2"/>
          <w:color w:val="000000"/>
        </w:rPr>
        <w:t> </w:t>
      </w:r>
      <w:r w:rsidRPr="003F3803">
        <w:rPr>
          <w:rStyle w:val="c2"/>
          <w:color w:val="000000"/>
        </w:rPr>
        <w:tab/>
        <w:t xml:space="preserve">В 2015 - 2016 учебном году начальная школа работала </w:t>
      </w:r>
      <w:r w:rsidRPr="003F3803">
        <w:rPr>
          <w:rStyle w:val="c2"/>
        </w:rPr>
        <w:t>над темой</w:t>
      </w:r>
      <w:r w:rsidRPr="003F3803">
        <w:rPr>
          <w:rStyle w:val="c2"/>
          <w:color w:val="00B050"/>
        </w:rPr>
        <w:t xml:space="preserve"> </w:t>
      </w:r>
      <w:r w:rsidRPr="003F3803">
        <w:rPr>
          <w:rStyle w:val="c2"/>
          <w:color w:val="000000"/>
        </w:rPr>
        <w:t xml:space="preserve"> </w:t>
      </w:r>
      <w:r w:rsidRPr="003F3803">
        <w:rPr>
          <w:color w:val="000000"/>
          <w:spacing w:val="-1"/>
        </w:rPr>
        <w:t>«</w:t>
      </w:r>
      <w:r w:rsidRPr="003F3803">
        <w:rPr>
          <w:color w:val="000000"/>
          <w:shd w:val="clear" w:color="auto" w:fill="FFFFFF"/>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r w:rsidRPr="003F3803">
        <w:rPr>
          <w:rStyle w:val="c2"/>
          <w:b/>
          <w:color w:val="000000"/>
        </w:rPr>
        <w:t xml:space="preserve"> </w:t>
      </w:r>
    </w:p>
    <w:p w:rsidR="002F4D40" w:rsidRPr="003F3803" w:rsidRDefault="002F4D40" w:rsidP="00C54155">
      <w:pPr>
        <w:pStyle w:val="c1"/>
        <w:spacing w:before="0" w:beforeAutospacing="0" w:after="0" w:afterAutospacing="0"/>
        <w:ind w:firstLine="540"/>
        <w:jc w:val="both"/>
        <w:rPr>
          <w:bCs/>
        </w:rPr>
      </w:pPr>
      <w:r w:rsidRPr="003F3803">
        <w:rPr>
          <w:rStyle w:val="c2"/>
          <w:bCs/>
          <w:color w:val="000000"/>
        </w:rPr>
        <w:t xml:space="preserve">Методическим объединением учителей начальных классов были поставлены следующие </w:t>
      </w:r>
      <w:r w:rsidRPr="003F3803">
        <w:rPr>
          <w:rStyle w:val="c2"/>
          <w:b/>
          <w:color w:val="000000"/>
        </w:rPr>
        <w:t>задачи</w:t>
      </w:r>
      <w:r w:rsidRPr="003F3803">
        <w:rPr>
          <w:rStyle w:val="c2"/>
          <w:bCs/>
          <w:color w:val="000000"/>
        </w:rPr>
        <w:t>: </w:t>
      </w:r>
    </w:p>
    <w:p w:rsidR="002F4D40" w:rsidRPr="003F3803" w:rsidRDefault="002F4D40" w:rsidP="006D1BFF">
      <w:pPr>
        <w:pStyle w:val="22"/>
        <w:numPr>
          <w:ilvl w:val="0"/>
          <w:numId w:val="72"/>
        </w:numPr>
        <w:jc w:val="both"/>
        <w:rPr>
          <w:bCs/>
        </w:rPr>
      </w:pPr>
      <w:r w:rsidRPr="003F3803">
        <w:rPr>
          <w:bCs/>
        </w:rPr>
        <w:t>Продолжить работу по освоению образовательных технологий, направленных на реализацию ФГОС.</w:t>
      </w:r>
    </w:p>
    <w:p w:rsidR="002F4D40" w:rsidRPr="003F3803" w:rsidRDefault="002F4D40" w:rsidP="006D1BFF">
      <w:pPr>
        <w:pStyle w:val="22"/>
        <w:numPr>
          <w:ilvl w:val="0"/>
          <w:numId w:val="72"/>
        </w:numPr>
        <w:jc w:val="both"/>
        <w:rPr>
          <w:bCs/>
        </w:rPr>
      </w:pPr>
      <w:r w:rsidRPr="003F3803">
        <w:rPr>
          <w:bCs/>
        </w:rPr>
        <w:t>Совершенствовать  инновационные технологии в работе с одаренными детьми.</w:t>
      </w:r>
    </w:p>
    <w:p w:rsidR="002F4D40" w:rsidRPr="003F3803" w:rsidRDefault="002F4D40" w:rsidP="006D1BFF">
      <w:pPr>
        <w:pStyle w:val="22"/>
        <w:numPr>
          <w:ilvl w:val="0"/>
          <w:numId w:val="72"/>
        </w:numPr>
        <w:jc w:val="both"/>
        <w:rPr>
          <w:bCs/>
        </w:rPr>
      </w:pPr>
      <w:r w:rsidRPr="003F3803">
        <w:rPr>
          <w:bCs/>
        </w:rPr>
        <w:t>Продолжить  систематическую работу по развитию у учащихся творческих, интеллектуальных, коммуникативных способностей.</w:t>
      </w:r>
    </w:p>
    <w:p w:rsidR="002F4D40" w:rsidRPr="003F3803" w:rsidRDefault="002F4D40" w:rsidP="006D1BFF">
      <w:pPr>
        <w:pStyle w:val="22"/>
        <w:numPr>
          <w:ilvl w:val="0"/>
          <w:numId w:val="72"/>
        </w:numPr>
        <w:jc w:val="both"/>
        <w:rPr>
          <w:bCs/>
        </w:rPr>
      </w:pPr>
      <w:r w:rsidRPr="003F3803">
        <w:rPr>
          <w:bCs/>
        </w:rPr>
        <w:t>Повышение профессионального мастерства педагогов через самообразование, участие в творческих мероприятиях, использование современных образовательных технологий в условиях ФГОС.</w:t>
      </w:r>
    </w:p>
    <w:p w:rsidR="002F4D40" w:rsidRPr="003F3803" w:rsidRDefault="002F4D40" w:rsidP="006D1BFF">
      <w:pPr>
        <w:pStyle w:val="22"/>
        <w:numPr>
          <w:ilvl w:val="0"/>
          <w:numId w:val="72"/>
        </w:numPr>
        <w:jc w:val="both"/>
        <w:rPr>
          <w:rStyle w:val="c2"/>
          <w:bCs/>
        </w:rPr>
      </w:pPr>
      <w:r w:rsidRPr="003F3803">
        <w:rPr>
          <w:bCs/>
        </w:rPr>
        <w:t xml:space="preserve">Формирование </w:t>
      </w:r>
      <w:r w:rsidRPr="003F3803">
        <w:rPr>
          <w:color w:val="000000"/>
          <w:shd w:val="clear" w:color="auto" w:fill="FFFFFF"/>
        </w:rPr>
        <w:t>основных видов компетенций обучающихся на уроках и во внеурочное время.</w:t>
      </w:r>
    </w:p>
    <w:p w:rsidR="002F4D40" w:rsidRPr="003F3803" w:rsidRDefault="002F4D40" w:rsidP="003F3803">
      <w:pPr>
        <w:pStyle w:val="c17"/>
        <w:spacing w:before="0" w:beforeAutospacing="0" w:after="0" w:afterAutospacing="0"/>
        <w:jc w:val="both"/>
        <w:rPr>
          <w:rStyle w:val="c2"/>
          <w:b/>
          <w:bCs/>
          <w:i/>
          <w:iCs/>
          <w:color w:val="00B050"/>
        </w:rPr>
      </w:pPr>
    </w:p>
    <w:p w:rsidR="002F4D40" w:rsidRPr="003F3803" w:rsidRDefault="002F4D40" w:rsidP="003F3803">
      <w:pPr>
        <w:pStyle w:val="c17"/>
        <w:spacing w:before="0" w:beforeAutospacing="0" w:after="0" w:afterAutospacing="0"/>
        <w:jc w:val="center"/>
      </w:pPr>
      <w:r w:rsidRPr="003F3803">
        <w:rPr>
          <w:rStyle w:val="c2"/>
          <w:b/>
          <w:bCs/>
          <w:i/>
          <w:iCs/>
        </w:rPr>
        <w:t>Организация учебной деятельности и  результативность</w:t>
      </w:r>
    </w:p>
    <w:p w:rsidR="002F4D40" w:rsidRPr="003F3803" w:rsidRDefault="002F4D40" w:rsidP="003F3803">
      <w:pPr>
        <w:pStyle w:val="c1"/>
        <w:spacing w:before="0" w:beforeAutospacing="0" w:after="0" w:afterAutospacing="0"/>
        <w:ind w:firstLine="708"/>
        <w:jc w:val="both"/>
        <w:rPr>
          <w:rStyle w:val="c2"/>
          <w:color w:val="000000"/>
        </w:rPr>
      </w:pPr>
      <w:r w:rsidRPr="003F3803">
        <w:rPr>
          <w:rStyle w:val="c2"/>
        </w:rPr>
        <w:t>УМК «Перспектива» и «Перспективная начальная школа</w:t>
      </w:r>
      <w:r w:rsidRPr="003F3803">
        <w:rPr>
          <w:rStyle w:val="c2"/>
          <w:color w:val="000000"/>
        </w:rPr>
        <w:t xml:space="preserve">»  были разработаны учителями на основе Основной образовательной программы начального общего образования. Программы всех учебных курсов выполнены в полном объеме. </w:t>
      </w:r>
    </w:p>
    <w:p w:rsidR="002F4D40" w:rsidRPr="003F3803" w:rsidRDefault="002F4D40" w:rsidP="00C54155">
      <w:pPr>
        <w:ind w:firstLine="708"/>
        <w:jc w:val="both"/>
      </w:pPr>
      <w:r w:rsidRPr="003F3803">
        <w:t>Красной нитью через всю работу МО начальных классов прошли темы:</w:t>
      </w:r>
    </w:p>
    <w:p w:rsidR="002F4D40" w:rsidRPr="00C54155" w:rsidRDefault="002F4D40" w:rsidP="006D1BFF">
      <w:pPr>
        <w:pStyle w:val="ListParagraph"/>
        <w:numPr>
          <w:ilvl w:val="0"/>
          <w:numId w:val="73"/>
        </w:numPr>
        <w:jc w:val="both"/>
        <w:rPr>
          <w:sz w:val="24"/>
        </w:rPr>
      </w:pPr>
      <w:r>
        <w:rPr>
          <w:sz w:val="24"/>
        </w:rPr>
        <w:t>«</w:t>
      </w:r>
      <w:r w:rsidRPr="00C54155">
        <w:rPr>
          <w:sz w:val="24"/>
        </w:rPr>
        <w:t>Координирование работы МО на реализацию ФГОС»,</w:t>
      </w:r>
    </w:p>
    <w:p w:rsidR="002F4D40" w:rsidRPr="00C54155" w:rsidRDefault="002F4D40" w:rsidP="006D1BFF">
      <w:pPr>
        <w:pStyle w:val="ListParagraph"/>
        <w:numPr>
          <w:ilvl w:val="0"/>
          <w:numId w:val="73"/>
        </w:numPr>
        <w:jc w:val="both"/>
        <w:rPr>
          <w:sz w:val="24"/>
        </w:rPr>
      </w:pPr>
      <w:r w:rsidRPr="00C54155">
        <w:rPr>
          <w:sz w:val="24"/>
        </w:rPr>
        <w:t xml:space="preserve">«Требования к условиям реализации образовательного процесса при введении ФГО», </w:t>
      </w:r>
    </w:p>
    <w:p w:rsidR="002F4D40" w:rsidRPr="00C54155" w:rsidRDefault="002F4D40" w:rsidP="006D1BFF">
      <w:pPr>
        <w:pStyle w:val="ListParagraph"/>
        <w:numPr>
          <w:ilvl w:val="0"/>
          <w:numId w:val="73"/>
        </w:numPr>
        <w:jc w:val="both"/>
        <w:rPr>
          <w:sz w:val="24"/>
        </w:rPr>
      </w:pPr>
      <w:r w:rsidRPr="00C54155">
        <w:rPr>
          <w:sz w:val="24"/>
        </w:rPr>
        <w:t xml:space="preserve">«Анализ результатов освоения учебных программ начальной ступени обучения. Определение их соответствия требованиям ФГОС к результатам освоения ООП НОО». </w:t>
      </w:r>
    </w:p>
    <w:p w:rsidR="002F4D40" w:rsidRPr="003F3803" w:rsidRDefault="002F4D40" w:rsidP="003F3803">
      <w:pPr>
        <w:pStyle w:val="c1"/>
        <w:spacing w:before="0" w:beforeAutospacing="0" w:after="0" w:afterAutospacing="0"/>
        <w:jc w:val="both"/>
        <w:rPr>
          <w:rStyle w:val="c2"/>
          <w:color w:val="000000"/>
        </w:rPr>
      </w:pPr>
      <w:r w:rsidRPr="003F3803">
        <w:rPr>
          <w:rStyle w:val="c0"/>
          <w:color w:val="FF0000"/>
        </w:rPr>
        <w:t>      </w:t>
      </w:r>
      <w:r w:rsidRPr="003F3803">
        <w:rPr>
          <w:rStyle w:val="c2"/>
          <w:color w:val="000000"/>
        </w:rPr>
        <w:t>Коллектив учителей начальной школы в этом году состоит из 8 человек. Необходимость совершенствования педагогических знаний, появление новых образовательных стандартов  обучения в начальном звене, требуют от педагогов постоянной работы над повышением своей квалификации. Особенно остро ощущается эта необходимость в условиях введения ФГОС НОО.</w:t>
      </w:r>
    </w:p>
    <w:p w:rsidR="002F4D40" w:rsidRPr="003F3803" w:rsidRDefault="002F4D40" w:rsidP="003F3803">
      <w:pPr>
        <w:pStyle w:val="c1"/>
        <w:spacing w:before="0" w:beforeAutospacing="0" w:after="0" w:afterAutospacing="0"/>
        <w:ind w:firstLine="708"/>
        <w:jc w:val="both"/>
        <w:rPr>
          <w:rStyle w:val="c0"/>
          <w:color w:val="FF0000"/>
        </w:rPr>
      </w:pPr>
      <w:r w:rsidRPr="003F3803">
        <w:rPr>
          <w:rStyle w:val="c2"/>
          <w:color w:val="000000"/>
        </w:rPr>
        <w:t>Учителя начальных классов постоянно повышали  уровень профессионального мастерства,  проходя аттестацию на квалификационную категорию.</w:t>
      </w:r>
      <w:r w:rsidRPr="003F3803">
        <w:rPr>
          <w:rStyle w:val="c0"/>
          <w:color w:val="FF0000"/>
        </w:rPr>
        <w:t> </w:t>
      </w:r>
    </w:p>
    <w:p w:rsidR="002F4D40" w:rsidRDefault="002F4D40" w:rsidP="003F3803">
      <w:pPr>
        <w:pStyle w:val="c1"/>
        <w:spacing w:before="0" w:beforeAutospacing="0" w:after="0" w:afterAutospacing="0"/>
        <w:ind w:firstLine="708"/>
        <w:jc w:val="both"/>
        <w:rPr>
          <w:rStyle w:val="c2"/>
        </w:rPr>
      </w:pPr>
      <w:r w:rsidRPr="003F3803">
        <w:rPr>
          <w:rStyle w:val="c2"/>
        </w:rPr>
        <w:t xml:space="preserve">На конец 2015 - 2016 учебного года имеют: </w:t>
      </w:r>
    </w:p>
    <w:p w:rsidR="002F4D40" w:rsidRDefault="002F4D40" w:rsidP="006D1BFF">
      <w:pPr>
        <w:pStyle w:val="c1"/>
        <w:numPr>
          <w:ilvl w:val="0"/>
          <w:numId w:val="74"/>
        </w:numPr>
        <w:spacing w:before="0" w:beforeAutospacing="0" w:after="0" w:afterAutospacing="0"/>
        <w:jc w:val="both"/>
        <w:rPr>
          <w:rStyle w:val="c2"/>
        </w:rPr>
      </w:pPr>
      <w:r w:rsidRPr="003F3803">
        <w:rPr>
          <w:rStyle w:val="c2"/>
        </w:rPr>
        <w:t xml:space="preserve">высшую квалификационную категорию 3 человека: Бенко С.И., Махниборода О.Ю., Яковлева Г.Ф.; </w:t>
      </w:r>
    </w:p>
    <w:p w:rsidR="002F4D40" w:rsidRDefault="002F4D40" w:rsidP="006D1BFF">
      <w:pPr>
        <w:pStyle w:val="c1"/>
        <w:numPr>
          <w:ilvl w:val="0"/>
          <w:numId w:val="74"/>
        </w:numPr>
        <w:spacing w:before="0" w:beforeAutospacing="0" w:after="0" w:afterAutospacing="0"/>
        <w:jc w:val="both"/>
        <w:rPr>
          <w:rStyle w:val="c2"/>
        </w:rPr>
      </w:pPr>
      <w:r w:rsidRPr="003F3803">
        <w:rPr>
          <w:rStyle w:val="c2"/>
        </w:rPr>
        <w:t xml:space="preserve">первую квалификационную категорию 2 человека: Савенкова Т.А., Малкова М.А.; </w:t>
      </w:r>
    </w:p>
    <w:p w:rsidR="002F4D40" w:rsidRPr="003F3803" w:rsidRDefault="002F4D40" w:rsidP="006D1BFF">
      <w:pPr>
        <w:pStyle w:val="c1"/>
        <w:numPr>
          <w:ilvl w:val="0"/>
          <w:numId w:val="74"/>
        </w:numPr>
        <w:spacing w:before="0" w:beforeAutospacing="0" w:after="0" w:afterAutospacing="0"/>
        <w:jc w:val="both"/>
      </w:pPr>
      <w:r w:rsidRPr="003F3803">
        <w:rPr>
          <w:rStyle w:val="c2"/>
        </w:rPr>
        <w:t>соответствие занимаемой должности 3 человека: Попова Л.Ф., Шуркова Е.Л., Романенкова Г.Н.</w:t>
      </w: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В течение учебного года учителя в своей работе изучали  передовой опыт коллег по организации различных форм уроков, знакомились с новыми программами и концепциями обучения.</w:t>
      </w: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С целью расширения и углубления профессионально - методических знаний и умений, учителя начальных классов занимались самообразованием, совершенствованием уровня педагогической подготовки. Они заинтересованы в эффективности каждого урока – в достижении намеченной цели,  выполнении учебной программы.</w:t>
      </w:r>
    </w:p>
    <w:p w:rsidR="002F4D40" w:rsidRPr="003F3803" w:rsidRDefault="002F4D40" w:rsidP="003F3803">
      <w:pPr>
        <w:pStyle w:val="c1"/>
        <w:spacing w:before="0" w:beforeAutospacing="0" w:after="0" w:afterAutospacing="0"/>
        <w:ind w:firstLine="708"/>
        <w:jc w:val="both"/>
        <w:rPr>
          <w:rStyle w:val="c2"/>
          <w:color w:val="000000"/>
        </w:rPr>
      </w:pPr>
      <w:r w:rsidRPr="003F3803">
        <w:rPr>
          <w:rStyle w:val="c2"/>
          <w:color w:val="000000"/>
        </w:rPr>
        <w:t>Учителя  МО стремились к совершенствованию педагогического мастерства и повышению уровня профессионализма через самообразование и курсы повышения квалификации, что способствует своевременному обновлению учебно-воспитательного процесса, совершенствованию методов и форм обучения, освоению образовательных технологий.</w:t>
      </w:r>
    </w:p>
    <w:p w:rsidR="002F4D40" w:rsidRPr="003F3803" w:rsidRDefault="002F4D40" w:rsidP="003F3803">
      <w:pPr>
        <w:jc w:val="center"/>
        <w:rPr>
          <w:b/>
          <w:i/>
        </w:rPr>
      </w:pPr>
      <w:r w:rsidRPr="003F3803">
        <w:rPr>
          <w:b/>
          <w:i/>
        </w:rPr>
        <w:t>Повышение педагогического мастерства</w:t>
      </w:r>
    </w:p>
    <w:p w:rsidR="002F4D40" w:rsidRPr="00C54155" w:rsidRDefault="002F4D40" w:rsidP="006D1BFF">
      <w:pPr>
        <w:pStyle w:val="ListParagraph"/>
        <w:numPr>
          <w:ilvl w:val="0"/>
          <w:numId w:val="75"/>
        </w:numPr>
        <w:jc w:val="both"/>
        <w:rPr>
          <w:b/>
          <w:sz w:val="24"/>
        </w:rPr>
      </w:pPr>
      <w:r w:rsidRPr="00C54155">
        <w:rPr>
          <w:b/>
          <w:sz w:val="24"/>
        </w:rPr>
        <w:t>Самообразование учителей</w:t>
      </w:r>
    </w:p>
    <w:p w:rsidR="002F4D40" w:rsidRPr="003F3803" w:rsidRDefault="002F4D40" w:rsidP="003F3803">
      <w:pPr>
        <w:jc w:val="both"/>
        <w:rPr>
          <w: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93"/>
        <w:gridCol w:w="5644"/>
        <w:gridCol w:w="1834"/>
      </w:tblGrid>
      <w:tr w:rsidR="002F4D40" w:rsidRPr="003F3803">
        <w:tc>
          <w:tcPr>
            <w:tcW w:w="2093" w:type="dxa"/>
            <w:vAlign w:val="center"/>
          </w:tcPr>
          <w:p w:rsidR="002F4D40" w:rsidRPr="00C54155" w:rsidRDefault="002F4D40" w:rsidP="00C54155">
            <w:pPr>
              <w:jc w:val="center"/>
              <w:rPr>
                <w:b/>
              </w:rPr>
            </w:pPr>
            <w:r w:rsidRPr="00C54155">
              <w:rPr>
                <w:b/>
                <w:sz w:val="22"/>
              </w:rPr>
              <w:t>Преподаватель</w:t>
            </w:r>
          </w:p>
        </w:tc>
        <w:tc>
          <w:tcPr>
            <w:tcW w:w="5644" w:type="dxa"/>
          </w:tcPr>
          <w:p w:rsidR="002F4D40" w:rsidRPr="00C54155" w:rsidRDefault="002F4D40" w:rsidP="00C54155">
            <w:pPr>
              <w:jc w:val="center"/>
              <w:rPr>
                <w:b/>
              </w:rPr>
            </w:pPr>
            <w:r w:rsidRPr="00C54155">
              <w:rPr>
                <w:b/>
                <w:sz w:val="22"/>
              </w:rPr>
              <w:t>Тема самообразования</w:t>
            </w:r>
          </w:p>
        </w:tc>
        <w:tc>
          <w:tcPr>
            <w:tcW w:w="1834" w:type="dxa"/>
          </w:tcPr>
          <w:p w:rsidR="002F4D40" w:rsidRPr="00C54155" w:rsidRDefault="002F4D40" w:rsidP="00C54155">
            <w:pPr>
              <w:jc w:val="center"/>
              <w:rPr>
                <w:b/>
              </w:rPr>
            </w:pPr>
            <w:r w:rsidRPr="00C54155">
              <w:rPr>
                <w:b/>
                <w:sz w:val="22"/>
              </w:rPr>
              <w:t>Выступление</w:t>
            </w:r>
          </w:p>
        </w:tc>
      </w:tr>
      <w:tr w:rsidR="002F4D40" w:rsidRPr="003F3803">
        <w:tc>
          <w:tcPr>
            <w:tcW w:w="2093" w:type="dxa"/>
            <w:vAlign w:val="center"/>
          </w:tcPr>
          <w:p w:rsidR="002F4D40" w:rsidRPr="00C54155" w:rsidRDefault="002F4D40" w:rsidP="00C54155">
            <w:pPr>
              <w:jc w:val="center"/>
            </w:pPr>
            <w:r w:rsidRPr="00C54155">
              <w:rPr>
                <w:sz w:val="22"/>
              </w:rPr>
              <w:t>Бенко С.И.</w:t>
            </w:r>
          </w:p>
        </w:tc>
        <w:tc>
          <w:tcPr>
            <w:tcW w:w="5644" w:type="dxa"/>
          </w:tcPr>
          <w:p w:rsidR="002F4D40" w:rsidRPr="00C54155" w:rsidRDefault="002F4D40" w:rsidP="00C54155">
            <w:pPr>
              <w:shd w:val="clear" w:color="auto" w:fill="FFFFFF"/>
              <w:jc w:val="both"/>
              <w:rPr>
                <w:color w:val="000000"/>
              </w:rPr>
            </w:pPr>
            <w:r w:rsidRPr="00C54155">
              <w:rPr>
                <w:color w:val="000000"/>
                <w:sz w:val="22"/>
              </w:rPr>
              <w:t>Организация парной и групповой работы  в урочной  деятельности как фактор эффективного обучения в условиях ФГОС НОО</w:t>
            </w:r>
          </w:p>
        </w:tc>
        <w:tc>
          <w:tcPr>
            <w:tcW w:w="1834" w:type="dxa"/>
          </w:tcPr>
          <w:p w:rsidR="002F4D40" w:rsidRPr="00C54155" w:rsidRDefault="002F4D40" w:rsidP="00C54155">
            <w:pPr>
              <w:shd w:val="clear" w:color="auto" w:fill="FFFFFF"/>
              <w:jc w:val="center"/>
              <w:rPr>
                <w:color w:val="000000"/>
              </w:rPr>
            </w:pPr>
            <w:r w:rsidRPr="00C54155">
              <w:rPr>
                <w:color w:val="000000"/>
                <w:sz w:val="22"/>
              </w:rPr>
              <w:t>На заседании ШМО</w:t>
            </w:r>
          </w:p>
        </w:tc>
      </w:tr>
      <w:tr w:rsidR="002F4D40" w:rsidRPr="003F3803">
        <w:tc>
          <w:tcPr>
            <w:tcW w:w="2093" w:type="dxa"/>
            <w:vAlign w:val="center"/>
          </w:tcPr>
          <w:p w:rsidR="002F4D40" w:rsidRPr="00C54155" w:rsidRDefault="002F4D40" w:rsidP="00C54155">
            <w:pPr>
              <w:jc w:val="center"/>
            </w:pPr>
            <w:r w:rsidRPr="00C54155">
              <w:rPr>
                <w:sz w:val="22"/>
              </w:rPr>
              <w:t>Малкова М.А.</w:t>
            </w:r>
          </w:p>
        </w:tc>
        <w:tc>
          <w:tcPr>
            <w:tcW w:w="5644" w:type="dxa"/>
          </w:tcPr>
          <w:p w:rsidR="002F4D40" w:rsidRPr="00C54155" w:rsidRDefault="002F4D40" w:rsidP="00C54155">
            <w:pPr>
              <w:shd w:val="clear" w:color="auto" w:fill="FFFFFF"/>
              <w:jc w:val="both"/>
              <w:rPr>
                <w:color w:val="000000"/>
              </w:rPr>
            </w:pPr>
            <w:r w:rsidRPr="00C54155">
              <w:rPr>
                <w:color w:val="000000"/>
                <w:sz w:val="22"/>
              </w:rPr>
              <w:t>Формирование  коммуникативных способностей младших школьников в урочной и внеурочной деятельности в рамках реализации ФГОС НОО</w:t>
            </w:r>
          </w:p>
        </w:tc>
        <w:tc>
          <w:tcPr>
            <w:tcW w:w="1834" w:type="dxa"/>
          </w:tcPr>
          <w:p w:rsidR="002F4D40" w:rsidRPr="00C54155" w:rsidRDefault="002F4D40" w:rsidP="00C54155">
            <w:pPr>
              <w:shd w:val="clear" w:color="auto" w:fill="FFFFFF"/>
              <w:jc w:val="center"/>
              <w:rPr>
                <w:color w:val="000000"/>
              </w:rPr>
            </w:pPr>
            <w:r w:rsidRPr="00C54155">
              <w:rPr>
                <w:color w:val="000000"/>
                <w:sz w:val="22"/>
              </w:rPr>
              <w:t>На педсовете</w:t>
            </w:r>
          </w:p>
        </w:tc>
      </w:tr>
      <w:tr w:rsidR="002F4D40" w:rsidRPr="003F3803">
        <w:tc>
          <w:tcPr>
            <w:tcW w:w="2093" w:type="dxa"/>
            <w:vAlign w:val="center"/>
          </w:tcPr>
          <w:p w:rsidR="002F4D40" w:rsidRPr="00C54155" w:rsidRDefault="002F4D40" w:rsidP="00C54155">
            <w:pPr>
              <w:jc w:val="center"/>
            </w:pPr>
            <w:r w:rsidRPr="00C54155">
              <w:rPr>
                <w:sz w:val="22"/>
              </w:rPr>
              <w:t>Яковлева Г.Ф.</w:t>
            </w:r>
          </w:p>
        </w:tc>
        <w:tc>
          <w:tcPr>
            <w:tcW w:w="5644" w:type="dxa"/>
          </w:tcPr>
          <w:p w:rsidR="002F4D40" w:rsidRPr="00C54155" w:rsidRDefault="002F4D40" w:rsidP="00C54155">
            <w:pPr>
              <w:shd w:val="clear" w:color="auto" w:fill="FFFFFF"/>
              <w:jc w:val="both"/>
              <w:rPr>
                <w:color w:val="000000"/>
              </w:rPr>
            </w:pPr>
            <w:r w:rsidRPr="00C54155">
              <w:rPr>
                <w:color w:val="000000"/>
                <w:sz w:val="22"/>
              </w:rPr>
              <w:t>Использование метапредметной интеграции для повышения эффективности уроков литературного чтения в условиях реализации ФГОС НОО</w:t>
            </w:r>
          </w:p>
        </w:tc>
        <w:tc>
          <w:tcPr>
            <w:tcW w:w="1834" w:type="dxa"/>
          </w:tcPr>
          <w:p w:rsidR="002F4D40" w:rsidRPr="00C54155" w:rsidRDefault="002F4D40" w:rsidP="00C54155">
            <w:pPr>
              <w:shd w:val="clear" w:color="auto" w:fill="FFFFFF"/>
              <w:jc w:val="center"/>
              <w:rPr>
                <w:color w:val="000000"/>
              </w:rPr>
            </w:pPr>
            <w:r w:rsidRPr="00C54155">
              <w:rPr>
                <w:color w:val="000000"/>
                <w:sz w:val="22"/>
              </w:rPr>
              <w:t>На заседании ШМО</w:t>
            </w:r>
          </w:p>
        </w:tc>
      </w:tr>
      <w:tr w:rsidR="002F4D40" w:rsidRPr="003F3803">
        <w:tc>
          <w:tcPr>
            <w:tcW w:w="2093" w:type="dxa"/>
            <w:vAlign w:val="center"/>
          </w:tcPr>
          <w:p w:rsidR="002F4D40" w:rsidRPr="00C54155" w:rsidRDefault="002F4D40" w:rsidP="00C54155">
            <w:pPr>
              <w:jc w:val="center"/>
            </w:pPr>
            <w:r w:rsidRPr="00C54155">
              <w:rPr>
                <w:sz w:val="22"/>
              </w:rPr>
              <w:t>Махниборода О.Ю.</w:t>
            </w:r>
          </w:p>
        </w:tc>
        <w:tc>
          <w:tcPr>
            <w:tcW w:w="5644" w:type="dxa"/>
          </w:tcPr>
          <w:p w:rsidR="002F4D40" w:rsidRPr="00C54155" w:rsidRDefault="002F4D40" w:rsidP="00C54155">
            <w:pPr>
              <w:shd w:val="clear" w:color="auto" w:fill="FFFFFF"/>
              <w:jc w:val="both"/>
              <w:rPr>
                <w:color w:val="000000"/>
              </w:rPr>
            </w:pPr>
            <w:r w:rsidRPr="00C54155">
              <w:rPr>
                <w:color w:val="000000"/>
                <w:sz w:val="22"/>
              </w:rPr>
              <w:t xml:space="preserve"> Групповая работа при формировании читательских умений младших школьников в рамках реализации ФГОС НОО»</w:t>
            </w:r>
          </w:p>
        </w:tc>
        <w:tc>
          <w:tcPr>
            <w:tcW w:w="1834" w:type="dxa"/>
          </w:tcPr>
          <w:p w:rsidR="002F4D40" w:rsidRPr="00C54155" w:rsidRDefault="002F4D40" w:rsidP="00C54155">
            <w:pPr>
              <w:shd w:val="clear" w:color="auto" w:fill="FFFFFF"/>
              <w:jc w:val="center"/>
              <w:rPr>
                <w:color w:val="000000"/>
              </w:rPr>
            </w:pPr>
            <w:r w:rsidRPr="00C54155">
              <w:rPr>
                <w:color w:val="000000"/>
                <w:sz w:val="22"/>
              </w:rPr>
              <w:t>На заседании ШМО</w:t>
            </w:r>
          </w:p>
        </w:tc>
      </w:tr>
      <w:tr w:rsidR="002F4D40" w:rsidRPr="003F3803">
        <w:tc>
          <w:tcPr>
            <w:tcW w:w="2093" w:type="dxa"/>
            <w:vAlign w:val="center"/>
          </w:tcPr>
          <w:p w:rsidR="002F4D40" w:rsidRPr="00C54155" w:rsidRDefault="002F4D40" w:rsidP="00C54155">
            <w:pPr>
              <w:jc w:val="center"/>
            </w:pPr>
            <w:r w:rsidRPr="00C54155">
              <w:rPr>
                <w:sz w:val="22"/>
              </w:rPr>
              <w:t>Попова Л.Ф.</w:t>
            </w:r>
          </w:p>
        </w:tc>
        <w:tc>
          <w:tcPr>
            <w:tcW w:w="5644" w:type="dxa"/>
          </w:tcPr>
          <w:p w:rsidR="002F4D40" w:rsidRPr="00C54155" w:rsidRDefault="002F4D40" w:rsidP="00C54155">
            <w:pPr>
              <w:jc w:val="both"/>
            </w:pPr>
            <w:r w:rsidRPr="00C54155">
              <w:rPr>
                <w:color w:val="000000"/>
                <w:sz w:val="22"/>
              </w:rPr>
              <w:t>Использование здоровьесберегающих технологий на уроках в начальных классах в соответствии с требованиями ФГОС НОО</w:t>
            </w:r>
          </w:p>
        </w:tc>
        <w:tc>
          <w:tcPr>
            <w:tcW w:w="1834" w:type="dxa"/>
          </w:tcPr>
          <w:p w:rsidR="002F4D40" w:rsidRPr="00C54155" w:rsidRDefault="002F4D40" w:rsidP="00C54155">
            <w:pPr>
              <w:jc w:val="center"/>
              <w:rPr>
                <w:color w:val="000000"/>
              </w:rPr>
            </w:pPr>
            <w:r w:rsidRPr="00C54155">
              <w:rPr>
                <w:color w:val="000000"/>
                <w:sz w:val="22"/>
              </w:rPr>
              <w:t>На педсовете</w:t>
            </w:r>
          </w:p>
        </w:tc>
      </w:tr>
      <w:tr w:rsidR="002F4D40" w:rsidRPr="003F3803">
        <w:tc>
          <w:tcPr>
            <w:tcW w:w="2093" w:type="dxa"/>
            <w:vAlign w:val="center"/>
          </w:tcPr>
          <w:p w:rsidR="002F4D40" w:rsidRPr="00C54155" w:rsidRDefault="002F4D40" w:rsidP="00C54155">
            <w:pPr>
              <w:jc w:val="center"/>
            </w:pPr>
            <w:r w:rsidRPr="00C54155">
              <w:rPr>
                <w:sz w:val="22"/>
              </w:rPr>
              <w:t>Савенкова Т. А.</w:t>
            </w:r>
          </w:p>
        </w:tc>
        <w:tc>
          <w:tcPr>
            <w:tcW w:w="5644" w:type="dxa"/>
          </w:tcPr>
          <w:p w:rsidR="002F4D40" w:rsidRPr="00C54155" w:rsidRDefault="002F4D40" w:rsidP="00C54155">
            <w:pPr>
              <w:jc w:val="both"/>
            </w:pPr>
            <w:r w:rsidRPr="00C54155">
              <w:rPr>
                <w:color w:val="000000"/>
                <w:sz w:val="22"/>
              </w:rPr>
              <w:t>Исследовательская деятельность младших школьников как средство их интеллектуального и творческого развития»</w:t>
            </w:r>
          </w:p>
        </w:tc>
        <w:tc>
          <w:tcPr>
            <w:tcW w:w="1834" w:type="dxa"/>
          </w:tcPr>
          <w:p w:rsidR="002F4D40" w:rsidRPr="00C54155" w:rsidRDefault="002F4D40" w:rsidP="00C54155">
            <w:pPr>
              <w:jc w:val="center"/>
              <w:rPr>
                <w:color w:val="000000"/>
              </w:rPr>
            </w:pPr>
            <w:r w:rsidRPr="00C54155">
              <w:rPr>
                <w:color w:val="000000"/>
                <w:sz w:val="22"/>
              </w:rPr>
              <w:t>На заседании ШМО</w:t>
            </w:r>
          </w:p>
        </w:tc>
      </w:tr>
      <w:tr w:rsidR="002F4D40" w:rsidRPr="003F3803">
        <w:trPr>
          <w:trHeight w:val="891"/>
        </w:trPr>
        <w:tc>
          <w:tcPr>
            <w:tcW w:w="2093" w:type="dxa"/>
            <w:vAlign w:val="center"/>
          </w:tcPr>
          <w:p w:rsidR="002F4D40" w:rsidRPr="00C54155" w:rsidRDefault="002F4D40" w:rsidP="00C54155">
            <w:pPr>
              <w:jc w:val="center"/>
            </w:pPr>
            <w:r w:rsidRPr="00C54155">
              <w:rPr>
                <w:sz w:val="22"/>
              </w:rPr>
              <w:t>Шуркова Е.Л.</w:t>
            </w:r>
          </w:p>
          <w:p w:rsidR="002F4D40" w:rsidRPr="00C54155" w:rsidRDefault="002F4D40" w:rsidP="00C54155">
            <w:pPr>
              <w:jc w:val="center"/>
            </w:pPr>
          </w:p>
        </w:tc>
        <w:tc>
          <w:tcPr>
            <w:tcW w:w="5644" w:type="dxa"/>
          </w:tcPr>
          <w:p w:rsidR="002F4D40" w:rsidRPr="00C54155" w:rsidRDefault="002F4D40" w:rsidP="00C54155">
            <w:pPr>
              <w:jc w:val="both"/>
            </w:pPr>
            <w:r w:rsidRPr="00C54155">
              <w:rPr>
                <w:color w:val="000000"/>
                <w:sz w:val="22"/>
              </w:rPr>
              <w:t>Формирование  коммуникативных способностей младших школьников в урочной и внеурочной деятельности в рамках реализации ФГОС НОО»</w:t>
            </w:r>
          </w:p>
        </w:tc>
        <w:tc>
          <w:tcPr>
            <w:tcW w:w="1834" w:type="dxa"/>
          </w:tcPr>
          <w:p w:rsidR="002F4D40" w:rsidRPr="00C54155" w:rsidRDefault="002F4D40" w:rsidP="00C54155">
            <w:pPr>
              <w:jc w:val="center"/>
              <w:rPr>
                <w:color w:val="000000"/>
              </w:rPr>
            </w:pPr>
            <w:r w:rsidRPr="00C54155">
              <w:rPr>
                <w:color w:val="000000"/>
                <w:sz w:val="22"/>
              </w:rPr>
              <w:t>На заседании ШМО</w:t>
            </w:r>
          </w:p>
        </w:tc>
      </w:tr>
      <w:tr w:rsidR="002F4D40" w:rsidRPr="003F3803">
        <w:tc>
          <w:tcPr>
            <w:tcW w:w="2093" w:type="dxa"/>
            <w:vAlign w:val="center"/>
          </w:tcPr>
          <w:p w:rsidR="002F4D40" w:rsidRPr="00C54155" w:rsidRDefault="002F4D40" w:rsidP="00C54155">
            <w:pPr>
              <w:jc w:val="center"/>
            </w:pPr>
            <w:r w:rsidRPr="00C54155">
              <w:rPr>
                <w:sz w:val="22"/>
              </w:rPr>
              <w:t>Романенкова Г.Н.</w:t>
            </w:r>
          </w:p>
        </w:tc>
        <w:tc>
          <w:tcPr>
            <w:tcW w:w="5644" w:type="dxa"/>
          </w:tcPr>
          <w:p w:rsidR="002F4D40" w:rsidRPr="00C54155" w:rsidRDefault="002F4D40" w:rsidP="00C54155">
            <w:pPr>
              <w:jc w:val="both"/>
            </w:pPr>
            <w:r w:rsidRPr="00C54155">
              <w:rPr>
                <w:color w:val="000000"/>
                <w:sz w:val="22"/>
              </w:rPr>
              <w:t>Формирование УУД в рамках реализации ФГОС НОО</w:t>
            </w:r>
          </w:p>
        </w:tc>
        <w:tc>
          <w:tcPr>
            <w:tcW w:w="1834" w:type="dxa"/>
          </w:tcPr>
          <w:p w:rsidR="002F4D40" w:rsidRPr="00C54155" w:rsidRDefault="002F4D40" w:rsidP="00C54155">
            <w:pPr>
              <w:jc w:val="center"/>
              <w:rPr>
                <w:color w:val="000000"/>
              </w:rPr>
            </w:pPr>
            <w:r w:rsidRPr="00C54155">
              <w:rPr>
                <w:color w:val="000000"/>
                <w:sz w:val="22"/>
              </w:rPr>
              <w:t>На педсовете</w:t>
            </w:r>
          </w:p>
        </w:tc>
      </w:tr>
    </w:tbl>
    <w:p w:rsidR="002F4D40" w:rsidRDefault="002F4D40" w:rsidP="003F3803">
      <w:pPr>
        <w:pStyle w:val="c1"/>
        <w:spacing w:before="0" w:beforeAutospacing="0" w:after="0" w:afterAutospacing="0"/>
        <w:ind w:firstLine="708"/>
        <w:jc w:val="both"/>
        <w:rPr>
          <w:rStyle w:val="c2"/>
          <w:color w:val="000000"/>
        </w:rPr>
      </w:pP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Каждый учитель работал  над своей темой самообразования, с обобщенными результатами которой были ознакомлены коллеги  на заседаниях методических объединений.</w:t>
      </w:r>
      <w:r w:rsidRPr="003F3803">
        <w:rPr>
          <w:rStyle w:val="apple-converted-space"/>
          <w:color w:val="000000"/>
        </w:rPr>
        <w:t> </w:t>
      </w:r>
      <w:r w:rsidRPr="003F3803">
        <w:rPr>
          <w:rStyle w:val="c0"/>
          <w:color w:val="FF0000"/>
        </w:rPr>
        <w:t>     </w:t>
      </w:r>
    </w:p>
    <w:p w:rsidR="002F4D40" w:rsidRPr="003F3803" w:rsidRDefault="002F4D40" w:rsidP="003F3803">
      <w:pPr>
        <w:pStyle w:val="c1"/>
        <w:spacing w:before="0" w:beforeAutospacing="0" w:after="0" w:afterAutospacing="0"/>
        <w:ind w:firstLine="708"/>
        <w:jc w:val="both"/>
        <w:rPr>
          <w:rStyle w:val="c2"/>
          <w:color w:val="000000"/>
        </w:rPr>
      </w:pPr>
      <w:r w:rsidRPr="003F3803">
        <w:rPr>
          <w:rStyle w:val="c2"/>
          <w:color w:val="000000"/>
        </w:rPr>
        <w:t xml:space="preserve">В 2015 – 2016 учебном году учителя начальных классов участвовали в проведении </w:t>
      </w:r>
    </w:p>
    <w:p w:rsidR="002F4D40" w:rsidRPr="003F3803" w:rsidRDefault="002F4D40" w:rsidP="003F3803">
      <w:pPr>
        <w:jc w:val="both"/>
      </w:pPr>
      <w:r w:rsidRPr="003F3803">
        <w:rPr>
          <w:rStyle w:val="c42"/>
        </w:rPr>
        <w:t>практического семинара</w:t>
      </w:r>
      <w:r w:rsidRPr="003F3803">
        <w:t xml:space="preserve"> «Интеграция работы с детьми дошкольного и школьного возраста по духовно-нравственному и патриотическому воспитанию».</w:t>
      </w: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Постоянный рост мастерства учителей положительно отражался  на результатах их деятельности.</w:t>
      </w: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В 2015-2016 учебном году работа МО строилась на диагностической основе и</w:t>
      </w:r>
      <w:r w:rsidRPr="003F3803">
        <w:rPr>
          <w:rStyle w:val="apple-converted-space"/>
          <w:color w:val="000000"/>
        </w:rPr>
        <w:t> </w:t>
      </w:r>
      <w:r w:rsidRPr="003F3803">
        <w:rPr>
          <w:rStyle w:val="c2"/>
          <w:color w:val="000000"/>
        </w:rPr>
        <w:t>велась в соответствии с ежегодно обновляемым планом работы.</w:t>
      </w:r>
      <w:r w:rsidRPr="003F3803">
        <w:rPr>
          <w:rStyle w:val="apple-converted-space"/>
          <w:color w:val="000000"/>
        </w:rPr>
        <w:t> </w:t>
      </w:r>
      <w:r w:rsidRPr="003F3803">
        <w:rPr>
          <w:rStyle w:val="c2"/>
          <w:color w:val="000000"/>
        </w:rPr>
        <w:t>Реализация цели и задач МО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соответствовала нормам СанПиНа, была направлена на защиту прав и интересов обучаемых.</w:t>
      </w:r>
    </w:p>
    <w:p w:rsidR="002F4D40" w:rsidRPr="003F3803" w:rsidRDefault="002F4D40" w:rsidP="003F3803">
      <w:pPr>
        <w:pStyle w:val="c1"/>
        <w:spacing w:before="0" w:beforeAutospacing="0" w:after="0" w:afterAutospacing="0"/>
        <w:jc w:val="both"/>
        <w:rPr>
          <w:color w:val="000000"/>
        </w:rPr>
      </w:pPr>
      <w:r w:rsidRPr="003F3803">
        <w:rPr>
          <w:rStyle w:val="c2"/>
          <w:color w:val="000000"/>
        </w:rPr>
        <w:t>     </w:t>
      </w:r>
    </w:p>
    <w:p w:rsidR="002F4D40" w:rsidRPr="003F3803" w:rsidRDefault="002F4D40" w:rsidP="003F3803">
      <w:pPr>
        <w:pStyle w:val="c1"/>
        <w:spacing w:before="0" w:beforeAutospacing="0" w:after="0" w:afterAutospacing="0"/>
        <w:jc w:val="both"/>
        <w:rPr>
          <w:rStyle w:val="c2"/>
          <w:color w:val="000000"/>
        </w:rPr>
      </w:pPr>
      <w:r w:rsidRPr="003F3803">
        <w:rPr>
          <w:rStyle w:val="c2"/>
          <w:color w:val="000000"/>
        </w:rPr>
        <w:t>   </w:t>
      </w:r>
      <w:r w:rsidRPr="003F3803">
        <w:rPr>
          <w:rStyle w:val="apple-converted-space"/>
          <w:color w:val="000000"/>
        </w:rPr>
        <w:t> </w:t>
      </w:r>
      <w:r w:rsidRPr="003F3803">
        <w:rPr>
          <w:rStyle w:val="c2"/>
          <w:color w:val="000000"/>
        </w:rPr>
        <w:t>  </w:t>
      </w:r>
      <w:r w:rsidRPr="003F3803">
        <w:rPr>
          <w:rStyle w:val="c2"/>
          <w:b/>
          <w:color w:val="000000"/>
        </w:rPr>
        <w:t>Тематика заседаний</w:t>
      </w:r>
      <w:r w:rsidRPr="003F3803">
        <w:rPr>
          <w:rStyle w:val="apple-converted-space"/>
          <w:color w:val="000000"/>
        </w:rPr>
        <w:t> </w:t>
      </w:r>
      <w:r w:rsidRPr="003F3803">
        <w:rPr>
          <w:rStyle w:val="c2"/>
          <w:color w:val="000000"/>
        </w:rPr>
        <w:t>отразила основные проблемные вопросы, стоящие перед МО и способствовала</w:t>
      </w:r>
      <w:r w:rsidRPr="003F3803">
        <w:rPr>
          <w:rStyle w:val="apple-converted-space"/>
          <w:color w:val="000000"/>
        </w:rPr>
        <w:t> </w:t>
      </w:r>
      <w:r w:rsidRPr="003F3803">
        <w:rPr>
          <w:rStyle w:val="c2"/>
          <w:color w:val="000000"/>
        </w:rPr>
        <w:t>решению поставленных</w:t>
      </w:r>
      <w:r>
        <w:rPr>
          <w:rStyle w:val="c2"/>
          <w:color w:val="000000"/>
        </w:rPr>
        <w:t xml:space="preserve"> задач в 2015-2016 учебном году:</w:t>
      </w:r>
    </w:p>
    <w:p w:rsidR="002F4D40" w:rsidRPr="00C54155" w:rsidRDefault="002F4D40" w:rsidP="006D1BFF">
      <w:pPr>
        <w:pStyle w:val="ListParagraph"/>
        <w:numPr>
          <w:ilvl w:val="0"/>
          <w:numId w:val="76"/>
        </w:numPr>
        <w:jc w:val="both"/>
        <w:rPr>
          <w:sz w:val="24"/>
        </w:rPr>
      </w:pPr>
      <w:r w:rsidRPr="00C54155">
        <w:rPr>
          <w:sz w:val="24"/>
        </w:rPr>
        <w:t>Реализация ФГОС НОО в соответствии с нормативными документами.</w:t>
      </w:r>
    </w:p>
    <w:p w:rsidR="002F4D40" w:rsidRPr="003F3803" w:rsidRDefault="002F4D40" w:rsidP="006D1BFF">
      <w:pPr>
        <w:numPr>
          <w:ilvl w:val="0"/>
          <w:numId w:val="76"/>
        </w:numPr>
        <w:jc w:val="both"/>
      </w:pPr>
      <w:r w:rsidRPr="003F3803">
        <w:t>Подготовка педагогического коллектива начальной школы  к реализации ФГОС на второй ступени обучения.</w:t>
      </w:r>
    </w:p>
    <w:p w:rsidR="002F4D40" w:rsidRPr="003F3803" w:rsidRDefault="002F4D40" w:rsidP="006D1BFF">
      <w:pPr>
        <w:numPr>
          <w:ilvl w:val="0"/>
          <w:numId w:val="76"/>
        </w:numPr>
        <w:jc w:val="both"/>
      </w:pPr>
      <w:r w:rsidRPr="003F3803">
        <w:t>Планирование работы МО на 2015-2016 учебный год.</w:t>
      </w:r>
    </w:p>
    <w:p w:rsidR="002F4D40" w:rsidRPr="003F3803" w:rsidRDefault="002F4D40" w:rsidP="006D1BFF">
      <w:pPr>
        <w:numPr>
          <w:ilvl w:val="0"/>
          <w:numId w:val="76"/>
        </w:numPr>
        <w:jc w:val="both"/>
      </w:pPr>
      <w:r w:rsidRPr="003F3803">
        <w:t>Утверждение УМК «Перспектива» и «Перспективная начальная школа» в условиях  реализации ФГОС НОО в 2015-2016 учебном году.</w:t>
      </w:r>
    </w:p>
    <w:p w:rsidR="002F4D40" w:rsidRPr="003F3803" w:rsidRDefault="002F4D40" w:rsidP="006D1BFF">
      <w:pPr>
        <w:numPr>
          <w:ilvl w:val="0"/>
          <w:numId w:val="76"/>
        </w:numPr>
        <w:jc w:val="both"/>
        <w:rPr>
          <w:color w:val="000000"/>
        </w:rPr>
      </w:pPr>
      <w:r w:rsidRPr="003F3803">
        <w:rPr>
          <w:color w:val="000000"/>
        </w:rPr>
        <w:t>Новые подходы к организации воспитательной работы в условиях                                 реализации ФГОС.</w:t>
      </w:r>
    </w:p>
    <w:p w:rsidR="002F4D40" w:rsidRPr="003F3803" w:rsidRDefault="002F4D40" w:rsidP="006D1BFF">
      <w:pPr>
        <w:numPr>
          <w:ilvl w:val="0"/>
          <w:numId w:val="76"/>
        </w:numPr>
        <w:jc w:val="both"/>
        <w:rPr>
          <w:color w:val="000000"/>
        </w:rPr>
      </w:pPr>
      <w:r w:rsidRPr="003F3803">
        <w:rPr>
          <w:color w:val="000000"/>
        </w:rPr>
        <w:t>Обновление тем самообразования классных руководителей в условиях ФГОС.</w:t>
      </w:r>
    </w:p>
    <w:p w:rsidR="002F4D40" w:rsidRPr="003F3803" w:rsidRDefault="002F4D40" w:rsidP="006D1BFF">
      <w:pPr>
        <w:numPr>
          <w:ilvl w:val="0"/>
          <w:numId w:val="76"/>
        </w:numPr>
        <w:jc w:val="both"/>
        <w:rPr>
          <w:color w:val="000000"/>
        </w:rPr>
      </w:pPr>
      <w:r w:rsidRPr="003F3803">
        <w:rPr>
          <w:bCs/>
          <w:color w:val="000000"/>
        </w:rPr>
        <w:t>Совершенствование профессионального мастерства классных руководителей в вопросах организации и планирования работы с родителями и учащимися по ФГОС.</w:t>
      </w:r>
    </w:p>
    <w:p w:rsidR="002F4D40" w:rsidRPr="003F3803" w:rsidRDefault="002F4D40" w:rsidP="006D1BFF">
      <w:pPr>
        <w:numPr>
          <w:ilvl w:val="0"/>
          <w:numId w:val="76"/>
        </w:numPr>
        <w:jc w:val="both"/>
      </w:pPr>
      <w:r w:rsidRPr="003F3803">
        <w:t>«Организация кружковой работы. Занятость учащихся во внеурочное время с учётом ФГОС».</w:t>
      </w:r>
    </w:p>
    <w:p w:rsidR="002F4D40" w:rsidRPr="003F3803" w:rsidRDefault="002F4D40" w:rsidP="006D1BFF">
      <w:pPr>
        <w:numPr>
          <w:ilvl w:val="0"/>
          <w:numId w:val="76"/>
        </w:numPr>
        <w:jc w:val="both"/>
      </w:pPr>
      <w:r w:rsidRPr="003F3803">
        <w:t>«Портфолио учащегося и портфолио классного руководителя».</w:t>
      </w:r>
    </w:p>
    <w:p w:rsidR="002F4D40" w:rsidRPr="003F3803" w:rsidRDefault="002F4D40" w:rsidP="006D1BFF">
      <w:pPr>
        <w:numPr>
          <w:ilvl w:val="0"/>
          <w:numId w:val="76"/>
        </w:numPr>
        <w:jc w:val="both"/>
      </w:pPr>
      <w:r w:rsidRPr="003F3803">
        <w:t>«Здоровьесберегающие технологии учащихся в учебно-воспитательном процессе по ФГОС».</w:t>
      </w:r>
    </w:p>
    <w:p w:rsidR="002F4D40" w:rsidRPr="003F3803" w:rsidRDefault="002F4D40" w:rsidP="006D1BFF">
      <w:pPr>
        <w:numPr>
          <w:ilvl w:val="0"/>
          <w:numId w:val="76"/>
        </w:numPr>
        <w:jc w:val="both"/>
        <w:rPr>
          <w:rStyle w:val="c2"/>
        </w:rPr>
      </w:pPr>
      <w:r w:rsidRPr="003F3803">
        <w:t>«Значимость мониторингов образовательных достижений учащихся в условиях ФГОС».</w:t>
      </w:r>
    </w:p>
    <w:p w:rsidR="002F4D40" w:rsidRPr="003F3803" w:rsidRDefault="002F4D40" w:rsidP="003F3803">
      <w:pPr>
        <w:pStyle w:val="c1"/>
        <w:spacing w:before="0" w:beforeAutospacing="0" w:after="0" w:afterAutospacing="0"/>
        <w:jc w:val="both"/>
        <w:rPr>
          <w:rStyle w:val="c2"/>
          <w:color w:val="000000"/>
        </w:rPr>
      </w:pPr>
      <w:r w:rsidRPr="003F3803">
        <w:rPr>
          <w:rStyle w:val="c2"/>
          <w:color w:val="000000"/>
        </w:rPr>
        <w:t xml:space="preserve"> </w:t>
      </w:r>
      <w:r w:rsidRPr="003F3803">
        <w:rPr>
          <w:rStyle w:val="c2"/>
          <w:color w:val="000000"/>
        </w:rPr>
        <w:tab/>
        <w:t>Согласно утвержденному плану работы, за год было проведено шесть заседаний методического объединения, направленных на изучение и реализацию ФГОС, а также  знакомство  с нормативными документами, намеченными к изучению</w:t>
      </w:r>
      <w:r w:rsidRPr="003F3803">
        <w:rPr>
          <w:rStyle w:val="apple-converted-space"/>
          <w:color w:val="000000"/>
        </w:rPr>
        <w:t> </w:t>
      </w:r>
      <w:r w:rsidRPr="003F3803">
        <w:rPr>
          <w:rStyle w:val="c2"/>
          <w:color w:val="000000"/>
        </w:rPr>
        <w:t>в начале учебного года.</w:t>
      </w:r>
    </w:p>
    <w:p w:rsidR="002F4D40" w:rsidRPr="003F3803" w:rsidRDefault="002F4D40" w:rsidP="003F3803">
      <w:pPr>
        <w:ind w:firstLine="708"/>
        <w:jc w:val="both"/>
        <w:rPr>
          <w:color w:val="FF0000"/>
        </w:rPr>
      </w:pPr>
      <w:r w:rsidRPr="003F3803">
        <w:rPr>
          <w:color w:val="000000"/>
        </w:rPr>
        <w:t>Помимо этого проведено 4 оперативных заседания: (утверждение плана работы ШМО учителей начальных классов; подготовка к совместному семинару по преемственности МАДОУ детский сад  №3 «Золотая рыбка»; подготовка к проведению ВПР, мониторингов в 1-х классах; подготовка к внеклассным мероприятиям).</w:t>
      </w:r>
    </w:p>
    <w:p w:rsidR="002F4D40" w:rsidRPr="003F3803" w:rsidRDefault="002F4D40" w:rsidP="003F3803">
      <w:pPr>
        <w:pStyle w:val="22"/>
        <w:jc w:val="both"/>
        <w:rPr>
          <w:rStyle w:val="c2"/>
          <w:color w:val="000000"/>
        </w:rPr>
      </w:pPr>
      <w:r w:rsidRPr="003F3803">
        <w:t>Все тематические заседания подготовлены и проведены на высоком уровне</w:t>
      </w:r>
      <w:r w:rsidRPr="003F3803">
        <w:rPr>
          <w:rStyle w:val="c2"/>
          <w:color w:val="000000"/>
        </w:rPr>
        <w:t>.     </w:t>
      </w:r>
    </w:p>
    <w:p w:rsidR="002F4D40" w:rsidRPr="003F3803" w:rsidRDefault="002F4D40" w:rsidP="003F3803">
      <w:pPr>
        <w:pStyle w:val="22"/>
        <w:ind w:firstLine="708"/>
        <w:jc w:val="both"/>
        <w:rPr>
          <w:rStyle w:val="c0"/>
          <w:color w:val="FF0000"/>
        </w:rPr>
      </w:pPr>
      <w:r w:rsidRPr="003F3803">
        <w:rPr>
          <w:rStyle w:val="c2"/>
          <w:color w:val="000000"/>
        </w:rPr>
        <w:t>На протяжении учебного года педагоги начального звена делились полученными знаниями и приобретаемым опытом по внедрению ФГОС.  Обсуждались положительные и отрицательные моменты на заседании методического объединения.</w:t>
      </w:r>
    </w:p>
    <w:p w:rsidR="002F4D40" w:rsidRPr="003F3803" w:rsidRDefault="002F4D40" w:rsidP="003F3803">
      <w:pPr>
        <w:ind w:firstLine="708"/>
        <w:jc w:val="both"/>
      </w:pPr>
      <w:r w:rsidRPr="003F3803">
        <w:t xml:space="preserve">Согласно плану работы школы с целью повышения качества образовательного процесса   с 26.10.15 г. по 30.10.15 г.    была проведена методическая декада учителей начальных классов по теме  </w:t>
      </w:r>
      <w:r w:rsidRPr="003F3803">
        <w:rPr>
          <w:b/>
        </w:rPr>
        <w:t>«Системно-деятельностный подход к обучению как средство реализации ФГОС второго поколения. Формирование образа мира и основных видов компетенций обучающихся».</w:t>
      </w:r>
    </w:p>
    <w:p w:rsidR="002F4D40" w:rsidRPr="003F3803" w:rsidRDefault="002F4D40" w:rsidP="00C54155">
      <w:pPr>
        <w:ind w:firstLine="708"/>
        <w:jc w:val="both"/>
      </w:pPr>
      <w:r w:rsidRPr="003F3803">
        <w:rPr>
          <w:b/>
        </w:rPr>
        <w:t xml:space="preserve">Цель </w:t>
      </w:r>
      <w:r w:rsidRPr="003F3803">
        <w:rPr>
          <w:bCs/>
        </w:rPr>
        <w:t>методической недели:</w:t>
      </w:r>
      <w:r w:rsidRPr="003F3803">
        <w:t xml:space="preserve">  совершенствование и формирование УУД  в рамках работы ФГОС через игровые технологии как средство реализации системно-деятельностного подхода.</w:t>
      </w:r>
    </w:p>
    <w:p w:rsidR="002F4D40" w:rsidRPr="003F3803" w:rsidRDefault="002F4D40" w:rsidP="00C54155">
      <w:pPr>
        <w:ind w:firstLine="708"/>
        <w:jc w:val="both"/>
      </w:pPr>
      <w:r w:rsidRPr="003F3803">
        <w:t>В рамках предметной недели учителями начальной школы были проведены следующие открытые уроки:</w:t>
      </w:r>
    </w:p>
    <w:tbl>
      <w:tblPr>
        <w:tblW w:w="9570"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62"/>
        <w:gridCol w:w="1962"/>
        <w:gridCol w:w="7"/>
        <w:gridCol w:w="1111"/>
        <w:gridCol w:w="3827"/>
        <w:gridCol w:w="1701"/>
      </w:tblGrid>
      <w:tr w:rsidR="002F4D40" w:rsidRPr="003F3803">
        <w:tc>
          <w:tcPr>
            <w:tcW w:w="962" w:type="dxa"/>
            <w:vAlign w:val="center"/>
          </w:tcPr>
          <w:p w:rsidR="002F4D40" w:rsidRPr="00C54155" w:rsidRDefault="002F4D40" w:rsidP="00C54155">
            <w:pPr>
              <w:jc w:val="center"/>
              <w:rPr>
                <w:b/>
              </w:rPr>
            </w:pPr>
            <w:r w:rsidRPr="00C54155">
              <w:rPr>
                <w:b/>
                <w:sz w:val="22"/>
              </w:rPr>
              <w:t>Класс</w:t>
            </w:r>
          </w:p>
          <w:p w:rsidR="002F4D40" w:rsidRPr="00C54155" w:rsidRDefault="002F4D40" w:rsidP="00C54155">
            <w:pPr>
              <w:jc w:val="center"/>
              <w:rPr>
                <w:b/>
              </w:rPr>
            </w:pPr>
          </w:p>
        </w:tc>
        <w:tc>
          <w:tcPr>
            <w:tcW w:w="1969" w:type="dxa"/>
            <w:gridSpan w:val="2"/>
            <w:vAlign w:val="center"/>
          </w:tcPr>
          <w:p w:rsidR="002F4D40" w:rsidRPr="00C54155" w:rsidRDefault="002F4D40" w:rsidP="00C54155">
            <w:pPr>
              <w:jc w:val="center"/>
              <w:rPr>
                <w:b/>
              </w:rPr>
            </w:pPr>
            <w:r w:rsidRPr="00C54155">
              <w:rPr>
                <w:b/>
                <w:sz w:val="22"/>
              </w:rPr>
              <w:t>Урок</w:t>
            </w:r>
          </w:p>
        </w:tc>
        <w:tc>
          <w:tcPr>
            <w:tcW w:w="1111" w:type="dxa"/>
            <w:vAlign w:val="center"/>
          </w:tcPr>
          <w:p w:rsidR="002F4D40" w:rsidRPr="00C54155" w:rsidRDefault="002F4D40" w:rsidP="00C54155">
            <w:pPr>
              <w:jc w:val="center"/>
              <w:rPr>
                <w:b/>
              </w:rPr>
            </w:pPr>
            <w:r w:rsidRPr="00C54155">
              <w:rPr>
                <w:b/>
                <w:sz w:val="22"/>
              </w:rPr>
              <w:t>Дата</w:t>
            </w:r>
          </w:p>
        </w:tc>
        <w:tc>
          <w:tcPr>
            <w:tcW w:w="3827" w:type="dxa"/>
            <w:vAlign w:val="center"/>
          </w:tcPr>
          <w:p w:rsidR="002F4D40" w:rsidRPr="00C54155" w:rsidRDefault="002F4D40" w:rsidP="00C54155">
            <w:pPr>
              <w:jc w:val="center"/>
              <w:rPr>
                <w:b/>
              </w:rPr>
            </w:pPr>
            <w:r w:rsidRPr="00C54155">
              <w:rPr>
                <w:b/>
                <w:sz w:val="22"/>
              </w:rPr>
              <w:t>Тема урока</w:t>
            </w:r>
          </w:p>
        </w:tc>
        <w:tc>
          <w:tcPr>
            <w:tcW w:w="1701" w:type="dxa"/>
          </w:tcPr>
          <w:p w:rsidR="002F4D40" w:rsidRPr="00C54155" w:rsidRDefault="002F4D40" w:rsidP="003F3803">
            <w:pPr>
              <w:jc w:val="center"/>
              <w:rPr>
                <w:b/>
              </w:rPr>
            </w:pPr>
            <w:r w:rsidRPr="00C54155">
              <w:rPr>
                <w:b/>
                <w:sz w:val="22"/>
              </w:rPr>
              <w:t>Ответственный</w:t>
            </w:r>
          </w:p>
        </w:tc>
      </w:tr>
      <w:tr w:rsidR="002F4D40" w:rsidRPr="003F3803">
        <w:tc>
          <w:tcPr>
            <w:tcW w:w="962" w:type="dxa"/>
            <w:vAlign w:val="center"/>
          </w:tcPr>
          <w:p w:rsidR="002F4D40" w:rsidRPr="00C54155" w:rsidRDefault="002F4D40" w:rsidP="00C54155">
            <w:pPr>
              <w:jc w:val="center"/>
            </w:pPr>
            <w:r w:rsidRPr="00C54155">
              <w:rPr>
                <w:sz w:val="22"/>
              </w:rPr>
              <w:t>1 «а»</w:t>
            </w:r>
          </w:p>
        </w:tc>
        <w:tc>
          <w:tcPr>
            <w:tcW w:w="1969" w:type="dxa"/>
            <w:gridSpan w:val="2"/>
            <w:vAlign w:val="center"/>
          </w:tcPr>
          <w:p w:rsidR="002F4D40" w:rsidRPr="00C54155" w:rsidRDefault="002F4D40" w:rsidP="00C54155">
            <w:pPr>
              <w:jc w:val="center"/>
            </w:pPr>
            <w:r w:rsidRPr="00C54155">
              <w:rPr>
                <w:sz w:val="22"/>
              </w:rPr>
              <w:t>Обучение грамоте (интегрированный курс)</w:t>
            </w:r>
          </w:p>
        </w:tc>
        <w:tc>
          <w:tcPr>
            <w:tcW w:w="1111" w:type="dxa"/>
            <w:vAlign w:val="center"/>
          </w:tcPr>
          <w:p w:rsidR="002F4D40" w:rsidRPr="00C54155" w:rsidRDefault="002F4D40" w:rsidP="00C54155">
            <w:pPr>
              <w:jc w:val="center"/>
            </w:pPr>
            <w:r w:rsidRPr="00C54155">
              <w:rPr>
                <w:sz w:val="22"/>
              </w:rPr>
              <w:t>26.10.15</w:t>
            </w:r>
          </w:p>
        </w:tc>
        <w:tc>
          <w:tcPr>
            <w:tcW w:w="3827" w:type="dxa"/>
          </w:tcPr>
          <w:p w:rsidR="002F4D40" w:rsidRPr="00C54155" w:rsidRDefault="002F4D40" w:rsidP="003F3803">
            <w:pPr>
              <w:jc w:val="both"/>
            </w:pPr>
            <w:r w:rsidRPr="00C54155">
              <w:rPr>
                <w:sz w:val="22"/>
              </w:rPr>
              <w:t>Звук [И]. Буква И,и.</w:t>
            </w:r>
          </w:p>
        </w:tc>
        <w:tc>
          <w:tcPr>
            <w:tcW w:w="1701" w:type="dxa"/>
          </w:tcPr>
          <w:p w:rsidR="002F4D40" w:rsidRPr="00C54155" w:rsidRDefault="002F4D40" w:rsidP="003F3803">
            <w:pPr>
              <w:jc w:val="both"/>
            </w:pPr>
            <w:r w:rsidRPr="00C54155">
              <w:rPr>
                <w:sz w:val="22"/>
              </w:rPr>
              <w:t>Махниборода О.Ю.</w:t>
            </w:r>
          </w:p>
        </w:tc>
      </w:tr>
      <w:tr w:rsidR="002F4D40" w:rsidRPr="003F3803">
        <w:tc>
          <w:tcPr>
            <w:tcW w:w="962" w:type="dxa"/>
            <w:vAlign w:val="center"/>
          </w:tcPr>
          <w:p w:rsidR="002F4D40" w:rsidRPr="00C54155" w:rsidRDefault="002F4D40" w:rsidP="00C54155">
            <w:pPr>
              <w:jc w:val="center"/>
            </w:pPr>
            <w:r w:rsidRPr="00C54155">
              <w:rPr>
                <w:sz w:val="22"/>
              </w:rPr>
              <w:t>1 «б»</w:t>
            </w:r>
          </w:p>
        </w:tc>
        <w:tc>
          <w:tcPr>
            <w:tcW w:w="1969" w:type="dxa"/>
            <w:gridSpan w:val="2"/>
            <w:vAlign w:val="center"/>
          </w:tcPr>
          <w:p w:rsidR="002F4D40" w:rsidRPr="00C54155" w:rsidRDefault="002F4D40" w:rsidP="00C54155">
            <w:pPr>
              <w:jc w:val="center"/>
            </w:pPr>
            <w:r w:rsidRPr="00C54155">
              <w:rPr>
                <w:sz w:val="22"/>
              </w:rPr>
              <w:t>Математика</w:t>
            </w:r>
          </w:p>
        </w:tc>
        <w:tc>
          <w:tcPr>
            <w:tcW w:w="1111" w:type="dxa"/>
            <w:vAlign w:val="center"/>
          </w:tcPr>
          <w:p w:rsidR="002F4D40" w:rsidRPr="00C54155" w:rsidRDefault="002F4D40" w:rsidP="00C54155">
            <w:pPr>
              <w:jc w:val="center"/>
            </w:pPr>
            <w:r w:rsidRPr="00C54155">
              <w:rPr>
                <w:sz w:val="22"/>
              </w:rPr>
              <w:t>27.10.15</w:t>
            </w:r>
          </w:p>
        </w:tc>
        <w:tc>
          <w:tcPr>
            <w:tcW w:w="3827" w:type="dxa"/>
          </w:tcPr>
          <w:p w:rsidR="002F4D40" w:rsidRPr="00C54155" w:rsidRDefault="002F4D40" w:rsidP="003F3803">
            <w:pPr>
              <w:jc w:val="both"/>
            </w:pPr>
            <w:r w:rsidRPr="00C54155">
              <w:rPr>
                <w:sz w:val="22"/>
              </w:rPr>
              <w:t>Число 5. Цифра 5.</w:t>
            </w:r>
          </w:p>
        </w:tc>
        <w:tc>
          <w:tcPr>
            <w:tcW w:w="1701" w:type="dxa"/>
          </w:tcPr>
          <w:p w:rsidR="002F4D40" w:rsidRPr="00C54155" w:rsidRDefault="002F4D40" w:rsidP="003F3803">
            <w:pPr>
              <w:jc w:val="both"/>
            </w:pPr>
            <w:r w:rsidRPr="00C54155">
              <w:rPr>
                <w:sz w:val="22"/>
              </w:rPr>
              <w:t>Романенкова Г.Н</w:t>
            </w:r>
          </w:p>
        </w:tc>
      </w:tr>
      <w:tr w:rsidR="002F4D40" w:rsidRPr="003F3803">
        <w:tc>
          <w:tcPr>
            <w:tcW w:w="962" w:type="dxa"/>
            <w:vAlign w:val="center"/>
          </w:tcPr>
          <w:p w:rsidR="002F4D40" w:rsidRPr="00C54155" w:rsidRDefault="002F4D40" w:rsidP="00C54155">
            <w:pPr>
              <w:jc w:val="center"/>
            </w:pPr>
            <w:r w:rsidRPr="00C54155">
              <w:rPr>
                <w:sz w:val="22"/>
              </w:rPr>
              <w:t>2 «а»</w:t>
            </w:r>
          </w:p>
        </w:tc>
        <w:tc>
          <w:tcPr>
            <w:tcW w:w="1962" w:type="dxa"/>
            <w:vAlign w:val="center"/>
          </w:tcPr>
          <w:p w:rsidR="002F4D40" w:rsidRPr="00C54155" w:rsidRDefault="002F4D40" w:rsidP="00C54155">
            <w:pPr>
              <w:jc w:val="center"/>
            </w:pPr>
            <w:r w:rsidRPr="00C54155">
              <w:rPr>
                <w:sz w:val="22"/>
              </w:rPr>
              <w:t>Литературное чтение</w:t>
            </w:r>
          </w:p>
        </w:tc>
        <w:tc>
          <w:tcPr>
            <w:tcW w:w="1118" w:type="dxa"/>
            <w:gridSpan w:val="2"/>
            <w:vAlign w:val="center"/>
          </w:tcPr>
          <w:p w:rsidR="002F4D40" w:rsidRPr="00C54155" w:rsidRDefault="002F4D40" w:rsidP="00C54155">
            <w:pPr>
              <w:jc w:val="center"/>
            </w:pPr>
            <w:r w:rsidRPr="00C54155">
              <w:rPr>
                <w:sz w:val="22"/>
              </w:rPr>
              <w:t>29.10.15</w:t>
            </w:r>
          </w:p>
        </w:tc>
        <w:tc>
          <w:tcPr>
            <w:tcW w:w="3827" w:type="dxa"/>
          </w:tcPr>
          <w:p w:rsidR="002F4D40" w:rsidRPr="00C54155" w:rsidRDefault="002F4D40" w:rsidP="003F3803">
            <w:pPr>
              <w:jc w:val="both"/>
            </w:pPr>
            <w:r w:rsidRPr="00C54155">
              <w:rPr>
                <w:sz w:val="22"/>
              </w:rPr>
              <w:t>Наш театр. «Лиса и журавль». Инсценирование сказки.</w:t>
            </w:r>
          </w:p>
        </w:tc>
        <w:tc>
          <w:tcPr>
            <w:tcW w:w="1701" w:type="dxa"/>
          </w:tcPr>
          <w:p w:rsidR="002F4D40" w:rsidRPr="00C54155" w:rsidRDefault="002F4D40" w:rsidP="003F3803">
            <w:pPr>
              <w:jc w:val="both"/>
            </w:pPr>
            <w:r w:rsidRPr="00C54155">
              <w:rPr>
                <w:sz w:val="22"/>
              </w:rPr>
              <w:t>Бенко С.И.</w:t>
            </w:r>
          </w:p>
        </w:tc>
      </w:tr>
      <w:tr w:rsidR="002F4D40" w:rsidRPr="003F3803">
        <w:tc>
          <w:tcPr>
            <w:tcW w:w="962" w:type="dxa"/>
            <w:vAlign w:val="center"/>
          </w:tcPr>
          <w:p w:rsidR="002F4D40" w:rsidRPr="00C54155" w:rsidRDefault="002F4D40" w:rsidP="00C54155">
            <w:pPr>
              <w:jc w:val="center"/>
            </w:pPr>
            <w:r w:rsidRPr="00C54155">
              <w:rPr>
                <w:sz w:val="22"/>
              </w:rPr>
              <w:t>2 «б»</w:t>
            </w:r>
          </w:p>
        </w:tc>
        <w:tc>
          <w:tcPr>
            <w:tcW w:w="1962" w:type="dxa"/>
            <w:vAlign w:val="center"/>
          </w:tcPr>
          <w:p w:rsidR="002F4D40" w:rsidRPr="00C54155" w:rsidRDefault="002F4D40" w:rsidP="00C54155">
            <w:pPr>
              <w:jc w:val="center"/>
            </w:pPr>
            <w:r w:rsidRPr="00C54155">
              <w:rPr>
                <w:sz w:val="22"/>
              </w:rPr>
              <w:t>Интегрированый урок по математике и технологии</w:t>
            </w:r>
          </w:p>
        </w:tc>
        <w:tc>
          <w:tcPr>
            <w:tcW w:w="1118" w:type="dxa"/>
            <w:gridSpan w:val="2"/>
            <w:vAlign w:val="center"/>
          </w:tcPr>
          <w:p w:rsidR="002F4D40" w:rsidRPr="00C54155" w:rsidRDefault="002F4D40" w:rsidP="00C54155">
            <w:pPr>
              <w:jc w:val="center"/>
            </w:pPr>
            <w:r w:rsidRPr="00C54155">
              <w:rPr>
                <w:sz w:val="22"/>
              </w:rPr>
              <w:t>26.10.15</w:t>
            </w:r>
          </w:p>
        </w:tc>
        <w:tc>
          <w:tcPr>
            <w:tcW w:w="3827" w:type="dxa"/>
          </w:tcPr>
          <w:p w:rsidR="002F4D40" w:rsidRPr="00C54155" w:rsidRDefault="002F4D40" w:rsidP="003F3803">
            <w:pPr>
              <w:jc w:val="both"/>
            </w:pPr>
            <w:r w:rsidRPr="00C54155">
              <w:rPr>
                <w:sz w:val="22"/>
              </w:rPr>
              <w:t>Математический поезд</w:t>
            </w:r>
          </w:p>
        </w:tc>
        <w:tc>
          <w:tcPr>
            <w:tcW w:w="1701" w:type="dxa"/>
          </w:tcPr>
          <w:p w:rsidR="002F4D40" w:rsidRPr="00C54155" w:rsidRDefault="002F4D40" w:rsidP="003F3803">
            <w:pPr>
              <w:jc w:val="both"/>
            </w:pPr>
            <w:r w:rsidRPr="00C54155">
              <w:rPr>
                <w:sz w:val="22"/>
              </w:rPr>
              <w:t>Шуркова Е.Л.</w:t>
            </w:r>
          </w:p>
        </w:tc>
      </w:tr>
      <w:tr w:rsidR="002F4D40" w:rsidRPr="003F3803">
        <w:tc>
          <w:tcPr>
            <w:tcW w:w="962" w:type="dxa"/>
            <w:vAlign w:val="center"/>
          </w:tcPr>
          <w:p w:rsidR="002F4D40" w:rsidRPr="00C54155" w:rsidRDefault="002F4D40" w:rsidP="00C54155">
            <w:pPr>
              <w:jc w:val="center"/>
            </w:pPr>
            <w:r w:rsidRPr="00C54155">
              <w:rPr>
                <w:sz w:val="22"/>
              </w:rPr>
              <w:t>3 «а»</w:t>
            </w:r>
          </w:p>
        </w:tc>
        <w:tc>
          <w:tcPr>
            <w:tcW w:w="1962" w:type="dxa"/>
            <w:vAlign w:val="center"/>
          </w:tcPr>
          <w:p w:rsidR="002F4D40" w:rsidRPr="00C54155" w:rsidRDefault="002F4D40" w:rsidP="00C54155">
            <w:pPr>
              <w:jc w:val="center"/>
            </w:pPr>
            <w:r w:rsidRPr="00C54155">
              <w:rPr>
                <w:sz w:val="22"/>
              </w:rPr>
              <w:t>Окружающий мир</w:t>
            </w:r>
          </w:p>
        </w:tc>
        <w:tc>
          <w:tcPr>
            <w:tcW w:w="1118" w:type="dxa"/>
            <w:gridSpan w:val="2"/>
            <w:vAlign w:val="center"/>
          </w:tcPr>
          <w:p w:rsidR="002F4D40" w:rsidRPr="00C54155" w:rsidRDefault="002F4D40" w:rsidP="00C54155">
            <w:pPr>
              <w:jc w:val="center"/>
            </w:pPr>
            <w:r w:rsidRPr="00C54155">
              <w:rPr>
                <w:sz w:val="22"/>
              </w:rPr>
              <w:t>27.10.15</w:t>
            </w:r>
          </w:p>
        </w:tc>
        <w:tc>
          <w:tcPr>
            <w:tcW w:w="3827" w:type="dxa"/>
          </w:tcPr>
          <w:p w:rsidR="002F4D40" w:rsidRPr="00C54155" w:rsidRDefault="002F4D40" w:rsidP="003F3803">
            <w:pPr>
              <w:jc w:val="both"/>
            </w:pPr>
            <w:r w:rsidRPr="00C54155">
              <w:rPr>
                <w:sz w:val="22"/>
              </w:rPr>
              <w:t>Вода-необыкновенное вещество. Вн/модуль ОБЖ «правила безопасного поведения у водоёмов. Переправа через водное пространство</w:t>
            </w:r>
          </w:p>
        </w:tc>
        <w:tc>
          <w:tcPr>
            <w:tcW w:w="1701" w:type="dxa"/>
          </w:tcPr>
          <w:p w:rsidR="002F4D40" w:rsidRPr="00C54155" w:rsidRDefault="002F4D40" w:rsidP="003F3803">
            <w:pPr>
              <w:jc w:val="both"/>
            </w:pPr>
            <w:r w:rsidRPr="00C54155">
              <w:rPr>
                <w:sz w:val="22"/>
              </w:rPr>
              <w:t>Савенкова Т.А.</w:t>
            </w:r>
          </w:p>
        </w:tc>
      </w:tr>
      <w:tr w:rsidR="002F4D40" w:rsidRPr="003F3803">
        <w:tc>
          <w:tcPr>
            <w:tcW w:w="962" w:type="dxa"/>
            <w:vAlign w:val="center"/>
          </w:tcPr>
          <w:p w:rsidR="002F4D40" w:rsidRPr="00C54155" w:rsidRDefault="002F4D40" w:rsidP="00C54155">
            <w:pPr>
              <w:jc w:val="center"/>
            </w:pPr>
            <w:r w:rsidRPr="00C54155">
              <w:rPr>
                <w:sz w:val="22"/>
              </w:rPr>
              <w:t>3 «б»</w:t>
            </w:r>
          </w:p>
        </w:tc>
        <w:tc>
          <w:tcPr>
            <w:tcW w:w="1962" w:type="dxa"/>
            <w:vAlign w:val="center"/>
          </w:tcPr>
          <w:p w:rsidR="002F4D40" w:rsidRPr="00C54155" w:rsidRDefault="002F4D40" w:rsidP="00C54155">
            <w:pPr>
              <w:jc w:val="center"/>
            </w:pPr>
            <w:r w:rsidRPr="00C54155">
              <w:rPr>
                <w:sz w:val="22"/>
              </w:rPr>
              <w:t>Русский язык</w:t>
            </w:r>
          </w:p>
        </w:tc>
        <w:tc>
          <w:tcPr>
            <w:tcW w:w="1118" w:type="dxa"/>
            <w:gridSpan w:val="2"/>
            <w:vAlign w:val="center"/>
          </w:tcPr>
          <w:p w:rsidR="002F4D40" w:rsidRPr="00C54155" w:rsidRDefault="002F4D40" w:rsidP="00C54155">
            <w:pPr>
              <w:jc w:val="center"/>
            </w:pPr>
            <w:r w:rsidRPr="00C54155">
              <w:rPr>
                <w:sz w:val="22"/>
              </w:rPr>
              <w:t>28.10.15</w:t>
            </w:r>
          </w:p>
        </w:tc>
        <w:tc>
          <w:tcPr>
            <w:tcW w:w="3827" w:type="dxa"/>
          </w:tcPr>
          <w:p w:rsidR="002F4D40" w:rsidRPr="00C54155" w:rsidRDefault="002F4D40" w:rsidP="003F3803">
            <w:pPr>
              <w:jc w:val="both"/>
            </w:pPr>
            <w:r w:rsidRPr="00C54155">
              <w:rPr>
                <w:sz w:val="22"/>
              </w:rPr>
              <w:t>Изменение имён существительных по падежам.</w:t>
            </w:r>
          </w:p>
        </w:tc>
        <w:tc>
          <w:tcPr>
            <w:tcW w:w="1701" w:type="dxa"/>
          </w:tcPr>
          <w:p w:rsidR="002F4D40" w:rsidRPr="00C54155" w:rsidRDefault="002F4D40" w:rsidP="003F3803">
            <w:pPr>
              <w:jc w:val="both"/>
            </w:pPr>
            <w:r w:rsidRPr="00C54155">
              <w:rPr>
                <w:sz w:val="22"/>
              </w:rPr>
              <w:t>Малкова М.А.</w:t>
            </w:r>
          </w:p>
        </w:tc>
      </w:tr>
      <w:tr w:rsidR="002F4D40" w:rsidRPr="003F3803">
        <w:tc>
          <w:tcPr>
            <w:tcW w:w="962" w:type="dxa"/>
            <w:vAlign w:val="center"/>
          </w:tcPr>
          <w:p w:rsidR="002F4D40" w:rsidRPr="00C54155" w:rsidRDefault="002F4D40" w:rsidP="00C54155">
            <w:pPr>
              <w:jc w:val="center"/>
            </w:pPr>
            <w:r w:rsidRPr="00C54155">
              <w:rPr>
                <w:sz w:val="22"/>
              </w:rPr>
              <w:t>4 «а»</w:t>
            </w:r>
          </w:p>
        </w:tc>
        <w:tc>
          <w:tcPr>
            <w:tcW w:w="1962" w:type="dxa"/>
            <w:vAlign w:val="center"/>
          </w:tcPr>
          <w:p w:rsidR="002F4D40" w:rsidRPr="00C54155" w:rsidRDefault="002F4D40" w:rsidP="00C54155">
            <w:pPr>
              <w:jc w:val="center"/>
            </w:pPr>
            <w:r w:rsidRPr="00C54155">
              <w:rPr>
                <w:sz w:val="22"/>
              </w:rPr>
              <w:t>Окружающий мир</w:t>
            </w:r>
          </w:p>
        </w:tc>
        <w:tc>
          <w:tcPr>
            <w:tcW w:w="1118" w:type="dxa"/>
            <w:gridSpan w:val="2"/>
            <w:vAlign w:val="center"/>
          </w:tcPr>
          <w:p w:rsidR="002F4D40" w:rsidRPr="00C54155" w:rsidRDefault="002F4D40" w:rsidP="00C54155">
            <w:pPr>
              <w:jc w:val="center"/>
            </w:pPr>
            <w:r w:rsidRPr="00C54155">
              <w:rPr>
                <w:sz w:val="22"/>
              </w:rPr>
              <w:t>28.10.15</w:t>
            </w:r>
          </w:p>
        </w:tc>
        <w:tc>
          <w:tcPr>
            <w:tcW w:w="3827" w:type="dxa"/>
          </w:tcPr>
          <w:p w:rsidR="002F4D40" w:rsidRPr="00C54155" w:rsidRDefault="002F4D40" w:rsidP="003F3803">
            <w:pPr>
              <w:jc w:val="both"/>
            </w:pPr>
            <w:r w:rsidRPr="00C54155">
              <w:rPr>
                <w:sz w:val="22"/>
              </w:rPr>
              <w:t>Зона лесов. Растения зоны лесов. Вн/модуль «Береги заповедники, расположенные в лесной зоне»</w:t>
            </w:r>
          </w:p>
        </w:tc>
        <w:tc>
          <w:tcPr>
            <w:tcW w:w="1701" w:type="dxa"/>
          </w:tcPr>
          <w:p w:rsidR="002F4D40" w:rsidRPr="00C54155" w:rsidRDefault="002F4D40" w:rsidP="003F3803">
            <w:pPr>
              <w:jc w:val="both"/>
            </w:pPr>
            <w:r w:rsidRPr="00C54155">
              <w:rPr>
                <w:sz w:val="22"/>
              </w:rPr>
              <w:t>Яковлева Г.Ф.</w:t>
            </w:r>
          </w:p>
        </w:tc>
      </w:tr>
    </w:tbl>
    <w:p w:rsidR="002F4D40" w:rsidRPr="003F3803" w:rsidRDefault="002F4D40" w:rsidP="003F3803">
      <w:pPr>
        <w:jc w:val="both"/>
      </w:pPr>
    </w:p>
    <w:p w:rsidR="002F4D40" w:rsidRPr="003F3803" w:rsidRDefault="002F4D40" w:rsidP="003F3803">
      <w:pPr>
        <w:ind w:firstLine="708"/>
        <w:jc w:val="both"/>
      </w:pPr>
      <w:r w:rsidRPr="003F3803">
        <w:rPr>
          <w:b/>
        </w:rPr>
        <w:t xml:space="preserve">В ходе  проведения методической недели </w:t>
      </w:r>
      <w:r w:rsidRPr="003F3803">
        <w:t>все педагоги начальной школы побывали на различных по содержанию, теме, структуре открытых  уроках.</w:t>
      </w:r>
    </w:p>
    <w:p w:rsidR="002F4D40" w:rsidRPr="003F3803" w:rsidRDefault="002F4D40" w:rsidP="003F3803">
      <w:pPr>
        <w:tabs>
          <w:tab w:val="left" w:pos="2880"/>
        </w:tabs>
        <w:ind w:firstLine="708"/>
        <w:jc w:val="both"/>
      </w:pPr>
      <w:r w:rsidRPr="003F3803">
        <w:t xml:space="preserve">Открытые уроки  были интересны и познавательны,  ориентированные на максимальное раскрытие творческих и интеллектуальных возможностей каждого ученика.                </w:t>
      </w:r>
    </w:p>
    <w:p w:rsidR="002F4D40" w:rsidRPr="003F3803" w:rsidRDefault="002F4D40" w:rsidP="003F3803">
      <w:pPr>
        <w:tabs>
          <w:tab w:val="left" w:pos="2880"/>
        </w:tabs>
        <w:ind w:firstLine="708"/>
        <w:jc w:val="both"/>
      </w:pPr>
      <w:r w:rsidRPr="003F3803">
        <w:t xml:space="preserve"> Учащиеся на уроках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2F4D40" w:rsidRPr="003F3803" w:rsidRDefault="002F4D40" w:rsidP="003F3803">
      <w:pPr>
        <w:tabs>
          <w:tab w:val="left" w:pos="2880"/>
        </w:tabs>
        <w:ind w:firstLine="708"/>
        <w:jc w:val="both"/>
        <w:rPr>
          <w:color w:val="000000"/>
        </w:rPr>
      </w:pPr>
      <w:r w:rsidRPr="003F3803">
        <w:t xml:space="preserve">В целом, анализ предметной недели показал высокий профессионализм учителей начальной школы, которые </w:t>
      </w:r>
      <w:r w:rsidRPr="003F3803">
        <w:rPr>
          <w:color w:val="000000"/>
        </w:rPr>
        <w:t xml:space="preserve">постоянно пребывают в поиске новых путей познания, используют профессиональные методы обучения. </w:t>
      </w:r>
    </w:p>
    <w:p w:rsidR="002F4D40" w:rsidRPr="003F3803" w:rsidRDefault="002F4D40" w:rsidP="003F3803">
      <w:pPr>
        <w:tabs>
          <w:tab w:val="left" w:pos="2880"/>
        </w:tabs>
        <w:ind w:firstLine="708"/>
        <w:jc w:val="both"/>
        <w:rPr>
          <w:color w:val="000000"/>
        </w:rPr>
      </w:pPr>
      <w:r w:rsidRPr="003F3803">
        <w:rPr>
          <w:color w:val="000000"/>
        </w:rPr>
        <w:t xml:space="preserve">В течение учебного года учителями использовались на уроках разнообразные дидактические материалы и наглядные пособия, современные высокотехнологические средства. Они личным примером показывали образец сотворчества с учениками, основу которого составляет совместная деятельность, и в то же время развивали сотворчество между детьми, детьми и родителями. </w:t>
      </w:r>
    </w:p>
    <w:p w:rsidR="002F4D40" w:rsidRPr="003F3803" w:rsidRDefault="002F4D40" w:rsidP="003F3803">
      <w:pPr>
        <w:tabs>
          <w:tab w:val="left" w:pos="2880"/>
        </w:tabs>
        <w:ind w:firstLine="708"/>
        <w:jc w:val="both"/>
        <w:rPr>
          <w:color w:val="000000"/>
        </w:rPr>
      </w:pPr>
      <w:r w:rsidRPr="003F3803">
        <w:rPr>
          <w:color w:val="000000"/>
        </w:rPr>
        <w:t xml:space="preserve">Педагоги начальной школы в своей работе широко использовали современные инновационные технологии, которые помогали повысить эффективность организации учебного процесса и обеспечить реализацию  основных видов универсальных учебных действий в соответствии с требованиями ФГОС. </w:t>
      </w:r>
    </w:p>
    <w:p w:rsidR="002F4D40" w:rsidRPr="003F3803" w:rsidRDefault="002F4D40" w:rsidP="003F3803">
      <w:pPr>
        <w:tabs>
          <w:tab w:val="left" w:pos="2880"/>
        </w:tabs>
        <w:ind w:firstLine="708"/>
        <w:jc w:val="both"/>
      </w:pPr>
      <w:r w:rsidRPr="003F3803">
        <w:rPr>
          <w:color w:val="000000"/>
        </w:rPr>
        <w:t>Проведенные открытые уроки свидетельствуют не только о хорошем уровне преподавательской учебной деятельности, но и о проводимой в системе внеурочной и внеклассной воспитательной работе с обучающимися.</w:t>
      </w:r>
    </w:p>
    <w:p w:rsidR="002F4D40" w:rsidRPr="003F3803" w:rsidRDefault="002F4D40" w:rsidP="00C54155">
      <w:pPr>
        <w:pStyle w:val="22"/>
        <w:ind w:firstLine="708"/>
        <w:jc w:val="both"/>
        <w:rPr>
          <w:i/>
        </w:rPr>
      </w:pPr>
      <w:r w:rsidRPr="003F3803">
        <w:rPr>
          <w:rStyle w:val="Emphasis"/>
          <w:b/>
          <w:bCs/>
          <w:i w:val="0"/>
        </w:rPr>
        <w:t>Итогом предметной методической недели учителей начальных классов стали:</w:t>
      </w:r>
    </w:p>
    <w:p w:rsidR="002F4D40" w:rsidRPr="003F3803" w:rsidRDefault="002F4D40" w:rsidP="003F3803">
      <w:pPr>
        <w:pStyle w:val="22"/>
        <w:numPr>
          <w:ilvl w:val="0"/>
          <w:numId w:val="27"/>
        </w:numPr>
        <w:jc w:val="both"/>
      </w:pPr>
      <w:r w:rsidRPr="003F3803">
        <w:t>методические материалы (фотоматериалы, компьютерные презентации, разработки уроков);</w:t>
      </w:r>
    </w:p>
    <w:p w:rsidR="002F4D40" w:rsidRPr="003F3803" w:rsidRDefault="002F4D40" w:rsidP="003F3803">
      <w:pPr>
        <w:pStyle w:val="22"/>
        <w:numPr>
          <w:ilvl w:val="0"/>
          <w:numId w:val="27"/>
        </w:numPr>
        <w:jc w:val="both"/>
      </w:pPr>
      <w:r w:rsidRPr="003F3803">
        <w:t>обобщение индивидуального опыта учителей на заседании методического объединения.</w:t>
      </w:r>
    </w:p>
    <w:p w:rsidR="002F4D40" w:rsidRPr="003F3803" w:rsidRDefault="002F4D40" w:rsidP="003F3803">
      <w:pPr>
        <w:ind w:firstLine="708"/>
        <w:jc w:val="both"/>
      </w:pPr>
      <w:r w:rsidRPr="003F3803">
        <w:t>В начальных классах была проведена целевая проверка тетрадей по русскому языку (состояние ведения тетрадей, выполнение учителем норм проверки тетрадей, правильность оформления работ). Качество проверки работ учителями хорошее. Объем домашних и классных работ в норме.</w:t>
      </w:r>
    </w:p>
    <w:p w:rsidR="002F4D40" w:rsidRPr="003F3803" w:rsidRDefault="002F4D40" w:rsidP="003F3803">
      <w:pPr>
        <w:jc w:val="both"/>
      </w:pPr>
      <w:r w:rsidRPr="003F3803">
        <w:t xml:space="preserve">     </w:t>
      </w:r>
      <w:r w:rsidRPr="003F3803">
        <w:tab/>
        <w:t xml:space="preserve">Среди 1-4 классов были проведены словарные диктанты с целью отработки слов на определенные правила. В ходе проверки выяснилось, что нужно более тщательно отрабатывать написание словарных слов, работая над ними по темам или блоками.  </w:t>
      </w:r>
    </w:p>
    <w:p w:rsidR="002F4D40" w:rsidRPr="003F3803" w:rsidRDefault="002F4D40" w:rsidP="003F3803">
      <w:pPr>
        <w:jc w:val="both"/>
      </w:pPr>
      <w:r w:rsidRPr="003F3803">
        <w:t xml:space="preserve">      </w:t>
      </w:r>
      <w:r w:rsidRPr="003F3803">
        <w:tab/>
        <w:t>Проверка вычислительных навыков показала хорошие результаты и достаточный уровень математической подготовки.</w:t>
      </w:r>
    </w:p>
    <w:p w:rsidR="002F4D40" w:rsidRPr="003F3803" w:rsidRDefault="002F4D40" w:rsidP="003F3803">
      <w:pPr>
        <w:jc w:val="both"/>
      </w:pPr>
      <w:r w:rsidRPr="003F3803">
        <w:t xml:space="preserve">     </w:t>
      </w:r>
      <w:r>
        <w:tab/>
      </w:r>
      <w:r w:rsidRPr="003F3803">
        <w:t>При проверке навыка чтения особое внимание уделялось качественному чтению (осознанность, правильность, выразительность). Эта работа ведется в системе.</w:t>
      </w:r>
    </w:p>
    <w:p w:rsidR="002F4D40" w:rsidRPr="003F3803" w:rsidRDefault="002F4D40" w:rsidP="003F3803">
      <w:pPr>
        <w:ind w:firstLine="708"/>
        <w:jc w:val="both"/>
      </w:pPr>
      <w:r w:rsidRPr="003F3803">
        <w:t xml:space="preserve">В школе прошли  предметные олимпиады по русскому языку, математике, литературному чтению и по окружающему миру.  </w:t>
      </w:r>
    </w:p>
    <w:p w:rsidR="002F4D40" w:rsidRPr="003F3803" w:rsidRDefault="002F4D40" w:rsidP="00C54155">
      <w:pPr>
        <w:jc w:val="center"/>
        <w:rPr>
          <w:b/>
        </w:rPr>
      </w:pPr>
      <w:r w:rsidRPr="003F3803">
        <w:rPr>
          <w:b/>
        </w:rPr>
        <w:t>Информация об участии в олимпиадах в качестве члена жюри</w:t>
      </w:r>
    </w:p>
    <w:tbl>
      <w:tblPr>
        <w:tblW w:w="96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82"/>
        <w:gridCol w:w="4962"/>
        <w:gridCol w:w="2217"/>
      </w:tblGrid>
      <w:tr w:rsidR="002F4D40" w:rsidRPr="003F3803">
        <w:trPr>
          <w:trHeight w:val="323"/>
        </w:trPr>
        <w:tc>
          <w:tcPr>
            <w:tcW w:w="2482" w:type="dxa"/>
            <w:vAlign w:val="center"/>
          </w:tcPr>
          <w:p w:rsidR="002F4D40" w:rsidRPr="00C54155" w:rsidRDefault="002F4D40" w:rsidP="00C54155">
            <w:pPr>
              <w:jc w:val="center"/>
            </w:pPr>
            <w:r w:rsidRPr="00C54155">
              <w:rPr>
                <w:sz w:val="22"/>
              </w:rPr>
              <w:t>Преподаватель</w:t>
            </w:r>
          </w:p>
        </w:tc>
        <w:tc>
          <w:tcPr>
            <w:tcW w:w="4962" w:type="dxa"/>
            <w:vAlign w:val="center"/>
          </w:tcPr>
          <w:p w:rsidR="002F4D40" w:rsidRPr="00C54155" w:rsidRDefault="002F4D40" w:rsidP="00C54155">
            <w:pPr>
              <w:jc w:val="center"/>
            </w:pPr>
            <w:r w:rsidRPr="00C54155">
              <w:rPr>
                <w:sz w:val="22"/>
              </w:rPr>
              <w:t>Формат участия. Мероприятие.</w:t>
            </w:r>
          </w:p>
        </w:tc>
        <w:tc>
          <w:tcPr>
            <w:tcW w:w="2217" w:type="dxa"/>
            <w:vAlign w:val="center"/>
          </w:tcPr>
          <w:p w:rsidR="002F4D40" w:rsidRPr="00C54155" w:rsidRDefault="002F4D40" w:rsidP="00C54155">
            <w:pPr>
              <w:jc w:val="center"/>
            </w:pPr>
            <w:r w:rsidRPr="00C54155">
              <w:rPr>
                <w:sz w:val="22"/>
              </w:rPr>
              <w:t>Уровень</w:t>
            </w:r>
          </w:p>
        </w:tc>
      </w:tr>
      <w:tr w:rsidR="002F4D40" w:rsidRPr="003F3803">
        <w:trPr>
          <w:trHeight w:val="323"/>
        </w:trPr>
        <w:tc>
          <w:tcPr>
            <w:tcW w:w="2482" w:type="dxa"/>
            <w:vAlign w:val="center"/>
          </w:tcPr>
          <w:p w:rsidR="002F4D40" w:rsidRPr="00C54155" w:rsidRDefault="002F4D40" w:rsidP="00C54155">
            <w:pPr>
              <w:jc w:val="center"/>
            </w:pPr>
            <w:r w:rsidRPr="00C54155">
              <w:rPr>
                <w:sz w:val="22"/>
              </w:rPr>
              <w:t>Махниборода О.Ю.</w:t>
            </w:r>
          </w:p>
        </w:tc>
        <w:tc>
          <w:tcPr>
            <w:tcW w:w="4962" w:type="dxa"/>
            <w:vAlign w:val="center"/>
          </w:tcPr>
          <w:p w:rsidR="002F4D40" w:rsidRPr="00C54155" w:rsidRDefault="002F4D40" w:rsidP="00C54155">
            <w:pPr>
              <w:jc w:val="center"/>
            </w:pPr>
            <w:r w:rsidRPr="00C54155">
              <w:rPr>
                <w:sz w:val="22"/>
              </w:rPr>
              <w:t>Олимпиада по математике (1-4 классы). Составление работ, проверка работ.</w:t>
            </w:r>
          </w:p>
        </w:tc>
        <w:tc>
          <w:tcPr>
            <w:tcW w:w="2217" w:type="dxa"/>
            <w:vAlign w:val="center"/>
          </w:tcPr>
          <w:p w:rsidR="002F4D40" w:rsidRPr="00C54155" w:rsidRDefault="002F4D40" w:rsidP="00C54155">
            <w:pPr>
              <w:jc w:val="center"/>
            </w:pPr>
            <w:r w:rsidRPr="00C54155">
              <w:rPr>
                <w:sz w:val="22"/>
              </w:rPr>
              <w:t>Школьный</w:t>
            </w:r>
          </w:p>
        </w:tc>
      </w:tr>
      <w:tr w:rsidR="002F4D40" w:rsidRPr="003F3803">
        <w:trPr>
          <w:trHeight w:val="340"/>
        </w:trPr>
        <w:tc>
          <w:tcPr>
            <w:tcW w:w="2482" w:type="dxa"/>
            <w:vAlign w:val="center"/>
          </w:tcPr>
          <w:p w:rsidR="002F4D40" w:rsidRPr="00C54155" w:rsidRDefault="002F4D40" w:rsidP="00C54155">
            <w:pPr>
              <w:jc w:val="center"/>
            </w:pPr>
            <w:r w:rsidRPr="00C54155">
              <w:rPr>
                <w:sz w:val="22"/>
              </w:rPr>
              <w:t>Махниборода О.Ю.</w:t>
            </w:r>
          </w:p>
        </w:tc>
        <w:tc>
          <w:tcPr>
            <w:tcW w:w="4962" w:type="dxa"/>
            <w:vAlign w:val="center"/>
          </w:tcPr>
          <w:p w:rsidR="002F4D40" w:rsidRPr="00C54155" w:rsidRDefault="002F4D40" w:rsidP="00C54155">
            <w:pPr>
              <w:jc w:val="center"/>
            </w:pPr>
            <w:r w:rsidRPr="00C54155">
              <w:rPr>
                <w:sz w:val="22"/>
              </w:rPr>
              <w:t>Олимпиада по русскому языку (1-4 классы). Составление работ, проверка работ.</w:t>
            </w:r>
          </w:p>
        </w:tc>
        <w:tc>
          <w:tcPr>
            <w:tcW w:w="2217" w:type="dxa"/>
            <w:vAlign w:val="center"/>
          </w:tcPr>
          <w:p w:rsidR="002F4D40" w:rsidRPr="00C54155" w:rsidRDefault="002F4D40" w:rsidP="00C54155">
            <w:pPr>
              <w:jc w:val="center"/>
            </w:pPr>
            <w:r w:rsidRPr="00C54155">
              <w:rPr>
                <w:sz w:val="22"/>
              </w:rPr>
              <w:t>Школьный</w:t>
            </w:r>
          </w:p>
        </w:tc>
      </w:tr>
      <w:tr w:rsidR="002F4D40" w:rsidRPr="003F3803">
        <w:trPr>
          <w:trHeight w:val="340"/>
        </w:trPr>
        <w:tc>
          <w:tcPr>
            <w:tcW w:w="2482" w:type="dxa"/>
            <w:vAlign w:val="center"/>
          </w:tcPr>
          <w:p w:rsidR="002F4D40" w:rsidRPr="00C54155" w:rsidRDefault="002F4D40" w:rsidP="00C54155">
            <w:pPr>
              <w:jc w:val="center"/>
            </w:pPr>
            <w:r w:rsidRPr="00C54155">
              <w:rPr>
                <w:sz w:val="22"/>
              </w:rPr>
              <w:t>Махниборода О.Ю.</w:t>
            </w:r>
          </w:p>
        </w:tc>
        <w:tc>
          <w:tcPr>
            <w:tcW w:w="4962" w:type="dxa"/>
            <w:vAlign w:val="center"/>
          </w:tcPr>
          <w:p w:rsidR="002F4D40" w:rsidRPr="00C54155" w:rsidRDefault="002F4D40" w:rsidP="00C54155">
            <w:pPr>
              <w:jc w:val="center"/>
            </w:pPr>
            <w:r w:rsidRPr="00C54155">
              <w:rPr>
                <w:sz w:val="22"/>
              </w:rPr>
              <w:t>Олимпиада по окружающему миру (1-4 классы). Составление работ, проверка работ.</w:t>
            </w:r>
          </w:p>
        </w:tc>
        <w:tc>
          <w:tcPr>
            <w:tcW w:w="2217" w:type="dxa"/>
            <w:vAlign w:val="center"/>
          </w:tcPr>
          <w:p w:rsidR="002F4D40" w:rsidRPr="00C54155" w:rsidRDefault="002F4D40" w:rsidP="00C54155">
            <w:pPr>
              <w:jc w:val="center"/>
            </w:pPr>
            <w:r w:rsidRPr="00C54155">
              <w:rPr>
                <w:sz w:val="22"/>
              </w:rPr>
              <w:t>Школьный</w:t>
            </w:r>
          </w:p>
        </w:tc>
      </w:tr>
      <w:tr w:rsidR="002F4D40" w:rsidRPr="003F3803">
        <w:trPr>
          <w:trHeight w:val="340"/>
        </w:trPr>
        <w:tc>
          <w:tcPr>
            <w:tcW w:w="2482" w:type="dxa"/>
            <w:vAlign w:val="center"/>
          </w:tcPr>
          <w:p w:rsidR="002F4D40" w:rsidRPr="00C54155" w:rsidRDefault="002F4D40" w:rsidP="00C54155">
            <w:pPr>
              <w:jc w:val="center"/>
            </w:pPr>
            <w:r w:rsidRPr="00C54155">
              <w:rPr>
                <w:sz w:val="22"/>
              </w:rPr>
              <w:t>Махниборода О.Ю.</w:t>
            </w:r>
          </w:p>
        </w:tc>
        <w:tc>
          <w:tcPr>
            <w:tcW w:w="4962" w:type="dxa"/>
            <w:vAlign w:val="center"/>
          </w:tcPr>
          <w:p w:rsidR="002F4D40" w:rsidRPr="00C54155" w:rsidRDefault="002F4D40" w:rsidP="00C54155">
            <w:pPr>
              <w:jc w:val="center"/>
            </w:pPr>
            <w:r w:rsidRPr="00C54155">
              <w:rPr>
                <w:sz w:val="22"/>
              </w:rPr>
              <w:t>Олимпиада по литературному чтению (1-4 классы). Составление работ, проверка работ.</w:t>
            </w:r>
          </w:p>
        </w:tc>
        <w:tc>
          <w:tcPr>
            <w:tcW w:w="2217" w:type="dxa"/>
            <w:vAlign w:val="center"/>
          </w:tcPr>
          <w:p w:rsidR="002F4D40" w:rsidRPr="00C54155" w:rsidRDefault="002F4D40" w:rsidP="00C54155">
            <w:pPr>
              <w:jc w:val="center"/>
            </w:pPr>
            <w:r w:rsidRPr="00C54155">
              <w:rPr>
                <w:sz w:val="22"/>
              </w:rPr>
              <w:t>Школьный</w:t>
            </w:r>
          </w:p>
        </w:tc>
      </w:tr>
    </w:tbl>
    <w:p w:rsidR="002F4D40" w:rsidRPr="003F3803" w:rsidRDefault="002F4D40" w:rsidP="003F3803">
      <w:pPr>
        <w:jc w:val="both"/>
        <w:rPr>
          <w:b/>
        </w:rPr>
      </w:pPr>
    </w:p>
    <w:p w:rsidR="002F4D40" w:rsidRPr="003F3803" w:rsidRDefault="002F4D40" w:rsidP="003F3803">
      <w:pPr>
        <w:ind w:firstLine="708"/>
        <w:jc w:val="both"/>
      </w:pPr>
      <w:r w:rsidRPr="003F3803">
        <w:t xml:space="preserve">В школьном этапе олимпиады  по русскому языку, математике, литературному чтению, окружающему миру принимали участие  73 человека, в том числе: </w:t>
      </w:r>
    </w:p>
    <w:p w:rsidR="002F4D40" w:rsidRPr="00C54155" w:rsidRDefault="002F4D40" w:rsidP="006D1BFF">
      <w:pPr>
        <w:pStyle w:val="ListParagraph"/>
        <w:numPr>
          <w:ilvl w:val="0"/>
          <w:numId w:val="77"/>
        </w:numPr>
        <w:jc w:val="both"/>
        <w:rPr>
          <w:sz w:val="24"/>
        </w:rPr>
      </w:pPr>
      <w:r w:rsidRPr="00C54155">
        <w:rPr>
          <w:sz w:val="24"/>
        </w:rPr>
        <w:t>1 классы -</w:t>
      </w:r>
      <w:r w:rsidRPr="00C54155">
        <w:rPr>
          <w:b/>
          <w:sz w:val="24"/>
        </w:rPr>
        <w:t>20</w:t>
      </w:r>
      <w:r w:rsidRPr="00C54155">
        <w:rPr>
          <w:sz w:val="24"/>
        </w:rPr>
        <w:t xml:space="preserve"> учащихся;</w:t>
      </w:r>
    </w:p>
    <w:p w:rsidR="002F4D40" w:rsidRPr="00C54155" w:rsidRDefault="002F4D40" w:rsidP="006D1BFF">
      <w:pPr>
        <w:pStyle w:val="ListParagraph"/>
        <w:numPr>
          <w:ilvl w:val="0"/>
          <w:numId w:val="77"/>
        </w:numPr>
        <w:jc w:val="both"/>
        <w:rPr>
          <w:sz w:val="24"/>
        </w:rPr>
      </w:pPr>
      <w:r w:rsidRPr="00C54155">
        <w:rPr>
          <w:sz w:val="24"/>
        </w:rPr>
        <w:t xml:space="preserve">2 классы– </w:t>
      </w:r>
      <w:r w:rsidRPr="00C54155">
        <w:rPr>
          <w:b/>
          <w:sz w:val="24"/>
        </w:rPr>
        <w:t>20</w:t>
      </w:r>
      <w:r w:rsidRPr="00C54155">
        <w:rPr>
          <w:sz w:val="24"/>
        </w:rPr>
        <w:t xml:space="preserve"> учащихся;</w:t>
      </w:r>
    </w:p>
    <w:p w:rsidR="002F4D40" w:rsidRPr="00C54155" w:rsidRDefault="002F4D40" w:rsidP="006D1BFF">
      <w:pPr>
        <w:pStyle w:val="ListParagraph"/>
        <w:numPr>
          <w:ilvl w:val="0"/>
          <w:numId w:val="77"/>
        </w:numPr>
        <w:jc w:val="both"/>
        <w:rPr>
          <w:sz w:val="24"/>
        </w:rPr>
      </w:pPr>
      <w:r w:rsidRPr="00C54155">
        <w:rPr>
          <w:sz w:val="24"/>
        </w:rPr>
        <w:t xml:space="preserve">3 классы – </w:t>
      </w:r>
      <w:r w:rsidRPr="00C54155">
        <w:rPr>
          <w:b/>
          <w:sz w:val="24"/>
        </w:rPr>
        <w:t xml:space="preserve">20 </w:t>
      </w:r>
      <w:r w:rsidRPr="00C54155">
        <w:rPr>
          <w:sz w:val="24"/>
        </w:rPr>
        <w:t>учащихся;</w:t>
      </w:r>
    </w:p>
    <w:p w:rsidR="002F4D40" w:rsidRPr="00C54155" w:rsidRDefault="002F4D40" w:rsidP="006D1BFF">
      <w:pPr>
        <w:pStyle w:val="ListParagraph"/>
        <w:numPr>
          <w:ilvl w:val="0"/>
          <w:numId w:val="77"/>
        </w:numPr>
        <w:jc w:val="both"/>
        <w:rPr>
          <w:sz w:val="24"/>
        </w:rPr>
      </w:pPr>
      <w:r w:rsidRPr="00C54155">
        <w:rPr>
          <w:sz w:val="24"/>
        </w:rPr>
        <w:t xml:space="preserve">4 класс-  </w:t>
      </w:r>
      <w:r w:rsidRPr="00C54155">
        <w:rPr>
          <w:b/>
          <w:sz w:val="24"/>
        </w:rPr>
        <w:t xml:space="preserve">13 </w:t>
      </w:r>
      <w:r w:rsidRPr="00C54155">
        <w:rPr>
          <w:sz w:val="24"/>
        </w:rPr>
        <w:t>учащихся.</w:t>
      </w:r>
    </w:p>
    <w:p w:rsidR="002F4D40" w:rsidRPr="003F3803" w:rsidRDefault="002F4D40" w:rsidP="003F3803">
      <w:pPr>
        <w:ind w:firstLine="708"/>
        <w:jc w:val="both"/>
      </w:pPr>
      <w:r w:rsidRPr="003F3803">
        <w:t xml:space="preserve">Ученики показали хорошие знания теоретического материала и умение использовать их на практике. </w:t>
      </w:r>
    </w:p>
    <w:p w:rsidR="002F4D40" w:rsidRPr="003F3803" w:rsidRDefault="002F4D40" w:rsidP="003F3803">
      <w:pPr>
        <w:ind w:firstLine="708"/>
        <w:jc w:val="both"/>
      </w:pPr>
      <w:r w:rsidRPr="003F3803">
        <w:rPr>
          <w:b/>
        </w:rPr>
        <w:t>Высокий</w:t>
      </w:r>
      <w:r w:rsidRPr="003F3803">
        <w:t xml:space="preserve"> уровень подготовки по  предметам показали следующие учащиеся начальной школы, ставшие </w:t>
      </w:r>
      <w:r w:rsidRPr="003F3803">
        <w:rPr>
          <w:b/>
        </w:rPr>
        <w:t>победителями и призерами (занявшие 1-3 место)</w:t>
      </w:r>
      <w:r w:rsidRPr="003F3803">
        <w:t>:</w:t>
      </w:r>
    </w:p>
    <w:p w:rsidR="002F4D40" w:rsidRPr="003F3803" w:rsidRDefault="002F4D40" w:rsidP="003F3803">
      <w:pPr>
        <w:jc w:val="center"/>
        <w:rPr>
          <w:b/>
          <w:bCs/>
        </w:rPr>
      </w:pPr>
    </w:p>
    <w:p w:rsidR="002F4D40" w:rsidRPr="003F3803" w:rsidRDefault="002F4D40" w:rsidP="003F3803">
      <w:pPr>
        <w:jc w:val="center"/>
        <w:rPr>
          <w:b/>
          <w:bCs/>
        </w:rPr>
      </w:pPr>
      <w:r w:rsidRPr="003F3803">
        <w:rPr>
          <w:b/>
          <w:bCs/>
        </w:rPr>
        <w:t>Результаты школьного этапа олимпиады по русскому языку</w:t>
      </w:r>
    </w:p>
    <w:p w:rsidR="002F4D40" w:rsidRPr="003F3803" w:rsidRDefault="002F4D40" w:rsidP="003F3803">
      <w:pPr>
        <w:rPr>
          <w:b/>
          <w:bCs/>
        </w:rPr>
      </w:pPr>
      <w:r w:rsidRPr="003F3803">
        <w:rPr>
          <w:b/>
          <w:bCs/>
        </w:rPr>
        <w:t>Дата проведения олимпиады: 26.04.16 г.</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1134"/>
        <w:gridCol w:w="1134"/>
        <w:gridCol w:w="1417"/>
        <w:gridCol w:w="2659"/>
      </w:tblGrid>
      <w:tr w:rsidR="002F4D40" w:rsidRPr="003F3803">
        <w:tc>
          <w:tcPr>
            <w:tcW w:w="817" w:type="dxa"/>
          </w:tcPr>
          <w:p w:rsidR="002F4D40" w:rsidRPr="00C54155" w:rsidRDefault="002F4D40" w:rsidP="003F3803">
            <w:pPr>
              <w:jc w:val="center"/>
              <w:rPr>
                <w:b/>
                <w:bCs/>
              </w:rPr>
            </w:pPr>
            <w:r w:rsidRPr="00C54155">
              <w:rPr>
                <w:b/>
                <w:bCs/>
                <w:sz w:val="22"/>
                <w:szCs w:val="22"/>
              </w:rPr>
              <w:t>№ п/п</w:t>
            </w:r>
          </w:p>
        </w:tc>
        <w:tc>
          <w:tcPr>
            <w:tcW w:w="2410" w:type="dxa"/>
          </w:tcPr>
          <w:p w:rsidR="002F4D40" w:rsidRPr="00C54155" w:rsidRDefault="002F4D40" w:rsidP="003F3803">
            <w:pPr>
              <w:jc w:val="center"/>
              <w:rPr>
                <w:b/>
                <w:bCs/>
              </w:rPr>
            </w:pPr>
            <w:r w:rsidRPr="00C54155">
              <w:rPr>
                <w:b/>
                <w:bCs/>
                <w:sz w:val="22"/>
                <w:szCs w:val="22"/>
              </w:rPr>
              <w:t>Фамилия,  имя ученика</w:t>
            </w:r>
          </w:p>
        </w:tc>
        <w:tc>
          <w:tcPr>
            <w:tcW w:w="1134" w:type="dxa"/>
          </w:tcPr>
          <w:p w:rsidR="002F4D40" w:rsidRPr="00C54155" w:rsidRDefault="002F4D40" w:rsidP="003F3803">
            <w:pPr>
              <w:jc w:val="center"/>
              <w:rPr>
                <w:b/>
                <w:bCs/>
              </w:rPr>
            </w:pPr>
            <w:r w:rsidRPr="00C54155">
              <w:rPr>
                <w:b/>
                <w:bCs/>
                <w:sz w:val="22"/>
                <w:szCs w:val="22"/>
              </w:rPr>
              <w:t>класс</w:t>
            </w:r>
          </w:p>
        </w:tc>
        <w:tc>
          <w:tcPr>
            <w:tcW w:w="1134" w:type="dxa"/>
          </w:tcPr>
          <w:p w:rsidR="002F4D40" w:rsidRPr="00C54155" w:rsidRDefault="002F4D40" w:rsidP="003F3803">
            <w:pPr>
              <w:jc w:val="center"/>
              <w:rPr>
                <w:b/>
                <w:bCs/>
              </w:rPr>
            </w:pPr>
            <w:r w:rsidRPr="00C54155">
              <w:rPr>
                <w:b/>
                <w:bCs/>
                <w:sz w:val="22"/>
                <w:szCs w:val="22"/>
              </w:rPr>
              <w:t>Занятое место</w:t>
            </w:r>
          </w:p>
        </w:tc>
        <w:tc>
          <w:tcPr>
            <w:tcW w:w="1417" w:type="dxa"/>
          </w:tcPr>
          <w:p w:rsidR="002F4D40" w:rsidRPr="00C54155" w:rsidRDefault="002F4D40" w:rsidP="003F3803">
            <w:pPr>
              <w:jc w:val="center"/>
              <w:rPr>
                <w:b/>
                <w:bCs/>
              </w:rPr>
            </w:pPr>
            <w:r w:rsidRPr="00C54155">
              <w:rPr>
                <w:b/>
                <w:bCs/>
                <w:sz w:val="22"/>
                <w:szCs w:val="22"/>
              </w:rPr>
              <w:t>Количество баллов</w:t>
            </w:r>
          </w:p>
        </w:tc>
        <w:tc>
          <w:tcPr>
            <w:tcW w:w="2659" w:type="dxa"/>
          </w:tcPr>
          <w:p w:rsidR="002F4D40" w:rsidRPr="00C54155" w:rsidRDefault="002F4D40" w:rsidP="003F3803">
            <w:pPr>
              <w:jc w:val="center"/>
              <w:rPr>
                <w:b/>
                <w:bCs/>
              </w:rPr>
            </w:pPr>
            <w:r w:rsidRPr="00C54155">
              <w:rPr>
                <w:b/>
                <w:bCs/>
                <w:sz w:val="22"/>
                <w:szCs w:val="22"/>
              </w:rPr>
              <w:t>ФИО учителя</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Бонадысева  Анна</w:t>
            </w:r>
          </w:p>
        </w:tc>
        <w:tc>
          <w:tcPr>
            <w:tcW w:w="1134" w:type="dxa"/>
          </w:tcPr>
          <w:p w:rsidR="002F4D40" w:rsidRPr="00C54155" w:rsidRDefault="002F4D40" w:rsidP="003F3803">
            <w:pPr>
              <w:jc w:val="center"/>
              <w:rPr>
                <w:bCs/>
              </w:rPr>
            </w:pPr>
            <w:r w:rsidRPr="00C54155">
              <w:rPr>
                <w:bCs/>
                <w:sz w:val="22"/>
                <w:szCs w:val="22"/>
              </w:rPr>
              <w:t>1а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11 баллов</w:t>
            </w:r>
          </w:p>
        </w:tc>
        <w:tc>
          <w:tcPr>
            <w:tcW w:w="2659" w:type="dxa"/>
          </w:tcPr>
          <w:p w:rsidR="002F4D40" w:rsidRPr="00C54155" w:rsidRDefault="002F4D40" w:rsidP="003F3803">
            <w:pPr>
              <w:jc w:val="both"/>
              <w:rPr>
                <w:bCs/>
              </w:rPr>
            </w:pPr>
            <w:r w:rsidRPr="00C54155">
              <w:rPr>
                <w:bCs/>
                <w:sz w:val="22"/>
                <w:szCs w:val="22"/>
              </w:rPr>
              <w:t>Махниборода О.Ю.</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Тимофеева Анастасия</w:t>
            </w:r>
          </w:p>
        </w:tc>
        <w:tc>
          <w:tcPr>
            <w:tcW w:w="1134" w:type="dxa"/>
          </w:tcPr>
          <w:p w:rsidR="002F4D40" w:rsidRPr="00C54155" w:rsidRDefault="002F4D40" w:rsidP="003F3803">
            <w:pPr>
              <w:jc w:val="center"/>
              <w:rPr>
                <w:bCs/>
              </w:rPr>
            </w:pPr>
            <w:r w:rsidRPr="00C54155">
              <w:rPr>
                <w:bCs/>
                <w:sz w:val="22"/>
                <w:szCs w:val="22"/>
              </w:rPr>
              <w:t>1а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10 баллов</w:t>
            </w:r>
          </w:p>
        </w:tc>
        <w:tc>
          <w:tcPr>
            <w:tcW w:w="2659" w:type="dxa"/>
          </w:tcPr>
          <w:p w:rsidR="002F4D40" w:rsidRPr="00C54155" w:rsidRDefault="002F4D40" w:rsidP="003F3803">
            <w:pPr>
              <w:jc w:val="both"/>
              <w:rPr>
                <w:bCs/>
              </w:rPr>
            </w:pPr>
            <w:r w:rsidRPr="00C54155">
              <w:rPr>
                <w:bCs/>
                <w:sz w:val="22"/>
                <w:szCs w:val="22"/>
              </w:rPr>
              <w:t>Махниборода О.Ю.</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Лисиченко Кира</w:t>
            </w:r>
          </w:p>
        </w:tc>
        <w:tc>
          <w:tcPr>
            <w:tcW w:w="1134" w:type="dxa"/>
          </w:tcPr>
          <w:p w:rsidR="002F4D40" w:rsidRPr="00C54155" w:rsidRDefault="002F4D40" w:rsidP="003F3803">
            <w:pPr>
              <w:jc w:val="center"/>
              <w:rPr>
                <w:bCs/>
              </w:rPr>
            </w:pPr>
            <w:r w:rsidRPr="00C54155">
              <w:rPr>
                <w:bCs/>
                <w:sz w:val="22"/>
                <w:szCs w:val="22"/>
              </w:rPr>
              <w:t>1б</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9 баллов</w:t>
            </w:r>
          </w:p>
        </w:tc>
        <w:tc>
          <w:tcPr>
            <w:tcW w:w="2659" w:type="dxa"/>
          </w:tcPr>
          <w:p w:rsidR="002F4D40" w:rsidRPr="00C54155" w:rsidRDefault="002F4D40" w:rsidP="003F3803">
            <w:pPr>
              <w:jc w:val="both"/>
              <w:rPr>
                <w:bCs/>
              </w:rPr>
            </w:pPr>
            <w:r w:rsidRPr="00C54155">
              <w:rPr>
                <w:bCs/>
                <w:sz w:val="22"/>
                <w:szCs w:val="22"/>
              </w:rPr>
              <w:t>Романенкова Г.Н.</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Киреев Даниил</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31 балл</w:t>
            </w:r>
          </w:p>
        </w:tc>
        <w:tc>
          <w:tcPr>
            <w:tcW w:w="2659" w:type="dxa"/>
          </w:tcPr>
          <w:p w:rsidR="002F4D40" w:rsidRPr="00C54155" w:rsidRDefault="002F4D40" w:rsidP="003F3803">
            <w:pPr>
              <w:jc w:val="both"/>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Аединова Диана</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30 баллов</w:t>
            </w:r>
          </w:p>
        </w:tc>
        <w:tc>
          <w:tcPr>
            <w:tcW w:w="2659" w:type="dxa"/>
          </w:tcPr>
          <w:p w:rsidR="002F4D40" w:rsidRPr="00C54155" w:rsidRDefault="002F4D40" w:rsidP="003F3803">
            <w:pPr>
              <w:jc w:val="both"/>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Капич Софья</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29 баллов</w:t>
            </w:r>
          </w:p>
        </w:tc>
        <w:tc>
          <w:tcPr>
            <w:tcW w:w="2659" w:type="dxa"/>
          </w:tcPr>
          <w:p w:rsidR="002F4D40" w:rsidRPr="00C54155" w:rsidRDefault="002F4D40" w:rsidP="003F3803">
            <w:pPr>
              <w:jc w:val="both"/>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Кузнецова Софья</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28 баллов</w:t>
            </w:r>
          </w:p>
        </w:tc>
        <w:tc>
          <w:tcPr>
            <w:tcW w:w="2659" w:type="dxa"/>
          </w:tcPr>
          <w:p w:rsidR="002F4D40" w:rsidRPr="00C54155" w:rsidRDefault="002F4D40" w:rsidP="003F3803">
            <w:pPr>
              <w:jc w:val="both"/>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Печенкина София</w:t>
            </w:r>
          </w:p>
        </w:tc>
        <w:tc>
          <w:tcPr>
            <w:tcW w:w="1134" w:type="dxa"/>
          </w:tcPr>
          <w:p w:rsidR="002F4D40" w:rsidRPr="00C54155" w:rsidRDefault="002F4D40" w:rsidP="003F3803">
            <w:pPr>
              <w:jc w:val="center"/>
              <w:rPr>
                <w:bCs/>
              </w:rPr>
            </w:pPr>
            <w:r w:rsidRPr="00C54155">
              <w:rPr>
                <w:bCs/>
                <w:sz w:val="22"/>
                <w:szCs w:val="22"/>
              </w:rPr>
              <w:t>3б</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26 балла</w:t>
            </w:r>
          </w:p>
        </w:tc>
        <w:tc>
          <w:tcPr>
            <w:tcW w:w="2659" w:type="dxa"/>
          </w:tcPr>
          <w:p w:rsidR="002F4D40" w:rsidRPr="00C54155" w:rsidRDefault="002F4D40" w:rsidP="003F3803">
            <w:pPr>
              <w:jc w:val="both"/>
              <w:rPr>
                <w:bCs/>
              </w:rPr>
            </w:pPr>
            <w:r w:rsidRPr="00C54155">
              <w:rPr>
                <w:bCs/>
                <w:sz w:val="22"/>
                <w:szCs w:val="22"/>
              </w:rPr>
              <w:t>Малкова М.А.</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Васютин Алексей</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23 балла</w:t>
            </w:r>
          </w:p>
        </w:tc>
        <w:tc>
          <w:tcPr>
            <w:tcW w:w="2659" w:type="dxa"/>
          </w:tcPr>
          <w:p w:rsidR="002F4D40" w:rsidRPr="00C54155" w:rsidRDefault="002F4D40" w:rsidP="003F3803">
            <w:pPr>
              <w:jc w:val="both"/>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Аббасова Александра</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25 баллов</w:t>
            </w:r>
          </w:p>
        </w:tc>
        <w:tc>
          <w:tcPr>
            <w:tcW w:w="2659" w:type="dxa"/>
          </w:tcPr>
          <w:p w:rsidR="002F4D40" w:rsidRPr="00C54155" w:rsidRDefault="002F4D40" w:rsidP="003F3803">
            <w:pPr>
              <w:jc w:val="both"/>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Хомченко Мария</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21 балл</w:t>
            </w:r>
          </w:p>
        </w:tc>
        <w:tc>
          <w:tcPr>
            <w:tcW w:w="2659" w:type="dxa"/>
          </w:tcPr>
          <w:p w:rsidR="002F4D40" w:rsidRPr="00C54155" w:rsidRDefault="002F4D40" w:rsidP="003F3803">
            <w:pPr>
              <w:jc w:val="both"/>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28"/>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Трайгель Денис</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3а</w:t>
            </w:r>
          </w:p>
        </w:tc>
        <w:tc>
          <w:tcPr>
            <w:tcW w:w="1417" w:type="dxa"/>
          </w:tcPr>
          <w:p w:rsidR="002F4D40" w:rsidRPr="00C54155" w:rsidRDefault="002F4D40" w:rsidP="003F3803">
            <w:pPr>
              <w:jc w:val="both"/>
              <w:rPr>
                <w:bCs/>
              </w:rPr>
            </w:pPr>
            <w:r w:rsidRPr="00C54155">
              <w:rPr>
                <w:bCs/>
                <w:sz w:val="22"/>
                <w:szCs w:val="22"/>
              </w:rPr>
              <w:t>20 баллов</w:t>
            </w:r>
          </w:p>
        </w:tc>
        <w:tc>
          <w:tcPr>
            <w:tcW w:w="2659" w:type="dxa"/>
          </w:tcPr>
          <w:p w:rsidR="002F4D40" w:rsidRPr="00C54155" w:rsidRDefault="002F4D40" w:rsidP="003F3803">
            <w:pPr>
              <w:jc w:val="both"/>
              <w:rPr>
                <w:bCs/>
              </w:rPr>
            </w:pPr>
            <w:r w:rsidRPr="00C54155">
              <w:rPr>
                <w:bCs/>
                <w:sz w:val="22"/>
                <w:szCs w:val="22"/>
              </w:rPr>
              <w:t>Яковлева Г.Ф.</w:t>
            </w:r>
          </w:p>
        </w:tc>
      </w:tr>
    </w:tbl>
    <w:p w:rsidR="002F4D40" w:rsidRPr="003F3803" w:rsidRDefault="002F4D40" w:rsidP="003F3803">
      <w:pPr>
        <w:jc w:val="both"/>
        <w:rPr>
          <w:bCs/>
        </w:rPr>
      </w:pPr>
    </w:p>
    <w:p w:rsidR="002F4D40" w:rsidRPr="003F3803" w:rsidRDefault="002F4D40" w:rsidP="003F3803">
      <w:pPr>
        <w:ind w:firstLine="708"/>
        <w:jc w:val="both"/>
      </w:pPr>
      <w:r w:rsidRPr="003F3803">
        <w:t>Анализ результатов олимпиады по русскому языку показал, что большинство участников справились с предложенными заданиями. Дети умеют применять имеющиеся знания на практике в нестандартной ситуации. Наибольшую сложность вызвали задания на звукобуквенный анализ слов, знание пословиц (2 классы), составление слов из зашифрованных звуков, на распознавание формы слова и родственных слов, группировка слов по их значению (3 классы), задания на умение классификацию слов, постановку ударения в словах и написание окончаний в словосочетаниях (4 класс).</w:t>
      </w:r>
    </w:p>
    <w:p w:rsidR="002F4D40" w:rsidRDefault="002F4D40" w:rsidP="003F3803">
      <w:pPr>
        <w:jc w:val="both"/>
      </w:pPr>
      <w:r w:rsidRPr="003F3803">
        <w:rPr>
          <w:b/>
        </w:rPr>
        <w:t>Рекомендации:</w:t>
      </w:r>
      <w:r w:rsidRPr="003F3803">
        <w:t xml:space="preserve"> с целью развития творческих способностей учащихся, обогащения и расширения словарного запаса, учить использовать в речи фразеологизмы, крылатые выражения, пословицы и поговорки.</w:t>
      </w:r>
    </w:p>
    <w:p w:rsidR="002F4D40" w:rsidRPr="003F3803" w:rsidRDefault="002F4D40" w:rsidP="003F3803">
      <w:pPr>
        <w:jc w:val="both"/>
        <w:rPr>
          <w:b/>
        </w:rPr>
      </w:pPr>
    </w:p>
    <w:p w:rsidR="002F4D40" w:rsidRPr="003F3803" w:rsidRDefault="002F4D40" w:rsidP="003F3803">
      <w:pPr>
        <w:jc w:val="center"/>
        <w:rPr>
          <w:b/>
          <w:bCs/>
        </w:rPr>
      </w:pPr>
      <w:r w:rsidRPr="003F3803">
        <w:rPr>
          <w:b/>
          <w:bCs/>
        </w:rPr>
        <w:t>Результаты школьного этапа олимпиады по математике</w:t>
      </w:r>
    </w:p>
    <w:p w:rsidR="002F4D40" w:rsidRPr="003F3803" w:rsidRDefault="002F4D40" w:rsidP="003F3803">
      <w:pPr>
        <w:rPr>
          <w:b/>
          <w:bCs/>
        </w:rPr>
      </w:pPr>
      <w:r w:rsidRPr="003F3803">
        <w:rPr>
          <w:b/>
          <w:bCs/>
        </w:rPr>
        <w:t>Дата проведения олимпиады: 25.04.16 г.</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1134"/>
        <w:gridCol w:w="1134"/>
        <w:gridCol w:w="1417"/>
        <w:gridCol w:w="2659"/>
      </w:tblGrid>
      <w:tr w:rsidR="002F4D40" w:rsidRPr="003F3803">
        <w:tc>
          <w:tcPr>
            <w:tcW w:w="817" w:type="dxa"/>
          </w:tcPr>
          <w:p w:rsidR="002F4D40" w:rsidRPr="00C54155" w:rsidRDefault="002F4D40" w:rsidP="003F3803">
            <w:pPr>
              <w:jc w:val="center"/>
              <w:rPr>
                <w:b/>
                <w:bCs/>
              </w:rPr>
            </w:pPr>
            <w:r w:rsidRPr="00C54155">
              <w:rPr>
                <w:b/>
                <w:bCs/>
                <w:sz w:val="22"/>
                <w:szCs w:val="22"/>
              </w:rPr>
              <w:t>№ п/п</w:t>
            </w:r>
          </w:p>
        </w:tc>
        <w:tc>
          <w:tcPr>
            <w:tcW w:w="2410" w:type="dxa"/>
          </w:tcPr>
          <w:p w:rsidR="002F4D40" w:rsidRPr="00C54155" w:rsidRDefault="002F4D40" w:rsidP="003F3803">
            <w:pPr>
              <w:jc w:val="center"/>
              <w:rPr>
                <w:b/>
                <w:bCs/>
              </w:rPr>
            </w:pPr>
            <w:r w:rsidRPr="00C54155">
              <w:rPr>
                <w:b/>
                <w:bCs/>
                <w:sz w:val="22"/>
                <w:szCs w:val="22"/>
              </w:rPr>
              <w:t>Фамилия,  имя ученика</w:t>
            </w:r>
          </w:p>
        </w:tc>
        <w:tc>
          <w:tcPr>
            <w:tcW w:w="1134" w:type="dxa"/>
          </w:tcPr>
          <w:p w:rsidR="002F4D40" w:rsidRPr="00C54155" w:rsidRDefault="002F4D40" w:rsidP="003F3803">
            <w:pPr>
              <w:jc w:val="center"/>
              <w:rPr>
                <w:b/>
                <w:bCs/>
              </w:rPr>
            </w:pPr>
            <w:r w:rsidRPr="00C54155">
              <w:rPr>
                <w:b/>
                <w:bCs/>
                <w:sz w:val="22"/>
                <w:szCs w:val="22"/>
              </w:rPr>
              <w:t>класс</w:t>
            </w:r>
          </w:p>
        </w:tc>
        <w:tc>
          <w:tcPr>
            <w:tcW w:w="1134" w:type="dxa"/>
          </w:tcPr>
          <w:p w:rsidR="002F4D40" w:rsidRPr="00C54155" w:rsidRDefault="002F4D40" w:rsidP="003F3803">
            <w:pPr>
              <w:jc w:val="center"/>
              <w:rPr>
                <w:b/>
                <w:bCs/>
              </w:rPr>
            </w:pPr>
            <w:r w:rsidRPr="00C54155">
              <w:rPr>
                <w:b/>
                <w:bCs/>
                <w:sz w:val="22"/>
                <w:szCs w:val="22"/>
              </w:rPr>
              <w:t>Занятое место</w:t>
            </w:r>
          </w:p>
        </w:tc>
        <w:tc>
          <w:tcPr>
            <w:tcW w:w="1417" w:type="dxa"/>
          </w:tcPr>
          <w:p w:rsidR="002F4D40" w:rsidRPr="00C54155" w:rsidRDefault="002F4D40" w:rsidP="003F3803">
            <w:pPr>
              <w:jc w:val="center"/>
              <w:rPr>
                <w:b/>
                <w:bCs/>
              </w:rPr>
            </w:pPr>
            <w:r w:rsidRPr="00C54155">
              <w:rPr>
                <w:b/>
                <w:bCs/>
                <w:sz w:val="22"/>
                <w:szCs w:val="22"/>
              </w:rPr>
              <w:t>Количество баллов</w:t>
            </w:r>
          </w:p>
        </w:tc>
        <w:tc>
          <w:tcPr>
            <w:tcW w:w="2659" w:type="dxa"/>
          </w:tcPr>
          <w:p w:rsidR="002F4D40" w:rsidRPr="00C54155" w:rsidRDefault="002F4D40" w:rsidP="00C54155">
            <w:pPr>
              <w:jc w:val="center"/>
              <w:rPr>
                <w:b/>
                <w:bCs/>
              </w:rPr>
            </w:pPr>
            <w:r w:rsidRPr="00C54155">
              <w:rPr>
                <w:b/>
                <w:bCs/>
                <w:sz w:val="22"/>
                <w:szCs w:val="22"/>
              </w:rPr>
              <w:t>ФИО учителя</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Кравченко Александра</w:t>
            </w:r>
          </w:p>
        </w:tc>
        <w:tc>
          <w:tcPr>
            <w:tcW w:w="1134" w:type="dxa"/>
          </w:tcPr>
          <w:p w:rsidR="002F4D40" w:rsidRPr="00C54155" w:rsidRDefault="002F4D40" w:rsidP="003F3803">
            <w:pPr>
              <w:jc w:val="center"/>
              <w:rPr>
                <w:bCs/>
              </w:rPr>
            </w:pPr>
            <w:r w:rsidRPr="00C54155">
              <w:rPr>
                <w:bCs/>
                <w:sz w:val="22"/>
                <w:szCs w:val="22"/>
              </w:rPr>
              <w:t>1а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13 баллов</w:t>
            </w:r>
          </w:p>
        </w:tc>
        <w:tc>
          <w:tcPr>
            <w:tcW w:w="2659" w:type="dxa"/>
          </w:tcPr>
          <w:p w:rsidR="002F4D40" w:rsidRPr="00C54155" w:rsidRDefault="002F4D40" w:rsidP="00C54155">
            <w:pPr>
              <w:jc w:val="center"/>
              <w:rPr>
                <w:bCs/>
              </w:rPr>
            </w:pPr>
            <w:r>
              <w:rPr>
                <w:bCs/>
                <w:sz w:val="22"/>
                <w:szCs w:val="22"/>
              </w:rPr>
              <w:t>Махниборода О.Ю.</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Бонадысева Анна</w:t>
            </w:r>
          </w:p>
        </w:tc>
        <w:tc>
          <w:tcPr>
            <w:tcW w:w="1134" w:type="dxa"/>
          </w:tcPr>
          <w:p w:rsidR="002F4D40" w:rsidRPr="00C54155" w:rsidRDefault="002F4D40" w:rsidP="003F3803">
            <w:pPr>
              <w:jc w:val="center"/>
              <w:rPr>
                <w:bCs/>
              </w:rPr>
            </w:pPr>
            <w:r w:rsidRPr="00C54155">
              <w:rPr>
                <w:bCs/>
                <w:sz w:val="22"/>
                <w:szCs w:val="22"/>
              </w:rPr>
              <w:t>1а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12 баллов</w:t>
            </w:r>
          </w:p>
        </w:tc>
        <w:tc>
          <w:tcPr>
            <w:tcW w:w="2659" w:type="dxa"/>
          </w:tcPr>
          <w:p w:rsidR="002F4D40" w:rsidRPr="00C54155" w:rsidRDefault="002F4D40" w:rsidP="00C54155">
            <w:pPr>
              <w:jc w:val="center"/>
              <w:rPr>
                <w:bCs/>
              </w:rPr>
            </w:pPr>
            <w:r w:rsidRPr="00C54155">
              <w:rPr>
                <w:bCs/>
                <w:sz w:val="22"/>
                <w:szCs w:val="22"/>
              </w:rPr>
              <w:t>Махниборода О.Ю.</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Решетов Евгений</w:t>
            </w:r>
          </w:p>
        </w:tc>
        <w:tc>
          <w:tcPr>
            <w:tcW w:w="1134" w:type="dxa"/>
          </w:tcPr>
          <w:p w:rsidR="002F4D40" w:rsidRPr="00C54155" w:rsidRDefault="002F4D40" w:rsidP="003F3803">
            <w:pPr>
              <w:jc w:val="center"/>
              <w:rPr>
                <w:bCs/>
              </w:rPr>
            </w:pPr>
            <w:r w:rsidRPr="00C54155">
              <w:rPr>
                <w:bCs/>
                <w:sz w:val="22"/>
                <w:szCs w:val="22"/>
              </w:rPr>
              <w:t>1б</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11 баллов</w:t>
            </w:r>
          </w:p>
        </w:tc>
        <w:tc>
          <w:tcPr>
            <w:tcW w:w="2659" w:type="dxa"/>
          </w:tcPr>
          <w:p w:rsidR="002F4D40" w:rsidRPr="00C54155" w:rsidRDefault="002F4D40" w:rsidP="00C54155">
            <w:pPr>
              <w:jc w:val="center"/>
              <w:rPr>
                <w:bCs/>
              </w:rPr>
            </w:pPr>
            <w:r w:rsidRPr="00C54155">
              <w:rPr>
                <w:bCs/>
                <w:sz w:val="22"/>
                <w:szCs w:val="22"/>
              </w:rPr>
              <w:t>Романенкова Г.Н.</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Киреев Даниил</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16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Габитов Руслан</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12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Сараев Роман</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10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Финашина Вероника</w:t>
            </w:r>
          </w:p>
        </w:tc>
        <w:tc>
          <w:tcPr>
            <w:tcW w:w="1134" w:type="dxa"/>
          </w:tcPr>
          <w:p w:rsidR="002F4D40" w:rsidRPr="00C54155" w:rsidRDefault="002F4D40" w:rsidP="003F3803">
            <w:pPr>
              <w:jc w:val="center"/>
              <w:rPr>
                <w:bCs/>
              </w:rPr>
            </w:pPr>
            <w:r w:rsidRPr="00C54155">
              <w:rPr>
                <w:bCs/>
                <w:sz w:val="22"/>
                <w:szCs w:val="22"/>
              </w:rPr>
              <w:t>3б</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10 баллов</w:t>
            </w:r>
          </w:p>
        </w:tc>
        <w:tc>
          <w:tcPr>
            <w:tcW w:w="2659" w:type="dxa"/>
          </w:tcPr>
          <w:p w:rsidR="002F4D40" w:rsidRPr="00C54155" w:rsidRDefault="002F4D40" w:rsidP="00C54155">
            <w:pPr>
              <w:jc w:val="center"/>
              <w:rPr>
                <w:bCs/>
              </w:rPr>
            </w:pPr>
            <w:r w:rsidRPr="00C54155">
              <w:rPr>
                <w:bCs/>
                <w:sz w:val="22"/>
                <w:szCs w:val="22"/>
              </w:rPr>
              <w:t>Малкова М.А.</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Васютин Алексей</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9 баллов</w:t>
            </w:r>
          </w:p>
        </w:tc>
        <w:tc>
          <w:tcPr>
            <w:tcW w:w="2659" w:type="dxa"/>
          </w:tcPr>
          <w:p w:rsidR="002F4D40" w:rsidRPr="00C54155" w:rsidRDefault="002F4D40" w:rsidP="00C54155">
            <w:pPr>
              <w:jc w:val="center"/>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Бах Алина</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8 баллов</w:t>
            </w:r>
          </w:p>
        </w:tc>
        <w:tc>
          <w:tcPr>
            <w:tcW w:w="2659" w:type="dxa"/>
          </w:tcPr>
          <w:p w:rsidR="002F4D40" w:rsidRPr="00C54155" w:rsidRDefault="002F4D40" w:rsidP="00C54155">
            <w:pPr>
              <w:jc w:val="center"/>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Трайгель Денис</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17 баллов</w:t>
            </w:r>
          </w:p>
        </w:tc>
        <w:tc>
          <w:tcPr>
            <w:tcW w:w="2659" w:type="dxa"/>
          </w:tcPr>
          <w:p w:rsidR="002F4D40" w:rsidRPr="00C54155" w:rsidRDefault="002F4D40" w:rsidP="00C54155">
            <w:pPr>
              <w:jc w:val="center"/>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Холотьян Даниил</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14 баллов</w:t>
            </w:r>
          </w:p>
        </w:tc>
        <w:tc>
          <w:tcPr>
            <w:tcW w:w="2659" w:type="dxa"/>
          </w:tcPr>
          <w:p w:rsidR="002F4D40" w:rsidRPr="00C54155" w:rsidRDefault="002F4D40" w:rsidP="00C54155">
            <w:pPr>
              <w:jc w:val="center"/>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29"/>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Иваньков Владислав</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3 -е</w:t>
            </w:r>
          </w:p>
        </w:tc>
        <w:tc>
          <w:tcPr>
            <w:tcW w:w="1417" w:type="dxa"/>
          </w:tcPr>
          <w:p w:rsidR="002F4D40" w:rsidRPr="00C54155" w:rsidRDefault="002F4D40" w:rsidP="003F3803">
            <w:pPr>
              <w:jc w:val="both"/>
              <w:rPr>
                <w:bCs/>
              </w:rPr>
            </w:pPr>
            <w:r w:rsidRPr="00C54155">
              <w:rPr>
                <w:bCs/>
                <w:sz w:val="22"/>
                <w:szCs w:val="22"/>
              </w:rPr>
              <w:t>11 баллов</w:t>
            </w:r>
          </w:p>
        </w:tc>
        <w:tc>
          <w:tcPr>
            <w:tcW w:w="2659" w:type="dxa"/>
          </w:tcPr>
          <w:p w:rsidR="002F4D40" w:rsidRPr="00C54155" w:rsidRDefault="002F4D40" w:rsidP="00C54155">
            <w:pPr>
              <w:jc w:val="center"/>
              <w:rPr>
                <w:bCs/>
              </w:rPr>
            </w:pPr>
            <w:r w:rsidRPr="00C54155">
              <w:rPr>
                <w:bCs/>
                <w:sz w:val="22"/>
                <w:szCs w:val="22"/>
              </w:rPr>
              <w:t>Яковлева Г.Ф.</w:t>
            </w:r>
          </w:p>
        </w:tc>
      </w:tr>
    </w:tbl>
    <w:p w:rsidR="002F4D40" w:rsidRPr="003F3803" w:rsidRDefault="002F4D40" w:rsidP="003F3803">
      <w:pPr>
        <w:jc w:val="both"/>
      </w:pPr>
    </w:p>
    <w:p w:rsidR="002F4D40" w:rsidRPr="003F3803" w:rsidRDefault="002F4D40" w:rsidP="003F3803">
      <w:pPr>
        <w:ind w:firstLine="708"/>
        <w:jc w:val="both"/>
      </w:pPr>
      <w:r w:rsidRPr="003F3803">
        <w:t>Анализ результатов по математике показал, что большинство затруднений вызывают у учащихся задачи, направленные на развитие вычислительных навыков  и задания геометрического содержания (2 класс), нестандартные задачи, требующие логического мышления (3-4 класс).</w:t>
      </w:r>
    </w:p>
    <w:p w:rsidR="002F4D40" w:rsidRPr="003F3803" w:rsidRDefault="002F4D40" w:rsidP="003F3803">
      <w:pPr>
        <w:jc w:val="both"/>
      </w:pPr>
      <w:r w:rsidRPr="003F3803">
        <w:rPr>
          <w:b/>
        </w:rPr>
        <w:t>Рекомендации</w:t>
      </w:r>
      <w:r w:rsidRPr="003F3803">
        <w:t>: на уроках математики необходимо обращать внимание на формирование понятий, умений и навыков в решении задач логического характера, отрабатывать умение решать комбинаторные задачи, задачи геометрического содержания.</w:t>
      </w:r>
    </w:p>
    <w:p w:rsidR="002F4D40" w:rsidRPr="003F3803" w:rsidRDefault="002F4D40" w:rsidP="003F3803">
      <w:pPr>
        <w:jc w:val="center"/>
        <w:rPr>
          <w:b/>
          <w:bCs/>
        </w:rPr>
      </w:pPr>
      <w:r w:rsidRPr="003F3803">
        <w:rPr>
          <w:b/>
          <w:bCs/>
        </w:rPr>
        <w:t>Результаты школьного этапа олимпиады по литературному чтению</w:t>
      </w:r>
    </w:p>
    <w:p w:rsidR="002F4D40" w:rsidRPr="003F3803" w:rsidRDefault="002F4D40" w:rsidP="003F3803">
      <w:pPr>
        <w:rPr>
          <w:b/>
          <w:bCs/>
        </w:rPr>
      </w:pPr>
      <w:r w:rsidRPr="003F3803">
        <w:rPr>
          <w:b/>
          <w:bCs/>
        </w:rPr>
        <w:t>Дата проведения олимпиады: 27.04.16 г.</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1134"/>
        <w:gridCol w:w="1134"/>
        <w:gridCol w:w="1417"/>
        <w:gridCol w:w="2659"/>
      </w:tblGrid>
      <w:tr w:rsidR="002F4D40" w:rsidRPr="003F3803">
        <w:tc>
          <w:tcPr>
            <w:tcW w:w="817" w:type="dxa"/>
          </w:tcPr>
          <w:p w:rsidR="002F4D40" w:rsidRPr="00C54155" w:rsidRDefault="002F4D40" w:rsidP="003F3803">
            <w:pPr>
              <w:jc w:val="center"/>
              <w:rPr>
                <w:b/>
                <w:bCs/>
              </w:rPr>
            </w:pPr>
            <w:r w:rsidRPr="00C54155">
              <w:rPr>
                <w:b/>
                <w:bCs/>
                <w:sz w:val="22"/>
                <w:szCs w:val="22"/>
              </w:rPr>
              <w:t>№ п/п</w:t>
            </w:r>
          </w:p>
        </w:tc>
        <w:tc>
          <w:tcPr>
            <w:tcW w:w="2410" w:type="dxa"/>
          </w:tcPr>
          <w:p w:rsidR="002F4D40" w:rsidRPr="00C54155" w:rsidRDefault="002F4D40" w:rsidP="003F3803">
            <w:pPr>
              <w:jc w:val="center"/>
              <w:rPr>
                <w:b/>
                <w:bCs/>
              </w:rPr>
            </w:pPr>
            <w:r w:rsidRPr="00C54155">
              <w:rPr>
                <w:b/>
                <w:bCs/>
                <w:sz w:val="22"/>
                <w:szCs w:val="22"/>
              </w:rPr>
              <w:t>Фамилия,  имя ученика</w:t>
            </w:r>
          </w:p>
        </w:tc>
        <w:tc>
          <w:tcPr>
            <w:tcW w:w="1134" w:type="dxa"/>
          </w:tcPr>
          <w:p w:rsidR="002F4D40" w:rsidRPr="00C54155" w:rsidRDefault="002F4D40" w:rsidP="003F3803">
            <w:pPr>
              <w:jc w:val="center"/>
              <w:rPr>
                <w:b/>
                <w:bCs/>
              </w:rPr>
            </w:pPr>
            <w:r w:rsidRPr="00C54155">
              <w:rPr>
                <w:b/>
                <w:bCs/>
                <w:sz w:val="22"/>
                <w:szCs w:val="22"/>
              </w:rPr>
              <w:t>класс</w:t>
            </w:r>
          </w:p>
        </w:tc>
        <w:tc>
          <w:tcPr>
            <w:tcW w:w="1134" w:type="dxa"/>
          </w:tcPr>
          <w:p w:rsidR="002F4D40" w:rsidRPr="00C54155" w:rsidRDefault="002F4D40" w:rsidP="003F3803">
            <w:pPr>
              <w:jc w:val="center"/>
              <w:rPr>
                <w:b/>
                <w:bCs/>
              </w:rPr>
            </w:pPr>
            <w:r w:rsidRPr="00C54155">
              <w:rPr>
                <w:b/>
                <w:bCs/>
                <w:sz w:val="22"/>
                <w:szCs w:val="22"/>
              </w:rPr>
              <w:t>Занятое место</w:t>
            </w:r>
          </w:p>
        </w:tc>
        <w:tc>
          <w:tcPr>
            <w:tcW w:w="1417" w:type="dxa"/>
          </w:tcPr>
          <w:p w:rsidR="002F4D40" w:rsidRPr="00C54155" w:rsidRDefault="002F4D40" w:rsidP="003F3803">
            <w:pPr>
              <w:jc w:val="center"/>
              <w:rPr>
                <w:b/>
                <w:bCs/>
              </w:rPr>
            </w:pPr>
            <w:r w:rsidRPr="00C54155">
              <w:rPr>
                <w:b/>
                <w:bCs/>
                <w:sz w:val="22"/>
                <w:szCs w:val="22"/>
              </w:rPr>
              <w:t>Количество баллов</w:t>
            </w:r>
          </w:p>
        </w:tc>
        <w:tc>
          <w:tcPr>
            <w:tcW w:w="2659" w:type="dxa"/>
          </w:tcPr>
          <w:p w:rsidR="002F4D40" w:rsidRPr="00C54155" w:rsidRDefault="002F4D40" w:rsidP="00C54155">
            <w:pPr>
              <w:jc w:val="center"/>
              <w:rPr>
                <w:b/>
                <w:bCs/>
              </w:rPr>
            </w:pPr>
            <w:r w:rsidRPr="00C54155">
              <w:rPr>
                <w:b/>
                <w:bCs/>
                <w:sz w:val="22"/>
                <w:szCs w:val="22"/>
              </w:rPr>
              <w:t>ФИО учителя</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Перминов Владимир</w:t>
            </w:r>
          </w:p>
        </w:tc>
        <w:tc>
          <w:tcPr>
            <w:tcW w:w="1134" w:type="dxa"/>
          </w:tcPr>
          <w:p w:rsidR="002F4D40" w:rsidRPr="00C54155" w:rsidRDefault="002F4D40" w:rsidP="003F3803">
            <w:pPr>
              <w:jc w:val="center"/>
              <w:rPr>
                <w:bCs/>
              </w:rPr>
            </w:pPr>
            <w:r w:rsidRPr="00C54155">
              <w:rPr>
                <w:bCs/>
                <w:sz w:val="22"/>
                <w:szCs w:val="22"/>
              </w:rPr>
              <w:t>1б</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20 баллов</w:t>
            </w:r>
          </w:p>
        </w:tc>
        <w:tc>
          <w:tcPr>
            <w:tcW w:w="2659" w:type="dxa"/>
          </w:tcPr>
          <w:p w:rsidR="002F4D40" w:rsidRPr="00C54155" w:rsidRDefault="002F4D40" w:rsidP="00C54155">
            <w:pPr>
              <w:jc w:val="center"/>
              <w:rPr>
                <w:bCs/>
              </w:rPr>
            </w:pPr>
            <w:r w:rsidRPr="00C54155">
              <w:rPr>
                <w:bCs/>
                <w:sz w:val="22"/>
                <w:szCs w:val="22"/>
              </w:rPr>
              <w:t>Романенкова Г.Н.</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Бонадысева Анна</w:t>
            </w:r>
          </w:p>
        </w:tc>
        <w:tc>
          <w:tcPr>
            <w:tcW w:w="1134" w:type="dxa"/>
          </w:tcPr>
          <w:p w:rsidR="002F4D40" w:rsidRPr="00C54155" w:rsidRDefault="002F4D40" w:rsidP="003F3803">
            <w:pPr>
              <w:jc w:val="center"/>
              <w:rPr>
                <w:bCs/>
              </w:rPr>
            </w:pPr>
            <w:r w:rsidRPr="00C54155">
              <w:rPr>
                <w:bCs/>
                <w:sz w:val="22"/>
                <w:szCs w:val="22"/>
              </w:rPr>
              <w:t>1а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19 баллов</w:t>
            </w:r>
          </w:p>
        </w:tc>
        <w:tc>
          <w:tcPr>
            <w:tcW w:w="2659" w:type="dxa"/>
          </w:tcPr>
          <w:p w:rsidR="002F4D40" w:rsidRPr="00C54155" w:rsidRDefault="002F4D40" w:rsidP="00C54155">
            <w:pPr>
              <w:jc w:val="center"/>
              <w:rPr>
                <w:bCs/>
              </w:rPr>
            </w:pPr>
            <w:r w:rsidRPr="00C54155">
              <w:rPr>
                <w:bCs/>
                <w:sz w:val="22"/>
                <w:szCs w:val="22"/>
              </w:rPr>
              <w:t>Махниборода О.Ю.</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Лисиченко Кира</w:t>
            </w:r>
          </w:p>
        </w:tc>
        <w:tc>
          <w:tcPr>
            <w:tcW w:w="1134" w:type="dxa"/>
          </w:tcPr>
          <w:p w:rsidR="002F4D40" w:rsidRPr="00C54155" w:rsidRDefault="002F4D40" w:rsidP="003F3803">
            <w:pPr>
              <w:jc w:val="center"/>
              <w:rPr>
                <w:bCs/>
              </w:rPr>
            </w:pPr>
            <w:r w:rsidRPr="00C54155">
              <w:rPr>
                <w:bCs/>
                <w:sz w:val="22"/>
                <w:szCs w:val="22"/>
              </w:rPr>
              <w:t>1б</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18 баллов</w:t>
            </w:r>
          </w:p>
        </w:tc>
        <w:tc>
          <w:tcPr>
            <w:tcW w:w="2659" w:type="dxa"/>
          </w:tcPr>
          <w:p w:rsidR="002F4D40" w:rsidRPr="00C54155" w:rsidRDefault="002F4D40" w:rsidP="00C54155">
            <w:pPr>
              <w:jc w:val="center"/>
              <w:rPr>
                <w:bCs/>
              </w:rPr>
            </w:pPr>
            <w:r w:rsidRPr="00C54155">
              <w:rPr>
                <w:bCs/>
                <w:sz w:val="22"/>
                <w:szCs w:val="22"/>
              </w:rPr>
              <w:t>Романенкова Г.Н.</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Аединова Диана</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19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Киреев Даниил</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18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Адхамканова М.</w:t>
            </w:r>
          </w:p>
        </w:tc>
        <w:tc>
          <w:tcPr>
            <w:tcW w:w="1134" w:type="dxa"/>
          </w:tcPr>
          <w:p w:rsidR="002F4D40" w:rsidRPr="00C54155" w:rsidRDefault="002F4D40" w:rsidP="003F3803">
            <w:pPr>
              <w:jc w:val="center"/>
              <w:rPr>
                <w:bCs/>
              </w:rPr>
            </w:pPr>
            <w:r w:rsidRPr="00C54155">
              <w:rPr>
                <w:bCs/>
                <w:sz w:val="22"/>
                <w:szCs w:val="22"/>
              </w:rPr>
              <w:t>2а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17 баллов</w:t>
            </w:r>
          </w:p>
        </w:tc>
        <w:tc>
          <w:tcPr>
            <w:tcW w:w="2659" w:type="dxa"/>
          </w:tcPr>
          <w:p w:rsidR="002F4D40" w:rsidRPr="00C54155" w:rsidRDefault="002F4D40" w:rsidP="00C54155">
            <w:pPr>
              <w:jc w:val="center"/>
              <w:rPr>
                <w:bCs/>
              </w:rPr>
            </w:pPr>
            <w:r w:rsidRPr="00C54155">
              <w:rPr>
                <w:bCs/>
                <w:sz w:val="22"/>
                <w:szCs w:val="22"/>
              </w:rPr>
              <w:t>Бенко С.И.</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Кузнецова Софья</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20 баллов</w:t>
            </w:r>
          </w:p>
        </w:tc>
        <w:tc>
          <w:tcPr>
            <w:tcW w:w="2659" w:type="dxa"/>
          </w:tcPr>
          <w:p w:rsidR="002F4D40" w:rsidRPr="00C54155" w:rsidRDefault="002F4D40" w:rsidP="00C54155">
            <w:pPr>
              <w:jc w:val="center"/>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Кузьмина Елена</w:t>
            </w:r>
          </w:p>
        </w:tc>
        <w:tc>
          <w:tcPr>
            <w:tcW w:w="1134" w:type="dxa"/>
          </w:tcPr>
          <w:p w:rsidR="002F4D40" w:rsidRPr="00C54155" w:rsidRDefault="002F4D40" w:rsidP="003F3803">
            <w:pPr>
              <w:jc w:val="center"/>
              <w:rPr>
                <w:bCs/>
              </w:rPr>
            </w:pPr>
            <w:r w:rsidRPr="00C54155">
              <w:rPr>
                <w:bCs/>
                <w:sz w:val="22"/>
                <w:szCs w:val="22"/>
              </w:rPr>
              <w:t>3б</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19 баллов</w:t>
            </w:r>
          </w:p>
        </w:tc>
        <w:tc>
          <w:tcPr>
            <w:tcW w:w="2659" w:type="dxa"/>
          </w:tcPr>
          <w:p w:rsidR="002F4D40" w:rsidRPr="00C54155" w:rsidRDefault="002F4D40" w:rsidP="00C54155">
            <w:pPr>
              <w:jc w:val="center"/>
              <w:rPr>
                <w:bCs/>
              </w:rPr>
            </w:pPr>
            <w:r w:rsidRPr="00C54155">
              <w:rPr>
                <w:bCs/>
                <w:sz w:val="22"/>
                <w:szCs w:val="22"/>
              </w:rPr>
              <w:t>Малкова М.А.</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Власенко Каролина</w:t>
            </w:r>
          </w:p>
        </w:tc>
        <w:tc>
          <w:tcPr>
            <w:tcW w:w="1134" w:type="dxa"/>
          </w:tcPr>
          <w:p w:rsidR="002F4D40" w:rsidRPr="00C54155" w:rsidRDefault="002F4D40" w:rsidP="003F3803">
            <w:pPr>
              <w:jc w:val="center"/>
              <w:rPr>
                <w:bCs/>
              </w:rPr>
            </w:pPr>
            <w:r w:rsidRPr="00C54155">
              <w:rPr>
                <w:bCs/>
                <w:sz w:val="22"/>
                <w:szCs w:val="22"/>
              </w:rPr>
              <w:t>3а</w:t>
            </w:r>
          </w:p>
        </w:tc>
        <w:tc>
          <w:tcPr>
            <w:tcW w:w="1134" w:type="dxa"/>
          </w:tcPr>
          <w:p w:rsidR="002F4D40" w:rsidRPr="00C54155" w:rsidRDefault="002F4D40" w:rsidP="003F3803">
            <w:pPr>
              <w:jc w:val="center"/>
              <w:rPr>
                <w:bCs/>
              </w:rPr>
            </w:pPr>
            <w:r w:rsidRPr="00C54155">
              <w:rPr>
                <w:bCs/>
                <w:sz w:val="22"/>
                <w:szCs w:val="22"/>
              </w:rPr>
              <w:t>3-е</w:t>
            </w:r>
          </w:p>
        </w:tc>
        <w:tc>
          <w:tcPr>
            <w:tcW w:w="1417" w:type="dxa"/>
          </w:tcPr>
          <w:p w:rsidR="002F4D40" w:rsidRPr="00C54155" w:rsidRDefault="002F4D40" w:rsidP="003F3803">
            <w:pPr>
              <w:jc w:val="both"/>
              <w:rPr>
                <w:bCs/>
              </w:rPr>
            </w:pPr>
            <w:r w:rsidRPr="00C54155">
              <w:rPr>
                <w:bCs/>
                <w:sz w:val="22"/>
                <w:szCs w:val="22"/>
              </w:rPr>
              <w:t>18 баллов</w:t>
            </w:r>
          </w:p>
        </w:tc>
        <w:tc>
          <w:tcPr>
            <w:tcW w:w="2659" w:type="dxa"/>
          </w:tcPr>
          <w:p w:rsidR="002F4D40" w:rsidRPr="00C54155" w:rsidRDefault="002F4D40" w:rsidP="00C54155">
            <w:pPr>
              <w:jc w:val="center"/>
              <w:rPr>
                <w:bCs/>
              </w:rPr>
            </w:pPr>
            <w:r w:rsidRPr="00C54155">
              <w:rPr>
                <w:bCs/>
                <w:sz w:val="22"/>
                <w:szCs w:val="22"/>
              </w:rPr>
              <w:t>Савенкова Т.А.</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Аббасова Александра</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1-е</w:t>
            </w:r>
          </w:p>
        </w:tc>
        <w:tc>
          <w:tcPr>
            <w:tcW w:w="1417" w:type="dxa"/>
          </w:tcPr>
          <w:p w:rsidR="002F4D40" w:rsidRPr="00C54155" w:rsidRDefault="002F4D40" w:rsidP="003F3803">
            <w:pPr>
              <w:jc w:val="both"/>
              <w:rPr>
                <w:bCs/>
              </w:rPr>
            </w:pPr>
            <w:r w:rsidRPr="00C54155">
              <w:rPr>
                <w:bCs/>
                <w:sz w:val="22"/>
                <w:szCs w:val="22"/>
              </w:rPr>
              <w:t>25 баллов</w:t>
            </w:r>
          </w:p>
        </w:tc>
        <w:tc>
          <w:tcPr>
            <w:tcW w:w="2659" w:type="dxa"/>
          </w:tcPr>
          <w:p w:rsidR="002F4D40" w:rsidRPr="00C54155" w:rsidRDefault="002F4D40" w:rsidP="00C54155">
            <w:pPr>
              <w:jc w:val="center"/>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Брандукова  Камилла</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2-е</w:t>
            </w:r>
          </w:p>
        </w:tc>
        <w:tc>
          <w:tcPr>
            <w:tcW w:w="1417" w:type="dxa"/>
          </w:tcPr>
          <w:p w:rsidR="002F4D40" w:rsidRPr="00C54155" w:rsidRDefault="002F4D40" w:rsidP="003F3803">
            <w:pPr>
              <w:jc w:val="both"/>
              <w:rPr>
                <w:bCs/>
              </w:rPr>
            </w:pPr>
            <w:r w:rsidRPr="00C54155">
              <w:rPr>
                <w:bCs/>
                <w:sz w:val="22"/>
                <w:szCs w:val="22"/>
              </w:rPr>
              <w:t>23 балла</w:t>
            </w:r>
          </w:p>
        </w:tc>
        <w:tc>
          <w:tcPr>
            <w:tcW w:w="2659" w:type="dxa"/>
          </w:tcPr>
          <w:p w:rsidR="002F4D40" w:rsidRPr="00C54155" w:rsidRDefault="002F4D40" w:rsidP="00C54155">
            <w:pPr>
              <w:jc w:val="center"/>
              <w:rPr>
                <w:bCs/>
              </w:rPr>
            </w:pPr>
            <w:r w:rsidRPr="00C54155">
              <w:rPr>
                <w:bCs/>
                <w:sz w:val="22"/>
                <w:szCs w:val="22"/>
              </w:rPr>
              <w:t>Яковлева Г.Ф.</w:t>
            </w:r>
          </w:p>
        </w:tc>
      </w:tr>
      <w:tr w:rsidR="002F4D40" w:rsidRPr="003F3803">
        <w:tc>
          <w:tcPr>
            <w:tcW w:w="817" w:type="dxa"/>
          </w:tcPr>
          <w:p w:rsidR="002F4D40" w:rsidRPr="00C54155" w:rsidRDefault="002F4D40" w:rsidP="003F3803">
            <w:pPr>
              <w:pStyle w:val="4"/>
              <w:numPr>
                <w:ilvl w:val="0"/>
                <w:numId w:val="31"/>
              </w:numPr>
              <w:spacing w:after="0" w:line="240" w:lineRule="auto"/>
              <w:jc w:val="center"/>
              <w:rPr>
                <w:rFonts w:ascii="Times New Roman" w:hAnsi="Times New Roman"/>
                <w:bCs/>
                <w:lang w:eastAsia="ru-RU"/>
              </w:rPr>
            </w:pPr>
          </w:p>
        </w:tc>
        <w:tc>
          <w:tcPr>
            <w:tcW w:w="2410" w:type="dxa"/>
          </w:tcPr>
          <w:p w:rsidR="002F4D40" w:rsidRPr="00C54155" w:rsidRDefault="002F4D40" w:rsidP="003F3803">
            <w:pPr>
              <w:jc w:val="both"/>
              <w:rPr>
                <w:bCs/>
              </w:rPr>
            </w:pPr>
            <w:r w:rsidRPr="00C54155">
              <w:rPr>
                <w:bCs/>
                <w:sz w:val="22"/>
                <w:szCs w:val="22"/>
              </w:rPr>
              <w:t>Сорокина Виталия</w:t>
            </w:r>
          </w:p>
        </w:tc>
        <w:tc>
          <w:tcPr>
            <w:tcW w:w="1134" w:type="dxa"/>
          </w:tcPr>
          <w:p w:rsidR="002F4D40" w:rsidRPr="00C54155" w:rsidRDefault="002F4D40" w:rsidP="003F3803">
            <w:pPr>
              <w:jc w:val="center"/>
              <w:rPr>
                <w:bCs/>
              </w:rPr>
            </w:pPr>
            <w:r w:rsidRPr="00C54155">
              <w:rPr>
                <w:bCs/>
                <w:sz w:val="22"/>
                <w:szCs w:val="22"/>
              </w:rPr>
              <w:t>4а</w:t>
            </w:r>
          </w:p>
        </w:tc>
        <w:tc>
          <w:tcPr>
            <w:tcW w:w="1134" w:type="dxa"/>
          </w:tcPr>
          <w:p w:rsidR="002F4D40" w:rsidRPr="00C54155" w:rsidRDefault="002F4D40" w:rsidP="003F3803">
            <w:pPr>
              <w:jc w:val="center"/>
              <w:rPr>
                <w:bCs/>
              </w:rPr>
            </w:pPr>
            <w:r w:rsidRPr="00C54155">
              <w:rPr>
                <w:bCs/>
                <w:sz w:val="22"/>
                <w:szCs w:val="22"/>
              </w:rPr>
              <w:t>3а</w:t>
            </w:r>
          </w:p>
        </w:tc>
        <w:tc>
          <w:tcPr>
            <w:tcW w:w="1417" w:type="dxa"/>
          </w:tcPr>
          <w:p w:rsidR="002F4D40" w:rsidRPr="00C54155" w:rsidRDefault="002F4D40" w:rsidP="003F3803">
            <w:pPr>
              <w:jc w:val="both"/>
              <w:rPr>
                <w:bCs/>
              </w:rPr>
            </w:pPr>
            <w:r w:rsidRPr="00C54155">
              <w:rPr>
                <w:bCs/>
                <w:sz w:val="22"/>
                <w:szCs w:val="22"/>
              </w:rPr>
              <w:t>18 баллов</w:t>
            </w:r>
          </w:p>
        </w:tc>
        <w:tc>
          <w:tcPr>
            <w:tcW w:w="2659" w:type="dxa"/>
          </w:tcPr>
          <w:p w:rsidR="002F4D40" w:rsidRPr="00C54155" w:rsidRDefault="002F4D40" w:rsidP="00C54155">
            <w:pPr>
              <w:jc w:val="center"/>
              <w:rPr>
                <w:bCs/>
              </w:rPr>
            </w:pPr>
            <w:r w:rsidRPr="00C54155">
              <w:rPr>
                <w:bCs/>
                <w:sz w:val="22"/>
                <w:szCs w:val="22"/>
              </w:rPr>
              <w:t>Яковлева Г.Ф.</w:t>
            </w:r>
          </w:p>
        </w:tc>
      </w:tr>
    </w:tbl>
    <w:p w:rsidR="002F4D40" w:rsidRPr="003F3803" w:rsidRDefault="002F4D40" w:rsidP="003F3803">
      <w:pPr>
        <w:jc w:val="both"/>
      </w:pPr>
    </w:p>
    <w:p w:rsidR="002F4D40" w:rsidRPr="003F3803" w:rsidRDefault="002F4D40" w:rsidP="003F3803">
      <w:pPr>
        <w:ind w:firstLine="708"/>
        <w:jc w:val="both"/>
      </w:pPr>
      <w:r w:rsidRPr="003F3803">
        <w:t xml:space="preserve">Анализ олимпиадной работы по литературному чтению показал, что вызваны затруднения при работе с текстом, выявление главной темы текста, нахождение в нём синонимов, антонимов, устойчивых выражений. При выполнении работы дети затруднялись в составлении из набора слов пословиц и  поговорок. </w:t>
      </w:r>
    </w:p>
    <w:p w:rsidR="002F4D40" w:rsidRPr="003F3803" w:rsidRDefault="002F4D40" w:rsidP="003F3803">
      <w:pPr>
        <w:jc w:val="both"/>
        <w:rPr>
          <w:b/>
        </w:rPr>
      </w:pPr>
      <w:r w:rsidRPr="003F3803">
        <w:rPr>
          <w:b/>
        </w:rPr>
        <w:t>Рекомендации:</w:t>
      </w:r>
    </w:p>
    <w:p w:rsidR="002F4D40" w:rsidRPr="003F3803" w:rsidRDefault="002F4D40" w:rsidP="003F3803">
      <w:pPr>
        <w:jc w:val="both"/>
      </w:pPr>
      <w:r w:rsidRPr="003F3803">
        <w:t>1. На уроках литературного чтения  кроме теоретический умений обращать внимание при оценивании и на  знания учащихся вне школьной программы.</w:t>
      </w:r>
    </w:p>
    <w:p w:rsidR="002F4D40" w:rsidRPr="003F3803" w:rsidRDefault="002F4D40" w:rsidP="003F3803">
      <w:pPr>
        <w:jc w:val="both"/>
      </w:pPr>
      <w:r w:rsidRPr="003F3803">
        <w:t>2. Развивать навыки познавательной творческой деятельности.</w:t>
      </w:r>
    </w:p>
    <w:p w:rsidR="002F4D40" w:rsidRPr="003F3803" w:rsidRDefault="002F4D40" w:rsidP="003F3803">
      <w:pPr>
        <w:jc w:val="both"/>
      </w:pPr>
      <w:r w:rsidRPr="003F3803">
        <w:t>3. Продолжить работу над развёрнутым анализом текста.</w:t>
      </w:r>
    </w:p>
    <w:p w:rsidR="002F4D40" w:rsidRDefault="002F4D40" w:rsidP="003F3803">
      <w:pPr>
        <w:jc w:val="center"/>
        <w:rPr>
          <w:b/>
          <w:bCs/>
        </w:rPr>
      </w:pPr>
    </w:p>
    <w:p w:rsidR="002F4D40" w:rsidRDefault="002F4D40" w:rsidP="003F3803">
      <w:pPr>
        <w:jc w:val="center"/>
        <w:rPr>
          <w:b/>
          <w:bCs/>
        </w:rPr>
      </w:pPr>
    </w:p>
    <w:p w:rsidR="002F4D40" w:rsidRDefault="002F4D40" w:rsidP="003F3803">
      <w:pPr>
        <w:jc w:val="center"/>
        <w:rPr>
          <w:b/>
          <w:bCs/>
        </w:rPr>
      </w:pPr>
    </w:p>
    <w:p w:rsidR="002F4D40" w:rsidRPr="003F3803" w:rsidRDefault="002F4D40" w:rsidP="003F3803">
      <w:pPr>
        <w:jc w:val="center"/>
        <w:rPr>
          <w:b/>
          <w:bCs/>
        </w:rPr>
      </w:pPr>
      <w:r w:rsidRPr="003F3803">
        <w:rPr>
          <w:b/>
          <w:bCs/>
        </w:rPr>
        <w:t>Результаты школьного этапа олимпиады по окружающему миру</w:t>
      </w:r>
    </w:p>
    <w:p w:rsidR="002F4D40" w:rsidRPr="003F3803" w:rsidRDefault="002F4D40" w:rsidP="003F3803">
      <w:pPr>
        <w:rPr>
          <w:b/>
          <w:bCs/>
        </w:rPr>
      </w:pPr>
      <w:r w:rsidRPr="003F3803">
        <w:rPr>
          <w:b/>
          <w:bCs/>
        </w:rPr>
        <w:t>Дата проведения олимпиады: 28.04.16 г.</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2410"/>
        <w:gridCol w:w="1134"/>
        <w:gridCol w:w="1134"/>
        <w:gridCol w:w="1417"/>
        <w:gridCol w:w="2659"/>
      </w:tblGrid>
      <w:tr w:rsidR="002F4D40" w:rsidRPr="003F3803">
        <w:tc>
          <w:tcPr>
            <w:tcW w:w="817" w:type="dxa"/>
          </w:tcPr>
          <w:p w:rsidR="002F4D40" w:rsidRPr="00C54155" w:rsidRDefault="002F4D40" w:rsidP="003F3803">
            <w:pPr>
              <w:jc w:val="center"/>
              <w:rPr>
                <w:b/>
                <w:bCs/>
              </w:rPr>
            </w:pPr>
            <w:r w:rsidRPr="00C54155">
              <w:rPr>
                <w:b/>
                <w:bCs/>
                <w:sz w:val="22"/>
              </w:rPr>
              <w:t>№ п/п</w:t>
            </w:r>
          </w:p>
        </w:tc>
        <w:tc>
          <w:tcPr>
            <w:tcW w:w="2410" w:type="dxa"/>
          </w:tcPr>
          <w:p w:rsidR="002F4D40" w:rsidRPr="00C54155" w:rsidRDefault="002F4D40" w:rsidP="003F3803">
            <w:pPr>
              <w:jc w:val="center"/>
              <w:rPr>
                <w:b/>
                <w:bCs/>
              </w:rPr>
            </w:pPr>
            <w:r w:rsidRPr="00C54155">
              <w:rPr>
                <w:b/>
                <w:bCs/>
                <w:sz w:val="22"/>
              </w:rPr>
              <w:t>Фамилия,  имя ученика</w:t>
            </w:r>
          </w:p>
        </w:tc>
        <w:tc>
          <w:tcPr>
            <w:tcW w:w="1134" w:type="dxa"/>
          </w:tcPr>
          <w:p w:rsidR="002F4D40" w:rsidRPr="00C54155" w:rsidRDefault="002F4D40" w:rsidP="003F3803">
            <w:pPr>
              <w:jc w:val="center"/>
              <w:rPr>
                <w:b/>
                <w:bCs/>
              </w:rPr>
            </w:pPr>
            <w:r w:rsidRPr="00C54155">
              <w:rPr>
                <w:b/>
                <w:bCs/>
                <w:sz w:val="22"/>
              </w:rPr>
              <w:t>класс</w:t>
            </w:r>
          </w:p>
        </w:tc>
        <w:tc>
          <w:tcPr>
            <w:tcW w:w="1134" w:type="dxa"/>
          </w:tcPr>
          <w:p w:rsidR="002F4D40" w:rsidRPr="00C54155" w:rsidRDefault="002F4D40" w:rsidP="003F3803">
            <w:pPr>
              <w:jc w:val="center"/>
              <w:rPr>
                <w:b/>
                <w:bCs/>
              </w:rPr>
            </w:pPr>
            <w:r w:rsidRPr="00C54155">
              <w:rPr>
                <w:b/>
                <w:bCs/>
                <w:sz w:val="22"/>
              </w:rPr>
              <w:t>Занятое место</w:t>
            </w:r>
          </w:p>
        </w:tc>
        <w:tc>
          <w:tcPr>
            <w:tcW w:w="1417" w:type="dxa"/>
          </w:tcPr>
          <w:p w:rsidR="002F4D40" w:rsidRPr="00C54155" w:rsidRDefault="002F4D40" w:rsidP="003F3803">
            <w:pPr>
              <w:jc w:val="center"/>
              <w:rPr>
                <w:b/>
                <w:bCs/>
              </w:rPr>
            </w:pPr>
            <w:r w:rsidRPr="00C54155">
              <w:rPr>
                <w:b/>
                <w:bCs/>
                <w:sz w:val="22"/>
              </w:rPr>
              <w:t>Количество баллов</w:t>
            </w:r>
          </w:p>
        </w:tc>
        <w:tc>
          <w:tcPr>
            <w:tcW w:w="2659" w:type="dxa"/>
          </w:tcPr>
          <w:p w:rsidR="002F4D40" w:rsidRPr="00C54155" w:rsidRDefault="002F4D40" w:rsidP="00C54155">
            <w:pPr>
              <w:jc w:val="center"/>
              <w:rPr>
                <w:b/>
                <w:bCs/>
              </w:rPr>
            </w:pPr>
            <w:r w:rsidRPr="00C54155">
              <w:rPr>
                <w:b/>
                <w:bCs/>
                <w:sz w:val="22"/>
              </w:rPr>
              <w:t>ФИО учителя</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Перминов Владимир</w:t>
            </w:r>
          </w:p>
        </w:tc>
        <w:tc>
          <w:tcPr>
            <w:tcW w:w="1134" w:type="dxa"/>
          </w:tcPr>
          <w:p w:rsidR="002F4D40" w:rsidRPr="00C54155" w:rsidRDefault="002F4D40" w:rsidP="003F3803">
            <w:pPr>
              <w:jc w:val="center"/>
              <w:rPr>
                <w:bCs/>
              </w:rPr>
            </w:pPr>
            <w:r w:rsidRPr="00C54155">
              <w:rPr>
                <w:bCs/>
                <w:sz w:val="22"/>
              </w:rPr>
              <w:t>1б</w:t>
            </w:r>
          </w:p>
        </w:tc>
        <w:tc>
          <w:tcPr>
            <w:tcW w:w="1134" w:type="dxa"/>
          </w:tcPr>
          <w:p w:rsidR="002F4D40" w:rsidRPr="00C54155" w:rsidRDefault="002F4D40" w:rsidP="003F3803">
            <w:pPr>
              <w:jc w:val="center"/>
              <w:rPr>
                <w:bCs/>
              </w:rPr>
            </w:pPr>
            <w:r w:rsidRPr="00C54155">
              <w:rPr>
                <w:bCs/>
                <w:sz w:val="22"/>
              </w:rPr>
              <w:t>1-е</w:t>
            </w:r>
          </w:p>
        </w:tc>
        <w:tc>
          <w:tcPr>
            <w:tcW w:w="1417" w:type="dxa"/>
          </w:tcPr>
          <w:p w:rsidR="002F4D40" w:rsidRPr="00C54155" w:rsidRDefault="002F4D40" w:rsidP="003F3803">
            <w:pPr>
              <w:jc w:val="both"/>
              <w:rPr>
                <w:bCs/>
              </w:rPr>
            </w:pPr>
            <w:r w:rsidRPr="00C54155">
              <w:rPr>
                <w:bCs/>
                <w:sz w:val="22"/>
              </w:rPr>
              <w:t>16 баллов</w:t>
            </w:r>
          </w:p>
        </w:tc>
        <w:tc>
          <w:tcPr>
            <w:tcW w:w="2659" w:type="dxa"/>
          </w:tcPr>
          <w:p w:rsidR="002F4D40" w:rsidRPr="00C54155" w:rsidRDefault="002F4D40" w:rsidP="00C54155">
            <w:pPr>
              <w:jc w:val="center"/>
              <w:rPr>
                <w:bCs/>
              </w:rPr>
            </w:pPr>
            <w:r w:rsidRPr="00C54155">
              <w:rPr>
                <w:bCs/>
                <w:sz w:val="22"/>
              </w:rPr>
              <w:t>Романенкова Г.Н.</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Конькова Эвелина</w:t>
            </w:r>
          </w:p>
        </w:tc>
        <w:tc>
          <w:tcPr>
            <w:tcW w:w="1134" w:type="dxa"/>
          </w:tcPr>
          <w:p w:rsidR="002F4D40" w:rsidRPr="00C54155" w:rsidRDefault="002F4D40" w:rsidP="003F3803">
            <w:pPr>
              <w:jc w:val="center"/>
              <w:rPr>
                <w:bCs/>
              </w:rPr>
            </w:pPr>
            <w:r w:rsidRPr="00C54155">
              <w:rPr>
                <w:bCs/>
                <w:sz w:val="22"/>
              </w:rPr>
              <w:t>1а</w:t>
            </w:r>
          </w:p>
        </w:tc>
        <w:tc>
          <w:tcPr>
            <w:tcW w:w="1134" w:type="dxa"/>
          </w:tcPr>
          <w:p w:rsidR="002F4D40" w:rsidRPr="00C54155" w:rsidRDefault="002F4D40" w:rsidP="003F3803">
            <w:pPr>
              <w:jc w:val="center"/>
              <w:rPr>
                <w:bCs/>
              </w:rPr>
            </w:pPr>
            <w:r w:rsidRPr="00C54155">
              <w:rPr>
                <w:bCs/>
                <w:sz w:val="22"/>
              </w:rPr>
              <w:t>2-е</w:t>
            </w:r>
          </w:p>
        </w:tc>
        <w:tc>
          <w:tcPr>
            <w:tcW w:w="1417" w:type="dxa"/>
          </w:tcPr>
          <w:p w:rsidR="002F4D40" w:rsidRPr="00C54155" w:rsidRDefault="002F4D40" w:rsidP="003F3803">
            <w:pPr>
              <w:jc w:val="both"/>
              <w:rPr>
                <w:bCs/>
              </w:rPr>
            </w:pPr>
            <w:r w:rsidRPr="00C54155">
              <w:rPr>
                <w:bCs/>
                <w:sz w:val="22"/>
              </w:rPr>
              <w:t>14 баллов</w:t>
            </w:r>
          </w:p>
        </w:tc>
        <w:tc>
          <w:tcPr>
            <w:tcW w:w="2659" w:type="dxa"/>
          </w:tcPr>
          <w:p w:rsidR="002F4D40" w:rsidRPr="00C54155" w:rsidRDefault="002F4D40" w:rsidP="00C54155">
            <w:pPr>
              <w:jc w:val="center"/>
              <w:rPr>
                <w:bCs/>
              </w:rPr>
            </w:pPr>
            <w:r w:rsidRPr="00C54155">
              <w:rPr>
                <w:bCs/>
                <w:sz w:val="22"/>
              </w:rPr>
              <w:t>Махниборода О.Ю.</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Некрасов Макар</w:t>
            </w:r>
          </w:p>
        </w:tc>
        <w:tc>
          <w:tcPr>
            <w:tcW w:w="1134" w:type="dxa"/>
          </w:tcPr>
          <w:p w:rsidR="002F4D40" w:rsidRPr="00C54155" w:rsidRDefault="002F4D40" w:rsidP="003F3803">
            <w:pPr>
              <w:jc w:val="center"/>
              <w:rPr>
                <w:bCs/>
              </w:rPr>
            </w:pPr>
            <w:r w:rsidRPr="00C54155">
              <w:rPr>
                <w:bCs/>
                <w:sz w:val="22"/>
              </w:rPr>
              <w:t>1а</w:t>
            </w:r>
          </w:p>
        </w:tc>
        <w:tc>
          <w:tcPr>
            <w:tcW w:w="1134" w:type="dxa"/>
          </w:tcPr>
          <w:p w:rsidR="002F4D40" w:rsidRPr="00C54155" w:rsidRDefault="002F4D40" w:rsidP="003F3803">
            <w:pPr>
              <w:jc w:val="center"/>
              <w:rPr>
                <w:bCs/>
              </w:rPr>
            </w:pPr>
            <w:r w:rsidRPr="00C54155">
              <w:rPr>
                <w:bCs/>
                <w:sz w:val="22"/>
              </w:rPr>
              <w:t>3-е</w:t>
            </w:r>
          </w:p>
        </w:tc>
        <w:tc>
          <w:tcPr>
            <w:tcW w:w="1417" w:type="dxa"/>
          </w:tcPr>
          <w:p w:rsidR="002F4D40" w:rsidRPr="00C54155" w:rsidRDefault="002F4D40" w:rsidP="003F3803">
            <w:pPr>
              <w:jc w:val="both"/>
              <w:rPr>
                <w:bCs/>
              </w:rPr>
            </w:pPr>
            <w:r w:rsidRPr="00C54155">
              <w:rPr>
                <w:bCs/>
                <w:sz w:val="22"/>
              </w:rPr>
              <w:t>13 баллов</w:t>
            </w:r>
          </w:p>
        </w:tc>
        <w:tc>
          <w:tcPr>
            <w:tcW w:w="2659" w:type="dxa"/>
          </w:tcPr>
          <w:p w:rsidR="002F4D40" w:rsidRPr="00C54155" w:rsidRDefault="002F4D40" w:rsidP="00C54155">
            <w:pPr>
              <w:jc w:val="center"/>
              <w:rPr>
                <w:bCs/>
              </w:rPr>
            </w:pPr>
            <w:r w:rsidRPr="00C54155">
              <w:rPr>
                <w:bCs/>
                <w:sz w:val="22"/>
              </w:rPr>
              <w:t>Махниборода О.Ю.</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Киреев Даниил</w:t>
            </w:r>
          </w:p>
        </w:tc>
        <w:tc>
          <w:tcPr>
            <w:tcW w:w="1134" w:type="dxa"/>
          </w:tcPr>
          <w:p w:rsidR="002F4D40" w:rsidRPr="00C54155" w:rsidRDefault="002F4D40" w:rsidP="003F3803">
            <w:pPr>
              <w:jc w:val="center"/>
              <w:rPr>
                <w:bCs/>
              </w:rPr>
            </w:pPr>
            <w:r w:rsidRPr="00C54155">
              <w:rPr>
                <w:bCs/>
                <w:sz w:val="22"/>
              </w:rPr>
              <w:t>2а</w:t>
            </w:r>
          </w:p>
        </w:tc>
        <w:tc>
          <w:tcPr>
            <w:tcW w:w="1134" w:type="dxa"/>
          </w:tcPr>
          <w:p w:rsidR="002F4D40" w:rsidRPr="00C54155" w:rsidRDefault="002F4D40" w:rsidP="003F3803">
            <w:pPr>
              <w:jc w:val="center"/>
              <w:rPr>
                <w:bCs/>
              </w:rPr>
            </w:pPr>
            <w:r w:rsidRPr="00C54155">
              <w:rPr>
                <w:bCs/>
                <w:sz w:val="22"/>
              </w:rPr>
              <w:t>1-е</w:t>
            </w:r>
          </w:p>
        </w:tc>
        <w:tc>
          <w:tcPr>
            <w:tcW w:w="1417" w:type="dxa"/>
          </w:tcPr>
          <w:p w:rsidR="002F4D40" w:rsidRPr="00C54155" w:rsidRDefault="002F4D40" w:rsidP="003F3803">
            <w:pPr>
              <w:jc w:val="both"/>
              <w:rPr>
                <w:bCs/>
              </w:rPr>
            </w:pPr>
            <w:r w:rsidRPr="00C54155">
              <w:rPr>
                <w:bCs/>
                <w:sz w:val="22"/>
              </w:rPr>
              <w:t>26 баллов</w:t>
            </w:r>
          </w:p>
        </w:tc>
        <w:tc>
          <w:tcPr>
            <w:tcW w:w="2659" w:type="dxa"/>
          </w:tcPr>
          <w:p w:rsidR="002F4D40" w:rsidRPr="00C54155" w:rsidRDefault="002F4D40" w:rsidP="00C54155">
            <w:pPr>
              <w:jc w:val="center"/>
              <w:rPr>
                <w:bCs/>
              </w:rPr>
            </w:pPr>
            <w:r w:rsidRPr="00C54155">
              <w:rPr>
                <w:bCs/>
                <w:sz w:val="22"/>
              </w:rPr>
              <w:t>Бенко С.И.</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Такмакова Полина</w:t>
            </w:r>
          </w:p>
        </w:tc>
        <w:tc>
          <w:tcPr>
            <w:tcW w:w="1134" w:type="dxa"/>
          </w:tcPr>
          <w:p w:rsidR="002F4D40" w:rsidRPr="00C54155" w:rsidRDefault="002F4D40" w:rsidP="003F3803">
            <w:pPr>
              <w:jc w:val="center"/>
              <w:rPr>
                <w:bCs/>
              </w:rPr>
            </w:pPr>
            <w:r w:rsidRPr="00C54155">
              <w:rPr>
                <w:bCs/>
                <w:sz w:val="22"/>
              </w:rPr>
              <w:t>2а</w:t>
            </w:r>
          </w:p>
        </w:tc>
        <w:tc>
          <w:tcPr>
            <w:tcW w:w="1134" w:type="dxa"/>
          </w:tcPr>
          <w:p w:rsidR="002F4D40" w:rsidRPr="00C54155" w:rsidRDefault="002F4D40" w:rsidP="003F3803">
            <w:pPr>
              <w:jc w:val="center"/>
              <w:rPr>
                <w:bCs/>
              </w:rPr>
            </w:pPr>
            <w:r w:rsidRPr="00C54155">
              <w:rPr>
                <w:bCs/>
                <w:sz w:val="22"/>
              </w:rPr>
              <w:t>2-е</w:t>
            </w:r>
          </w:p>
        </w:tc>
        <w:tc>
          <w:tcPr>
            <w:tcW w:w="1417" w:type="dxa"/>
          </w:tcPr>
          <w:p w:rsidR="002F4D40" w:rsidRPr="00C54155" w:rsidRDefault="002F4D40" w:rsidP="003F3803">
            <w:pPr>
              <w:jc w:val="both"/>
              <w:rPr>
                <w:bCs/>
              </w:rPr>
            </w:pPr>
            <w:r w:rsidRPr="00C54155">
              <w:rPr>
                <w:bCs/>
                <w:sz w:val="22"/>
              </w:rPr>
              <w:t>24 балла</w:t>
            </w:r>
          </w:p>
        </w:tc>
        <w:tc>
          <w:tcPr>
            <w:tcW w:w="2659" w:type="dxa"/>
          </w:tcPr>
          <w:p w:rsidR="002F4D40" w:rsidRPr="00C54155" w:rsidRDefault="002F4D40" w:rsidP="00C54155">
            <w:pPr>
              <w:jc w:val="center"/>
              <w:rPr>
                <w:bCs/>
              </w:rPr>
            </w:pPr>
            <w:r w:rsidRPr="00C54155">
              <w:rPr>
                <w:bCs/>
                <w:sz w:val="22"/>
              </w:rPr>
              <w:t>Бенко С.И.</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Аединова Диана</w:t>
            </w:r>
          </w:p>
        </w:tc>
        <w:tc>
          <w:tcPr>
            <w:tcW w:w="1134" w:type="dxa"/>
          </w:tcPr>
          <w:p w:rsidR="002F4D40" w:rsidRPr="00C54155" w:rsidRDefault="002F4D40" w:rsidP="003F3803">
            <w:pPr>
              <w:jc w:val="center"/>
              <w:rPr>
                <w:bCs/>
              </w:rPr>
            </w:pPr>
            <w:r w:rsidRPr="00C54155">
              <w:rPr>
                <w:bCs/>
                <w:sz w:val="22"/>
              </w:rPr>
              <w:t>2а</w:t>
            </w:r>
          </w:p>
        </w:tc>
        <w:tc>
          <w:tcPr>
            <w:tcW w:w="1134" w:type="dxa"/>
          </w:tcPr>
          <w:p w:rsidR="002F4D40" w:rsidRPr="00C54155" w:rsidRDefault="002F4D40" w:rsidP="003F3803">
            <w:pPr>
              <w:jc w:val="center"/>
              <w:rPr>
                <w:bCs/>
              </w:rPr>
            </w:pPr>
            <w:r w:rsidRPr="00C54155">
              <w:rPr>
                <w:bCs/>
                <w:sz w:val="22"/>
              </w:rPr>
              <w:t>3-е</w:t>
            </w:r>
          </w:p>
        </w:tc>
        <w:tc>
          <w:tcPr>
            <w:tcW w:w="1417" w:type="dxa"/>
          </w:tcPr>
          <w:p w:rsidR="002F4D40" w:rsidRPr="00C54155" w:rsidRDefault="002F4D40" w:rsidP="003F3803">
            <w:pPr>
              <w:jc w:val="both"/>
              <w:rPr>
                <w:bCs/>
              </w:rPr>
            </w:pPr>
            <w:r w:rsidRPr="00C54155">
              <w:rPr>
                <w:bCs/>
                <w:sz w:val="22"/>
              </w:rPr>
              <w:t>23 балла</w:t>
            </w:r>
          </w:p>
        </w:tc>
        <w:tc>
          <w:tcPr>
            <w:tcW w:w="2659" w:type="dxa"/>
          </w:tcPr>
          <w:p w:rsidR="002F4D40" w:rsidRPr="00C54155" w:rsidRDefault="002F4D40" w:rsidP="00C54155">
            <w:pPr>
              <w:jc w:val="center"/>
              <w:rPr>
                <w:bCs/>
              </w:rPr>
            </w:pPr>
            <w:r w:rsidRPr="00C54155">
              <w:rPr>
                <w:bCs/>
                <w:sz w:val="22"/>
              </w:rPr>
              <w:t>Бенко С.И.</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Кузнецова Софья</w:t>
            </w:r>
          </w:p>
        </w:tc>
        <w:tc>
          <w:tcPr>
            <w:tcW w:w="1134" w:type="dxa"/>
          </w:tcPr>
          <w:p w:rsidR="002F4D40" w:rsidRPr="00C54155" w:rsidRDefault="002F4D40" w:rsidP="003F3803">
            <w:pPr>
              <w:jc w:val="center"/>
              <w:rPr>
                <w:bCs/>
              </w:rPr>
            </w:pPr>
            <w:r w:rsidRPr="00C54155">
              <w:rPr>
                <w:bCs/>
                <w:sz w:val="22"/>
              </w:rPr>
              <w:t>3а</w:t>
            </w:r>
          </w:p>
        </w:tc>
        <w:tc>
          <w:tcPr>
            <w:tcW w:w="1134" w:type="dxa"/>
          </w:tcPr>
          <w:p w:rsidR="002F4D40" w:rsidRPr="00C54155" w:rsidRDefault="002F4D40" w:rsidP="003F3803">
            <w:pPr>
              <w:jc w:val="center"/>
              <w:rPr>
                <w:bCs/>
              </w:rPr>
            </w:pPr>
            <w:r w:rsidRPr="00C54155">
              <w:rPr>
                <w:bCs/>
                <w:sz w:val="22"/>
              </w:rPr>
              <w:t>1-е</w:t>
            </w:r>
          </w:p>
        </w:tc>
        <w:tc>
          <w:tcPr>
            <w:tcW w:w="1417" w:type="dxa"/>
          </w:tcPr>
          <w:p w:rsidR="002F4D40" w:rsidRPr="00C54155" w:rsidRDefault="002F4D40" w:rsidP="003F3803">
            <w:pPr>
              <w:jc w:val="both"/>
              <w:rPr>
                <w:bCs/>
              </w:rPr>
            </w:pPr>
            <w:r w:rsidRPr="00C54155">
              <w:rPr>
                <w:bCs/>
                <w:sz w:val="22"/>
              </w:rPr>
              <w:t>32 балла</w:t>
            </w:r>
          </w:p>
        </w:tc>
        <w:tc>
          <w:tcPr>
            <w:tcW w:w="2659" w:type="dxa"/>
          </w:tcPr>
          <w:p w:rsidR="002F4D40" w:rsidRPr="00C54155" w:rsidRDefault="002F4D40" w:rsidP="00C54155">
            <w:pPr>
              <w:jc w:val="center"/>
              <w:rPr>
                <w:bCs/>
              </w:rPr>
            </w:pPr>
            <w:r w:rsidRPr="00C54155">
              <w:rPr>
                <w:bCs/>
                <w:sz w:val="22"/>
              </w:rPr>
              <w:t>Савенкова Т.А.</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Власенко  Каролина</w:t>
            </w:r>
          </w:p>
        </w:tc>
        <w:tc>
          <w:tcPr>
            <w:tcW w:w="1134" w:type="dxa"/>
          </w:tcPr>
          <w:p w:rsidR="002F4D40" w:rsidRPr="00C54155" w:rsidRDefault="002F4D40" w:rsidP="003F3803">
            <w:pPr>
              <w:jc w:val="center"/>
              <w:rPr>
                <w:bCs/>
              </w:rPr>
            </w:pPr>
            <w:r w:rsidRPr="00C54155">
              <w:rPr>
                <w:bCs/>
                <w:sz w:val="22"/>
              </w:rPr>
              <w:t>3а</w:t>
            </w:r>
          </w:p>
        </w:tc>
        <w:tc>
          <w:tcPr>
            <w:tcW w:w="1134" w:type="dxa"/>
          </w:tcPr>
          <w:p w:rsidR="002F4D40" w:rsidRPr="00C54155" w:rsidRDefault="002F4D40" w:rsidP="003F3803">
            <w:pPr>
              <w:jc w:val="center"/>
              <w:rPr>
                <w:bCs/>
              </w:rPr>
            </w:pPr>
            <w:r w:rsidRPr="00C54155">
              <w:rPr>
                <w:bCs/>
                <w:sz w:val="22"/>
              </w:rPr>
              <w:t>2-е</w:t>
            </w:r>
          </w:p>
        </w:tc>
        <w:tc>
          <w:tcPr>
            <w:tcW w:w="1417" w:type="dxa"/>
          </w:tcPr>
          <w:p w:rsidR="002F4D40" w:rsidRPr="00C54155" w:rsidRDefault="002F4D40" w:rsidP="003F3803">
            <w:pPr>
              <w:jc w:val="both"/>
              <w:rPr>
                <w:bCs/>
              </w:rPr>
            </w:pPr>
            <w:r w:rsidRPr="00C54155">
              <w:rPr>
                <w:bCs/>
                <w:sz w:val="22"/>
              </w:rPr>
              <w:t>28 баллов</w:t>
            </w:r>
          </w:p>
        </w:tc>
        <w:tc>
          <w:tcPr>
            <w:tcW w:w="2659" w:type="dxa"/>
          </w:tcPr>
          <w:p w:rsidR="002F4D40" w:rsidRPr="00C54155" w:rsidRDefault="002F4D40" w:rsidP="00C54155">
            <w:pPr>
              <w:jc w:val="center"/>
              <w:rPr>
                <w:bCs/>
              </w:rPr>
            </w:pPr>
            <w:r w:rsidRPr="00C54155">
              <w:rPr>
                <w:bCs/>
                <w:sz w:val="22"/>
              </w:rPr>
              <w:t>Савенкова Т.А.</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Бах Алина</w:t>
            </w:r>
          </w:p>
        </w:tc>
        <w:tc>
          <w:tcPr>
            <w:tcW w:w="1134" w:type="dxa"/>
          </w:tcPr>
          <w:p w:rsidR="002F4D40" w:rsidRPr="00C54155" w:rsidRDefault="002F4D40" w:rsidP="003F3803">
            <w:pPr>
              <w:jc w:val="center"/>
              <w:rPr>
                <w:bCs/>
              </w:rPr>
            </w:pPr>
            <w:r w:rsidRPr="00C54155">
              <w:rPr>
                <w:bCs/>
                <w:sz w:val="22"/>
              </w:rPr>
              <w:t>3а</w:t>
            </w:r>
          </w:p>
        </w:tc>
        <w:tc>
          <w:tcPr>
            <w:tcW w:w="1134" w:type="dxa"/>
          </w:tcPr>
          <w:p w:rsidR="002F4D40" w:rsidRPr="00C54155" w:rsidRDefault="002F4D40" w:rsidP="003F3803">
            <w:pPr>
              <w:jc w:val="center"/>
              <w:rPr>
                <w:bCs/>
              </w:rPr>
            </w:pPr>
            <w:r w:rsidRPr="00C54155">
              <w:rPr>
                <w:bCs/>
                <w:sz w:val="22"/>
              </w:rPr>
              <w:t>3-е</w:t>
            </w:r>
          </w:p>
        </w:tc>
        <w:tc>
          <w:tcPr>
            <w:tcW w:w="1417" w:type="dxa"/>
          </w:tcPr>
          <w:p w:rsidR="002F4D40" w:rsidRPr="00C54155" w:rsidRDefault="002F4D40" w:rsidP="003F3803">
            <w:pPr>
              <w:jc w:val="both"/>
              <w:rPr>
                <w:bCs/>
              </w:rPr>
            </w:pPr>
            <w:r w:rsidRPr="00C54155">
              <w:rPr>
                <w:bCs/>
                <w:sz w:val="22"/>
              </w:rPr>
              <w:t>27 баллов</w:t>
            </w:r>
          </w:p>
        </w:tc>
        <w:tc>
          <w:tcPr>
            <w:tcW w:w="2659" w:type="dxa"/>
          </w:tcPr>
          <w:p w:rsidR="002F4D40" w:rsidRPr="00C54155" w:rsidRDefault="002F4D40" w:rsidP="00C54155">
            <w:pPr>
              <w:jc w:val="center"/>
              <w:rPr>
                <w:bCs/>
              </w:rPr>
            </w:pPr>
            <w:r w:rsidRPr="00C54155">
              <w:rPr>
                <w:bCs/>
                <w:sz w:val="22"/>
              </w:rPr>
              <w:t>Савенкова Т.А.</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Глимязь Дмитрий</w:t>
            </w:r>
          </w:p>
        </w:tc>
        <w:tc>
          <w:tcPr>
            <w:tcW w:w="1134" w:type="dxa"/>
          </w:tcPr>
          <w:p w:rsidR="002F4D40" w:rsidRPr="00C54155" w:rsidRDefault="002F4D40" w:rsidP="003F3803">
            <w:pPr>
              <w:jc w:val="center"/>
              <w:rPr>
                <w:bCs/>
              </w:rPr>
            </w:pPr>
            <w:r w:rsidRPr="00C54155">
              <w:rPr>
                <w:bCs/>
                <w:sz w:val="22"/>
              </w:rPr>
              <w:t>4а</w:t>
            </w:r>
          </w:p>
        </w:tc>
        <w:tc>
          <w:tcPr>
            <w:tcW w:w="1134" w:type="dxa"/>
          </w:tcPr>
          <w:p w:rsidR="002F4D40" w:rsidRPr="00C54155" w:rsidRDefault="002F4D40" w:rsidP="003F3803">
            <w:pPr>
              <w:jc w:val="center"/>
              <w:rPr>
                <w:bCs/>
              </w:rPr>
            </w:pPr>
            <w:r w:rsidRPr="00C54155">
              <w:rPr>
                <w:bCs/>
                <w:sz w:val="22"/>
              </w:rPr>
              <w:t>1-е</w:t>
            </w:r>
          </w:p>
        </w:tc>
        <w:tc>
          <w:tcPr>
            <w:tcW w:w="1417" w:type="dxa"/>
          </w:tcPr>
          <w:p w:rsidR="002F4D40" w:rsidRPr="00C54155" w:rsidRDefault="002F4D40" w:rsidP="003F3803">
            <w:pPr>
              <w:jc w:val="both"/>
              <w:rPr>
                <w:bCs/>
              </w:rPr>
            </w:pPr>
            <w:r w:rsidRPr="00C54155">
              <w:rPr>
                <w:bCs/>
                <w:sz w:val="22"/>
              </w:rPr>
              <w:t>22 балла</w:t>
            </w:r>
          </w:p>
        </w:tc>
        <w:tc>
          <w:tcPr>
            <w:tcW w:w="2659" w:type="dxa"/>
          </w:tcPr>
          <w:p w:rsidR="002F4D40" w:rsidRPr="00C54155" w:rsidRDefault="002F4D40" w:rsidP="00C54155">
            <w:pPr>
              <w:jc w:val="center"/>
              <w:rPr>
                <w:bCs/>
              </w:rPr>
            </w:pPr>
            <w:r w:rsidRPr="00C54155">
              <w:rPr>
                <w:bCs/>
                <w:sz w:val="22"/>
              </w:rPr>
              <w:t>Яковлева Г.Ф.</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Шевченко Роман</w:t>
            </w:r>
          </w:p>
        </w:tc>
        <w:tc>
          <w:tcPr>
            <w:tcW w:w="1134" w:type="dxa"/>
          </w:tcPr>
          <w:p w:rsidR="002F4D40" w:rsidRPr="00C54155" w:rsidRDefault="002F4D40" w:rsidP="003F3803">
            <w:pPr>
              <w:jc w:val="center"/>
              <w:rPr>
                <w:bCs/>
              </w:rPr>
            </w:pPr>
            <w:r w:rsidRPr="00C54155">
              <w:rPr>
                <w:bCs/>
                <w:sz w:val="22"/>
              </w:rPr>
              <w:t>4а</w:t>
            </w:r>
          </w:p>
        </w:tc>
        <w:tc>
          <w:tcPr>
            <w:tcW w:w="1134" w:type="dxa"/>
          </w:tcPr>
          <w:p w:rsidR="002F4D40" w:rsidRPr="00C54155" w:rsidRDefault="002F4D40" w:rsidP="003F3803">
            <w:pPr>
              <w:jc w:val="center"/>
              <w:rPr>
                <w:bCs/>
              </w:rPr>
            </w:pPr>
            <w:r w:rsidRPr="00C54155">
              <w:rPr>
                <w:bCs/>
                <w:sz w:val="22"/>
              </w:rPr>
              <w:t>2-е</w:t>
            </w:r>
          </w:p>
        </w:tc>
        <w:tc>
          <w:tcPr>
            <w:tcW w:w="1417" w:type="dxa"/>
          </w:tcPr>
          <w:p w:rsidR="002F4D40" w:rsidRPr="00C54155" w:rsidRDefault="002F4D40" w:rsidP="003F3803">
            <w:pPr>
              <w:jc w:val="both"/>
              <w:rPr>
                <w:bCs/>
              </w:rPr>
            </w:pPr>
            <w:r w:rsidRPr="00C54155">
              <w:rPr>
                <w:bCs/>
                <w:sz w:val="22"/>
              </w:rPr>
              <w:t>21 балл</w:t>
            </w:r>
          </w:p>
        </w:tc>
        <w:tc>
          <w:tcPr>
            <w:tcW w:w="2659" w:type="dxa"/>
          </w:tcPr>
          <w:p w:rsidR="002F4D40" w:rsidRPr="00C54155" w:rsidRDefault="002F4D40" w:rsidP="00C54155">
            <w:pPr>
              <w:jc w:val="center"/>
              <w:rPr>
                <w:bCs/>
              </w:rPr>
            </w:pPr>
            <w:r w:rsidRPr="00C54155">
              <w:rPr>
                <w:bCs/>
                <w:sz w:val="22"/>
              </w:rPr>
              <w:t>Яковлева Г.Ф.</w:t>
            </w:r>
          </w:p>
        </w:tc>
      </w:tr>
      <w:tr w:rsidR="002F4D40" w:rsidRPr="003F3803">
        <w:tc>
          <w:tcPr>
            <w:tcW w:w="817" w:type="dxa"/>
          </w:tcPr>
          <w:p w:rsidR="002F4D40" w:rsidRPr="00C54155" w:rsidRDefault="002F4D40" w:rsidP="003F3803">
            <w:pPr>
              <w:pStyle w:val="4"/>
              <w:numPr>
                <w:ilvl w:val="0"/>
                <w:numId w:val="30"/>
              </w:numPr>
              <w:spacing w:after="0" w:line="240" w:lineRule="auto"/>
              <w:jc w:val="center"/>
              <w:rPr>
                <w:rFonts w:ascii="Times New Roman" w:hAnsi="Times New Roman"/>
                <w:bCs/>
                <w:szCs w:val="24"/>
                <w:lang w:eastAsia="ru-RU"/>
              </w:rPr>
            </w:pPr>
          </w:p>
        </w:tc>
        <w:tc>
          <w:tcPr>
            <w:tcW w:w="2410" w:type="dxa"/>
          </w:tcPr>
          <w:p w:rsidR="002F4D40" w:rsidRPr="00C54155" w:rsidRDefault="002F4D40" w:rsidP="003F3803">
            <w:pPr>
              <w:jc w:val="both"/>
              <w:rPr>
                <w:bCs/>
              </w:rPr>
            </w:pPr>
            <w:r w:rsidRPr="00C54155">
              <w:rPr>
                <w:bCs/>
                <w:sz w:val="22"/>
              </w:rPr>
              <w:t>Власов Михаил</w:t>
            </w:r>
          </w:p>
        </w:tc>
        <w:tc>
          <w:tcPr>
            <w:tcW w:w="1134" w:type="dxa"/>
          </w:tcPr>
          <w:p w:rsidR="002F4D40" w:rsidRPr="00C54155" w:rsidRDefault="002F4D40" w:rsidP="003F3803">
            <w:pPr>
              <w:jc w:val="center"/>
              <w:rPr>
                <w:bCs/>
              </w:rPr>
            </w:pPr>
            <w:r w:rsidRPr="00C54155">
              <w:rPr>
                <w:bCs/>
                <w:sz w:val="22"/>
              </w:rPr>
              <w:t>4б</w:t>
            </w:r>
          </w:p>
        </w:tc>
        <w:tc>
          <w:tcPr>
            <w:tcW w:w="1134" w:type="dxa"/>
          </w:tcPr>
          <w:p w:rsidR="002F4D40" w:rsidRPr="00C54155" w:rsidRDefault="002F4D40" w:rsidP="003F3803">
            <w:pPr>
              <w:jc w:val="center"/>
              <w:rPr>
                <w:bCs/>
              </w:rPr>
            </w:pPr>
            <w:r w:rsidRPr="00C54155">
              <w:rPr>
                <w:bCs/>
                <w:sz w:val="22"/>
              </w:rPr>
              <w:t>3а</w:t>
            </w:r>
          </w:p>
        </w:tc>
        <w:tc>
          <w:tcPr>
            <w:tcW w:w="1417" w:type="dxa"/>
          </w:tcPr>
          <w:p w:rsidR="002F4D40" w:rsidRPr="00C54155" w:rsidRDefault="002F4D40" w:rsidP="003F3803">
            <w:pPr>
              <w:jc w:val="both"/>
              <w:rPr>
                <w:bCs/>
              </w:rPr>
            </w:pPr>
            <w:r w:rsidRPr="00C54155">
              <w:rPr>
                <w:bCs/>
                <w:sz w:val="22"/>
              </w:rPr>
              <w:t>20 баллов</w:t>
            </w:r>
          </w:p>
        </w:tc>
        <w:tc>
          <w:tcPr>
            <w:tcW w:w="2659" w:type="dxa"/>
          </w:tcPr>
          <w:p w:rsidR="002F4D40" w:rsidRPr="00C54155" w:rsidRDefault="002F4D40" w:rsidP="00C54155">
            <w:pPr>
              <w:jc w:val="center"/>
              <w:rPr>
                <w:bCs/>
              </w:rPr>
            </w:pPr>
            <w:r w:rsidRPr="00C54155">
              <w:rPr>
                <w:bCs/>
                <w:sz w:val="22"/>
              </w:rPr>
              <w:t>Попова Л.Ф.</w:t>
            </w:r>
          </w:p>
        </w:tc>
      </w:tr>
    </w:tbl>
    <w:p w:rsidR="002F4D40" w:rsidRPr="003F3803" w:rsidRDefault="002F4D40" w:rsidP="003F3803">
      <w:pPr>
        <w:jc w:val="both"/>
      </w:pPr>
    </w:p>
    <w:p w:rsidR="002F4D40" w:rsidRPr="003F3803" w:rsidRDefault="002F4D40" w:rsidP="003F3803">
      <w:pPr>
        <w:ind w:firstLine="708"/>
        <w:jc w:val="both"/>
      </w:pPr>
      <w:r w:rsidRPr="003F3803">
        <w:t>Анализ результатов олимпиады по окружающему миру показал, что предложенные задания выходили за рамки программного материала, требовали решения задач нестандартного характера, разрешения экологических проблем. Наибольшее затруднение вызвали задания на составление цепи питания (2 класс), определение животного по его описанию, знание зерновых культур, профессий людей, ухаживающих за животными (3 класс), на разгадывание кроссворда (4 класс).</w:t>
      </w:r>
    </w:p>
    <w:p w:rsidR="002F4D40" w:rsidRDefault="002F4D40" w:rsidP="00C54155">
      <w:pPr>
        <w:ind w:firstLine="708"/>
        <w:jc w:val="both"/>
      </w:pPr>
      <w:r w:rsidRPr="003F3803">
        <w:rPr>
          <w:b/>
        </w:rPr>
        <w:t>Рекомендации:</w:t>
      </w:r>
      <w:r w:rsidRPr="003F3803">
        <w:t xml:space="preserve"> </w:t>
      </w:r>
    </w:p>
    <w:p w:rsidR="002F4D40" w:rsidRDefault="002F4D40" w:rsidP="00C54155">
      <w:pPr>
        <w:ind w:firstLine="708"/>
        <w:jc w:val="both"/>
      </w:pPr>
      <w:r w:rsidRPr="003F3803">
        <w:t>1.Включать в уроки по окружающему миру интересные факты из жизни растений, животных, задачи экологического содержания, использовать дополнительные сведения из энциклопедий и справочников.</w:t>
      </w:r>
    </w:p>
    <w:p w:rsidR="002F4D40" w:rsidRPr="003F3803" w:rsidRDefault="002F4D40" w:rsidP="00C54155">
      <w:pPr>
        <w:ind w:firstLine="708"/>
        <w:jc w:val="both"/>
      </w:pPr>
      <w:r w:rsidRPr="003F3803">
        <w:t>2. Продолжить работу над развитием умения наблюдать, делать выводы и обобщения, формировать эмоционально ценностное отношение к природе и к окружающему миру.</w:t>
      </w:r>
    </w:p>
    <w:p w:rsidR="002F4D40" w:rsidRPr="003F3803" w:rsidRDefault="002F4D40" w:rsidP="003F3803">
      <w:pPr>
        <w:ind w:firstLine="708"/>
        <w:jc w:val="both"/>
      </w:pPr>
      <w:r w:rsidRPr="003F3803">
        <w:rPr>
          <w:b/>
        </w:rPr>
        <w:t>Подводя общие итоги по всем предметам</w:t>
      </w:r>
      <w:r w:rsidRPr="003F3803">
        <w:t xml:space="preserve">, </w:t>
      </w:r>
      <w:r w:rsidRPr="003F3803">
        <w:rPr>
          <w:b/>
        </w:rPr>
        <w:t>следует сделать вывод</w:t>
      </w:r>
      <w:r w:rsidRPr="003F3803">
        <w:t>, что значительное число победителей и призёров обучается в 1а,1б, 2а, 3а, 4а классах, что объясняется преимущественно высоким учебным потенциалом обучающихся  данных классов.</w:t>
      </w:r>
    </w:p>
    <w:p w:rsidR="002F4D40" w:rsidRPr="003F3803" w:rsidRDefault="002F4D40" w:rsidP="00C54155">
      <w:pPr>
        <w:ind w:firstLine="708"/>
        <w:jc w:val="both"/>
        <w:rPr>
          <w:b/>
        </w:rPr>
      </w:pPr>
      <w:r w:rsidRPr="003F3803">
        <w:rPr>
          <w:b/>
        </w:rPr>
        <w:t>Нижеприведенные таблицы наглядно демонстрируют этот факт.</w:t>
      </w:r>
    </w:p>
    <w:p w:rsidR="002F4D40" w:rsidRPr="003F3803" w:rsidRDefault="002F4D40" w:rsidP="003F3803">
      <w:pPr>
        <w:jc w:val="center"/>
        <w:rPr>
          <w:b/>
          <w:i/>
        </w:rPr>
      </w:pPr>
      <w:r w:rsidRPr="003F3803">
        <w:rPr>
          <w:b/>
          <w:i/>
        </w:rPr>
        <w:t>По четырём предметам</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1"/>
        <w:gridCol w:w="3890"/>
        <w:gridCol w:w="858"/>
        <w:gridCol w:w="4327"/>
      </w:tblGrid>
      <w:tr w:rsidR="002F4D40" w:rsidRPr="003F3803">
        <w:tc>
          <w:tcPr>
            <w:tcW w:w="531" w:type="dxa"/>
          </w:tcPr>
          <w:p w:rsidR="002F4D40" w:rsidRPr="00C54155" w:rsidRDefault="002F4D40" w:rsidP="003F3803">
            <w:pPr>
              <w:jc w:val="center"/>
              <w:rPr>
                <w:b/>
              </w:rPr>
            </w:pPr>
            <w:r w:rsidRPr="00C54155">
              <w:rPr>
                <w:b/>
                <w:sz w:val="22"/>
              </w:rPr>
              <w:t>№ п/п</w:t>
            </w:r>
          </w:p>
        </w:tc>
        <w:tc>
          <w:tcPr>
            <w:tcW w:w="3890" w:type="dxa"/>
          </w:tcPr>
          <w:p w:rsidR="002F4D40" w:rsidRPr="00C54155" w:rsidRDefault="002F4D40" w:rsidP="003F3803">
            <w:pPr>
              <w:jc w:val="center"/>
              <w:rPr>
                <w:b/>
              </w:rPr>
            </w:pPr>
            <w:r w:rsidRPr="00C54155">
              <w:rPr>
                <w:b/>
                <w:sz w:val="22"/>
              </w:rPr>
              <w:t>Фамилия, имя ученика</w:t>
            </w:r>
          </w:p>
        </w:tc>
        <w:tc>
          <w:tcPr>
            <w:tcW w:w="858" w:type="dxa"/>
          </w:tcPr>
          <w:p w:rsidR="002F4D40" w:rsidRPr="00C54155" w:rsidRDefault="002F4D40" w:rsidP="003F3803">
            <w:pPr>
              <w:jc w:val="center"/>
              <w:rPr>
                <w:b/>
              </w:rPr>
            </w:pPr>
            <w:r w:rsidRPr="00C54155">
              <w:rPr>
                <w:b/>
                <w:sz w:val="22"/>
              </w:rPr>
              <w:t xml:space="preserve">Класс </w:t>
            </w:r>
          </w:p>
        </w:tc>
        <w:tc>
          <w:tcPr>
            <w:tcW w:w="4327" w:type="dxa"/>
          </w:tcPr>
          <w:p w:rsidR="002F4D40" w:rsidRPr="00C54155" w:rsidRDefault="002F4D40" w:rsidP="003F3803">
            <w:pPr>
              <w:jc w:val="center"/>
              <w:rPr>
                <w:b/>
              </w:rPr>
            </w:pPr>
            <w:r w:rsidRPr="00C54155">
              <w:rPr>
                <w:b/>
                <w:sz w:val="22"/>
              </w:rPr>
              <w:t xml:space="preserve">Предмет </w:t>
            </w:r>
          </w:p>
        </w:tc>
      </w:tr>
      <w:tr w:rsidR="002F4D40" w:rsidRPr="003F3803">
        <w:tc>
          <w:tcPr>
            <w:tcW w:w="531" w:type="dxa"/>
          </w:tcPr>
          <w:p w:rsidR="002F4D40" w:rsidRPr="00C54155" w:rsidRDefault="002F4D40" w:rsidP="003F3803">
            <w:pPr>
              <w:jc w:val="center"/>
            </w:pPr>
            <w:r w:rsidRPr="00C54155">
              <w:rPr>
                <w:sz w:val="22"/>
              </w:rPr>
              <w:t>1.</w:t>
            </w:r>
          </w:p>
        </w:tc>
        <w:tc>
          <w:tcPr>
            <w:tcW w:w="3890" w:type="dxa"/>
          </w:tcPr>
          <w:p w:rsidR="002F4D40" w:rsidRPr="00C54155" w:rsidRDefault="002F4D40" w:rsidP="003F3803">
            <w:r w:rsidRPr="00C54155">
              <w:rPr>
                <w:sz w:val="22"/>
              </w:rPr>
              <w:t>Киреев Даниил</w:t>
            </w:r>
          </w:p>
        </w:tc>
        <w:tc>
          <w:tcPr>
            <w:tcW w:w="858" w:type="dxa"/>
          </w:tcPr>
          <w:p w:rsidR="002F4D40" w:rsidRPr="00C54155" w:rsidRDefault="002F4D40" w:rsidP="003F3803">
            <w:pPr>
              <w:jc w:val="center"/>
            </w:pPr>
            <w:r w:rsidRPr="00C54155">
              <w:rPr>
                <w:sz w:val="22"/>
              </w:rPr>
              <w:t>2а</w:t>
            </w:r>
          </w:p>
        </w:tc>
        <w:tc>
          <w:tcPr>
            <w:tcW w:w="4327" w:type="dxa"/>
          </w:tcPr>
          <w:p w:rsidR="002F4D40" w:rsidRPr="00C54155" w:rsidRDefault="002F4D40" w:rsidP="003F3803">
            <w:pPr>
              <w:jc w:val="both"/>
            </w:pPr>
            <w:r w:rsidRPr="00C54155">
              <w:rPr>
                <w:sz w:val="22"/>
              </w:rPr>
              <w:t>Литературное чтение, окружающий мир, математика, русский язык</w:t>
            </w:r>
          </w:p>
        </w:tc>
      </w:tr>
    </w:tbl>
    <w:p w:rsidR="002F4D40" w:rsidRPr="003F3803" w:rsidRDefault="002F4D40" w:rsidP="003F3803">
      <w:pPr>
        <w:jc w:val="center"/>
        <w:rPr>
          <w:b/>
          <w:i/>
        </w:rPr>
      </w:pPr>
      <w:r w:rsidRPr="003F3803">
        <w:rPr>
          <w:b/>
          <w:i/>
        </w:rPr>
        <w:t>По трём  предметам</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861"/>
        <w:gridCol w:w="858"/>
        <w:gridCol w:w="4327"/>
      </w:tblGrid>
      <w:tr w:rsidR="002F4D40" w:rsidRPr="003F3803">
        <w:tc>
          <w:tcPr>
            <w:tcW w:w="560" w:type="dxa"/>
          </w:tcPr>
          <w:p w:rsidR="002F4D40" w:rsidRPr="00C54155" w:rsidRDefault="002F4D40" w:rsidP="003F3803">
            <w:pPr>
              <w:jc w:val="center"/>
              <w:rPr>
                <w:b/>
              </w:rPr>
            </w:pPr>
            <w:r w:rsidRPr="00C54155">
              <w:rPr>
                <w:b/>
                <w:sz w:val="22"/>
              </w:rPr>
              <w:t>№ п/п</w:t>
            </w:r>
          </w:p>
        </w:tc>
        <w:tc>
          <w:tcPr>
            <w:tcW w:w="3861" w:type="dxa"/>
          </w:tcPr>
          <w:p w:rsidR="002F4D40" w:rsidRPr="00C54155" w:rsidRDefault="002F4D40" w:rsidP="003F3803">
            <w:pPr>
              <w:jc w:val="center"/>
              <w:rPr>
                <w:b/>
              </w:rPr>
            </w:pPr>
            <w:r w:rsidRPr="00C54155">
              <w:rPr>
                <w:b/>
                <w:sz w:val="22"/>
              </w:rPr>
              <w:t>Фамилия, имя ученика</w:t>
            </w:r>
          </w:p>
        </w:tc>
        <w:tc>
          <w:tcPr>
            <w:tcW w:w="858" w:type="dxa"/>
          </w:tcPr>
          <w:p w:rsidR="002F4D40" w:rsidRPr="00C54155" w:rsidRDefault="002F4D40" w:rsidP="003F3803">
            <w:pPr>
              <w:jc w:val="center"/>
              <w:rPr>
                <w:b/>
              </w:rPr>
            </w:pPr>
            <w:r w:rsidRPr="00C54155">
              <w:rPr>
                <w:b/>
                <w:sz w:val="22"/>
              </w:rPr>
              <w:t xml:space="preserve">Класс </w:t>
            </w:r>
          </w:p>
        </w:tc>
        <w:tc>
          <w:tcPr>
            <w:tcW w:w="4327" w:type="dxa"/>
          </w:tcPr>
          <w:p w:rsidR="002F4D40" w:rsidRPr="00C54155" w:rsidRDefault="002F4D40" w:rsidP="003F3803">
            <w:pPr>
              <w:jc w:val="center"/>
              <w:rPr>
                <w:b/>
              </w:rPr>
            </w:pPr>
            <w:r w:rsidRPr="00C54155">
              <w:rPr>
                <w:b/>
                <w:sz w:val="22"/>
              </w:rPr>
              <w:t xml:space="preserve">Предмет </w:t>
            </w:r>
          </w:p>
        </w:tc>
      </w:tr>
      <w:tr w:rsidR="002F4D40" w:rsidRPr="003F3803">
        <w:tc>
          <w:tcPr>
            <w:tcW w:w="560" w:type="dxa"/>
          </w:tcPr>
          <w:p w:rsidR="002F4D40" w:rsidRPr="00C54155" w:rsidRDefault="002F4D40" w:rsidP="003F3803">
            <w:pPr>
              <w:jc w:val="center"/>
            </w:pPr>
            <w:r w:rsidRPr="00C54155">
              <w:rPr>
                <w:sz w:val="22"/>
              </w:rPr>
              <w:t>1.</w:t>
            </w:r>
          </w:p>
        </w:tc>
        <w:tc>
          <w:tcPr>
            <w:tcW w:w="3861" w:type="dxa"/>
          </w:tcPr>
          <w:p w:rsidR="002F4D40" w:rsidRPr="00C54155" w:rsidRDefault="002F4D40" w:rsidP="003F3803">
            <w:r w:rsidRPr="00C54155">
              <w:rPr>
                <w:sz w:val="22"/>
              </w:rPr>
              <w:t>Бонадысева Анна</w:t>
            </w:r>
          </w:p>
        </w:tc>
        <w:tc>
          <w:tcPr>
            <w:tcW w:w="858" w:type="dxa"/>
          </w:tcPr>
          <w:p w:rsidR="002F4D40" w:rsidRPr="00C54155" w:rsidRDefault="002F4D40" w:rsidP="003F3803">
            <w:pPr>
              <w:jc w:val="center"/>
            </w:pPr>
            <w:r w:rsidRPr="00C54155">
              <w:rPr>
                <w:sz w:val="22"/>
              </w:rPr>
              <w:t>1а</w:t>
            </w:r>
          </w:p>
        </w:tc>
        <w:tc>
          <w:tcPr>
            <w:tcW w:w="4327" w:type="dxa"/>
          </w:tcPr>
          <w:p w:rsidR="002F4D40" w:rsidRPr="00C54155" w:rsidRDefault="002F4D40" w:rsidP="003F3803">
            <w:pPr>
              <w:jc w:val="both"/>
            </w:pPr>
            <w:r w:rsidRPr="00C54155">
              <w:rPr>
                <w:sz w:val="22"/>
              </w:rPr>
              <w:t>Литературное чтение, математика, русский язык</w:t>
            </w:r>
          </w:p>
        </w:tc>
      </w:tr>
      <w:tr w:rsidR="002F4D40" w:rsidRPr="003F3803">
        <w:tc>
          <w:tcPr>
            <w:tcW w:w="560" w:type="dxa"/>
          </w:tcPr>
          <w:p w:rsidR="002F4D40" w:rsidRPr="00C54155" w:rsidRDefault="002F4D40" w:rsidP="003F3803">
            <w:pPr>
              <w:jc w:val="center"/>
            </w:pPr>
          </w:p>
        </w:tc>
        <w:tc>
          <w:tcPr>
            <w:tcW w:w="3861" w:type="dxa"/>
          </w:tcPr>
          <w:p w:rsidR="002F4D40" w:rsidRPr="00C54155" w:rsidRDefault="002F4D40" w:rsidP="003F3803">
            <w:r w:rsidRPr="00C54155">
              <w:rPr>
                <w:sz w:val="22"/>
              </w:rPr>
              <w:t>Аединова Диана</w:t>
            </w:r>
          </w:p>
        </w:tc>
        <w:tc>
          <w:tcPr>
            <w:tcW w:w="858" w:type="dxa"/>
          </w:tcPr>
          <w:p w:rsidR="002F4D40" w:rsidRPr="00C54155" w:rsidRDefault="002F4D40" w:rsidP="003F3803">
            <w:pPr>
              <w:jc w:val="center"/>
            </w:pPr>
            <w:r w:rsidRPr="00C54155">
              <w:rPr>
                <w:sz w:val="22"/>
              </w:rPr>
              <w:t>2а</w:t>
            </w:r>
          </w:p>
        </w:tc>
        <w:tc>
          <w:tcPr>
            <w:tcW w:w="4327" w:type="dxa"/>
          </w:tcPr>
          <w:p w:rsidR="002F4D40" w:rsidRPr="00C54155" w:rsidRDefault="002F4D40" w:rsidP="003F3803">
            <w:pPr>
              <w:jc w:val="both"/>
            </w:pPr>
            <w:r w:rsidRPr="00C54155">
              <w:rPr>
                <w:sz w:val="22"/>
              </w:rPr>
              <w:t>Литературное чтение, окружающий мир, русский язык</w:t>
            </w:r>
          </w:p>
        </w:tc>
      </w:tr>
      <w:tr w:rsidR="002F4D40" w:rsidRPr="003F3803">
        <w:tc>
          <w:tcPr>
            <w:tcW w:w="560" w:type="dxa"/>
          </w:tcPr>
          <w:p w:rsidR="002F4D40" w:rsidRPr="00C54155" w:rsidRDefault="002F4D40" w:rsidP="003F3803">
            <w:pPr>
              <w:jc w:val="center"/>
            </w:pPr>
            <w:r w:rsidRPr="00C54155">
              <w:rPr>
                <w:sz w:val="22"/>
              </w:rPr>
              <w:t>2.</w:t>
            </w:r>
          </w:p>
        </w:tc>
        <w:tc>
          <w:tcPr>
            <w:tcW w:w="3861" w:type="dxa"/>
          </w:tcPr>
          <w:p w:rsidR="002F4D40" w:rsidRPr="00C54155" w:rsidRDefault="002F4D40" w:rsidP="003F3803">
            <w:r w:rsidRPr="00C54155">
              <w:rPr>
                <w:sz w:val="22"/>
              </w:rPr>
              <w:t>Кузнецова Софья</w:t>
            </w:r>
          </w:p>
        </w:tc>
        <w:tc>
          <w:tcPr>
            <w:tcW w:w="858" w:type="dxa"/>
          </w:tcPr>
          <w:p w:rsidR="002F4D40" w:rsidRPr="00C54155" w:rsidRDefault="002F4D40" w:rsidP="003F3803">
            <w:pPr>
              <w:jc w:val="center"/>
            </w:pPr>
            <w:r w:rsidRPr="00C54155">
              <w:rPr>
                <w:sz w:val="22"/>
              </w:rPr>
              <w:t>3а</w:t>
            </w:r>
          </w:p>
        </w:tc>
        <w:tc>
          <w:tcPr>
            <w:tcW w:w="4327" w:type="dxa"/>
          </w:tcPr>
          <w:p w:rsidR="002F4D40" w:rsidRPr="00C54155" w:rsidRDefault="002F4D40" w:rsidP="003F3803">
            <w:pPr>
              <w:jc w:val="both"/>
            </w:pPr>
            <w:r w:rsidRPr="00C54155">
              <w:rPr>
                <w:sz w:val="22"/>
              </w:rPr>
              <w:t>Русский язык, окружающий мир, литературное чтение</w:t>
            </w:r>
          </w:p>
        </w:tc>
      </w:tr>
    </w:tbl>
    <w:p w:rsidR="002F4D40" w:rsidRPr="003F3803" w:rsidRDefault="002F4D40" w:rsidP="003F3803">
      <w:pPr>
        <w:rPr>
          <w:b/>
          <w:i/>
        </w:rPr>
      </w:pPr>
    </w:p>
    <w:p w:rsidR="002F4D40" w:rsidRPr="003F3803" w:rsidRDefault="002F4D40" w:rsidP="003F3803">
      <w:pPr>
        <w:jc w:val="center"/>
        <w:rPr>
          <w:b/>
          <w:i/>
        </w:rPr>
      </w:pPr>
      <w:r w:rsidRPr="003F3803">
        <w:rPr>
          <w:b/>
          <w:i/>
        </w:rPr>
        <w:t>По  двум предметам</w:t>
      </w: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858"/>
        <w:gridCol w:w="858"/>
        <w:gridCol w:w="4330"/>
      </w:tblGrid>
      <w:tr w:rsidR="002F4D40" w:rsidRPr="003F3803">
        <w:tc>
          <w:tcPr>
            <w:tcW w:w="560" w:type="dxa"/>
          </w:tcPr>
          <w:p w:rsidR="002F4D40" w:rsidRPr="00C54155" w:rsidRDefault="002F4D40" w:rsidP="003F3803">
            <w:pPr>
              <w:jc w:val="center"/>
              <w:rPr>
                <w:b/>
              </w:rPr>
            </w:pPr>
            <w:r w:rsidRPr="00C54155">
              <w:rPr>
                <w:b/>
                <w:sz w:val="22"/>
              </w:rPr>
              <w:t>№ п/п</w:t>
            </w:r>
          </w:p>
        </w:tc>
        <w:tc>
          <w:tcPr>
            <w:tcW w:w="3858" w:type="dxa"/>
          </w:tcPr>
          <w:p w:rsidR="002F4D40" w:rsidRPr="00C54155" w:rsidRDefault="002F4D40" w:rsidP="003F3803">
            <w:pPr>
              <w:jc w:val="center"/>
              <w:rPr>
                <w:b/>
              </w:rPr>
            </w:pPr>
            <w:r w:rsidRPr="00C54155">
              <w:rPr>
                <w:b/>
                <w:sz w:val="22"/>
              </w:rPr>
              <w:t>Фамилия, имя ученика</w:t>
            </w:r>
          </w:p>
        </w:tc>
        <w:tc>
          <w:tcPr>
            <w:tcW w:w="858" w:type="dxa"/>
          </w:tcPr>
          <w:p w:rsidR="002F4D40" w:rsidRPr="00C54155" w:rsidRDefault="002F4D40" w:rsidP="003F3803">
            <w:pPr>
              <w:jc w:val="center"/>
              <w:rPr>
                <w:b/>
              </w:rPr>
            </w:pPr>
            <w:r w:rsidRPr="00C54155">
              <w:rPr>
                <w:b/>
                <w:sz w:val="22"/>
              </w:rPr>
              <w:t xml:space="preserve">Класс </w:t>
            </w:r>
          </w:p>
        </w:tc>
        <w:tc>
          <w:tcPr>
            <w:tcW w:w="4330" w:type="dxa"/>
          </w:tcPr>
          <w:p w:rsidR="002F4D40" w:rsidRPr="00C54155" w:rsidRDefault="002F4D40" w:rsidP="003F3803">
            <w:pPr>
              <w:jc w:val="center"/>
              <w:rPr>
                <w:b/>
              </w:rPr>
            </w:pPr>
            <w:r w:rsidRPr="00C54155">
              <w:rPr>
                <w:b/>
                <w:sz w:val="22"/>
              </w:rPr>
              <w:t xml:space="preserve">Предмет </w:t>
            </w:r>
          </w:p>
        </w:tc>
      </w:tr>
      <w:tr w:rsidR="002F4D40" w:rsidRPr="003F3803">
        <w:tc>
          <w:tcPr>
            <w:tcW w:w="560" w:type="dxa"/>
          </w:tcPr>
          <w:p w:rsidR="002F4D40" w:rsidRPr="00C54155" w:rsidRDefault="002F4D40" w:rsidP="003F3803">
            <w:pPr>
              <w:jc w:val="center"/>
            </w:pPr>
            <w:r w:rsidRPr="00C54155">
              <w:rPr>
                <w:sz w:val="22"/>
              </w:rPr>
              <w:t>1.</w:t>
            </w:r>
          </w:p>
        </w:tc>
        <w:tc>
          <w:tcPr>
            <w:tcW w:w="3858" w:type="dxa"/>
          </w:tcPr>
          <w:p w:rsidR="002F4D40" w:rsidRPr="00C54155" w:rsidRDefault="002F4D40" w:rsidP="003F3803">
            <w:r w:rsidRPr="00C54155">
              <w:rPr>
                <w:sz w:val="22"/>
              </w:rPr>
              <w:t>Перминов Владимир</w:t>
            </w:r>
          </w:p>
        </w:tc>
        <w:tc>
          <w:tcPr>
            <w:tcW w:w="858" w:type="dxa"/>
          </w:tcPr>
          <w:p w:rsidR="002F4D40" w:rsidRPr="00C54155" w:rsidRDefault="002F4D40" w:rsidP="003F3803">
            <w:pPr>
              <w:jc w:val="center"/>
            </w:pPr>
            <w:r w:rsidRPr="00C54155">
              <w:rPr>
                <w:sz w:val="22"/>
              </w:rPr>
              <w:t>1б</w:t>
            </w:r>
          </w:p>
        </w:tc>
        <w:tc>
          <w:tcPr>
            <w:tcW w:w="4330" w:type="dxa"/>
          </w:tcPr>
          <w:p w:rsidR="002F4D40" w:rsidRPr="00C54155" w:rsidRDefault="002F4D40" w:rsidP="003F3803">
            <w:r w:rsidRPr="00C54155">
              <w:rPr>
                <w:sz w:val="22"/>
              </w:rPr>
              <w:t>Литературное чтение, окружающий мир</w:t>
            </w:r>
          </w:p>
        </w:tc>
      </w:tr>
      <w:tr w:rsidR="002F4D40" w:rsidRPr="003F3803">
        <w:tc>
          <w:tcPr>
            <w:tcW w:w="560" w:type="dxa"/>
          </w:tcPr>
          <w:p w:rsidR="002F4D40" w:rsidRPr="00C54155" w:rsidRDefault="002F4D40" w:rsidP="003F3803">
            <w:pPr>
              <w:jc w:val="center"/>
            </w:pPr>
            <w:r w:rsidRPr="00C54155">
              <w:rPr>
                <w:sz w:val="22"/>
              </w:rPr>
              <w:t>2.</w:t>
            </w:r>
          </w:p>
        </w:tc>
        <w:tc>
          <w:tcPr>
            <w:tcW w:w="3858" w:type="dxa"/>
          </w:tcPr>
          <w:p w:rsidR="002F4D40" w:rsidRPr="00C54155" w:rsidRDefault="002F4D40" w:rsidP="003F3803">
            <w:r w:rsidRPr="00C54155">
              <w:rPr>
                <w:sz w:val="22"/>
              </w:rPr>
              <w:t>Власенко Каролина</w:t>
            </w:r>
          </w:p>
        </w:tc>
        <w:tc>
          <w:tcPr>
            <w:tcW w:w="858" w:type="dxa"/>
          </w:tcPr>
          <w:p w:rsidR="002F4D40" w:rsidRPr="00C54155" w:rsidRDefault="002F4D40" w:rsidP="003F3803">
            <w:pPr>
              <w:jc w:val="center"/>
            </w:pPr>
            <w:r w:rsidRPr="00C54155">
              <w:rPr>
                <w:sz w:val="22"/>
              </w:rPr>
              <w:t>3а</w:t>
            </w:r>
          </w:p>
        </w:tc>
        <w:tc>
          <w:tcPr>
            <w:tcW w:w="4330" w:type="dxa"/>
          </w:tcPr>
          <w:p w:rsidR="002F4D40" w:rsidRPr="00C54155" w:rsidRDefault="002F4D40" w:rsidP="003F3803">
            <w:r w:rsidRPr="00C54155">
              <w:rPr>
                <w:sz w:val="22"/>
              </w:rPr>
              <w:t>Окружающий мир, литературное чтение</w:t>
            </w:r>
          </w:p>
        </w:tc>
      </w:tr>
      <w:tr w:rsidR="002F4D40" w:rsidRPr="003F3803">
        <w:tc>
          <w:tcPr>
            <w:tcW w:w="560" w:type="dxa"/>
          </w:tcPr>
          <w:p w:rsidR="002F4D40" w:rsidRPr="00C54155" w:rsidRDefault="002F4D40" w:rsidP="003F3803">
            <w:pPr>
              <w:jc w:val="center"/>
            </w:pPr>
            <w:r w:rsidRPr="00C54155">
              <w:rPr>
                <w:sz w:val="22"/>
              </w:rPr>
              <w:t>3.</w:t>
            </w:r>
          </w:p>
        </w:tc>
        <w:tc>
          <w:tcPr>
            <w:tcW w:w="3858" w:type="dxa"/>
          </w:tcPr>
          <w:p w:rsidR="002F4D40" w:rsidRPr="00C54155" w:rsidRDefault="002F4D40" w:rsidP="003F3803">
            <w:r w:rsidRPr="00C54155">
              <w:rPr>
                <w:sz w:val="22"/>
              </w:rPr>
              <w:t>Васютин Алексей</w:t>
            </w:r>
          </w:p>
        </w:tc>
        <w:tc>
          <w:tcPr>
            <w:tcW w:w="858" w:type="dxa"/>
          </w:tcPr>
          <w:p w:rsidR="002F4D40" w:rsidRPr="00C54155" w:rsidRDefault="002F4D40" w:rsidP="003F3803">
            <w:pPr>
              <w:jc w:val="center"/>
            </w:pPr>
            <w:r w:rsidRPr="00C54155">
              <w:rPr>
                <w:sz w:val="22"/>
              </w:rPr>
              <w:t>3а</w:t>
            </w:r>
          </w:p>
        </w:tc>
        <w:tc>
          <w:tcPr>
            <w:tcW w:w="4330" w:type="dxa"/>
          </w:tcPr>
          <w:p w:rsidR="002F4D40" w:rsidRPr="00C54155" w:rsidRDefault="002F4D40" w:rsidP="003F3803">
            <w:r w:rsidRPr="00C54155">
              <w:rPr>
                <w:sz w:val="22"/>
              </w:rPr>
              <w:t>Математика, русский язык</w:t>
            </w:r>
          </w:p>
        </w:tc>
      </w:tr>
      <w:tr w:rsidR="002F4D40" w:rsidRPr="003F3803">
        <w:tc>
          <w:tcPr>
            <w:tcW w:w="560" w:type="dxa"/>
          </w:tcPr>
          <w:p w:rsidR="002F4D40" w:rsidRPr="00C54155" w:rsidRDefault="002F4D40" w:rsidP="003F3803">
            <w:pPr>
              <w:jc w:val="center"/>
            </w:pPr>
            <w:r w:rsidRPr="00C54155">
              <w:rPr>
                <w:sz w:val="22"/>
              </w:rPr>
              <w:t>4.</w:t>
            </w:r>
          </w:p>
        </w:tc>
        <w:tc>
          <w:tcPr>
            <w:tcW w:w="3858" w:type="dxa"/>
          </w:tcPr>
          <w:p w:rsidR="002F4D40" w:rsidRPr="00C54155" w:rsidRDefault="002F4D40" w:rsidP="003F3803">
            <w:r w:rsidRPr="00C54155">
              <w:rPr>
                <w:sz w:val="22"/>
              </w:rPr>
              <w:t>Трайгель Денис</w:t>
            </w:r>
          </w:p>
        </w:tc>
        <w:tc>
          <w:tcPr>
            <w:tcW w:w="858" w:type="dxa"/>
          </w:tcPr>
          <w:p w:rsidR="002F4D40" w:rsidRPr="00C54155" w:rsidRDefault="002F4D40" w:rsidP="003F3803">
            <w:pPr>
              <w:jc w:val="center"/>
            </w:pPr>
            <w:r w:rsidRPr="00C54155">
              <w:rPr>
                <w:sz w:val="22"/>
              </w:rPr>
              <w:t>4а</w:t>
            </w:r>
          </w:p>
        </w:tc>
        <w:tc>
          <w:tcPr>
            <w:tcW w:w="4330" w:type="dxa"/>
          </w:tcPr>
          <w:p w:rsidR="002F4D40" w:rsidRPr="00C54155" w:rsidRDefault="002F4D40" w:rsidP="003F3803">
            <w:r w:rsidRPr="00C54155">
              <w:rPr>
                <w:sz w:val="22"/>
              </w:rPr>
              <w:t>Математика, русский язык</w:t>
            </w:r>
          </w:p>
        </w:tc>
      </w:tr>
      <w:tr w:rsidR="002F4D40" w:rsidRPr="003F3803">
        <w:tc>
          <w:tcPr>
            <w:tcW w:w="560" w:type="dxa"/>
          </w:tcPr>
          <w:p w:rsidR="002F4D40" w:rsidRPr="00C54155" w:rsidRDefault="002F4D40" w:rsidP="003F3803">
            <w:pPr>
              <w:jc w:val="center"/>
            </w:pPr>
            <w:r w:rsidRPr="00C54155">
              <w:rPr>
                <w:sz w:val="22"/>
              </w:rPr>
              <w:t>5.</w:t>
            </w:r>
          </w:p>
        </w:tc>
        <w:tc>
          <w:tcPr>
            <w:tcW w:w="3858" w:type="dxa"/>
          </w:tcPr>
          <w:p w:rsidR="002F4D40" w:rsidRPr="00C54155" w:rsidRDefault="002F4D40" w:rsidP="003F3803">
            <w:r w:rsidRPr="00C54155">
              <w:rPr>
                <w:sz w:val="22"/>
              </w:rPr>
              <w:t>Брандукова Камилла</w:t>
            </w:r>
          </w:p>
        </w:tc>
        <w:tc>
          <w:tcPr>
            <w:tcW w:w="858" w:type="dxa"/>
          </w:tcPr>
          <w:p w:rsidR="002F4D40" w:rsidRPr="00C54155" w:rsidRDefault="002F4D40" w:rsidP="003F3803">
            <w:pPr>
              <w:jc w:val="center"/>
            </w:pPr>
            <w:r w:rsidRPr="00C54155">
              <w:rPr>
                <w:sz w:val="22"/>
              </w:rPr>
              <w:t>4а</w:t>
            </w:r>
          </w:p>
        </w:tc>
        <w:tc>
          <w:tcPr>
            <w:tcW w:w="4330" w:type="dxa"/>
          </w:tcPr>
          <w:p w:rsidR="002F4D40" w:rsidRPr="00C54155" w:rsidRDefault="002F4D40" w:rsidP="003F3803">
            <w:r w:rsidRPr="00C54155">
              <w:rPr>
                <w:sz w:val="22"/>
              </w:rPr>
              <w:t>Математика, литературное чтение</w:t>
            </w:r>
          </w:p>
        </w:tc>
      </w:tr>
    </w:tbl>
    <w:p w:rsidR="002F4D40" w:rsidRPr="003F3803" w:rsidRDefault="002F4D40" w:rsidP="003F3803">
      <w:pPr>
        <w:rPr>
          <w:b/>
          <w:i/>
        </w:rPr>
      </w:pPr>
    </w:p>
    <w:p w:rsidR="002F4D40" w:rsidRPr="003F3803" w:rsidRDefault="002F4D40" w:rsidP="003F3803">
      <w:pPr>
        <w:jc w:val="center"/>
        <w:rPr>
          <w:b/>
          <w:i/>
        </w:rPr>
      </w:pPr>
      <w:r w:rsidRPr="003F3803">
        <w:rPr>
          <w:b/>
          <w:i/>
        </w:rPr>
        <w:t>По одному предмету</w:t>
      </w: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3862"/>
        <w:gridCol w:w="858"/>
        <w:gridCol w:w="4467"/>
      </w:tblGrid>
      <w:tr w:rsidR="002F4D40" w:rsidRPr="003F3803">
        <w:tc>
          <w:tcPr>
            <w:tcW w:w="560" w:type="dxa"/>
          </w:tcPr>
          <w:p w:rsidR="002F4D40" w:rsidRPr="00C54155" w:rsidRDefault="002F4D40" w:rsidP="003F3803">
            <w:pPr>
              <w:jc w:val="center"/>
              <w:rPr>
                <w:b/>
              </w:rPr>
            </w:pPr>
            <w:r w:rsidRPr="00C54155">
              <w:rPr>
                <w:b/>
                <w:sz w:val="22"/>
              </w:rPr>
              <w:t>№ п/п</w:t>
            </w:r>
          </w:p>
        </w:tc>
        <w:tc>
          <w:tcPr>
            <w:tcW w:w="3862" w:type="dxa"/>
          </w:tcPr>
          <w:p w:rsidR="002F4D40" w:rsidRPr="00C54155" w:rsidRDefault="002F4D40" w:rsidP="003F3803">
            <w:pPr>
              <w:jc w:val="center"/>
              <w:rPr>
                <w:b/>
              </w:rPr>
            </w:pPr>
            <w:r w:rsidRPr="00C54155">
              <w:rPr>
                <w:b/>
                <w:sz w:val="22"/>
              </w:rPr>
              <w:t>Фамилия, имя ученика</w:t>
            </w:r>
          </w:p>
        </w:tc>
        <w:tc>
          <w:tcPr>
            <w:tcW w:w="858" w:type="dxa"/>
          </w:tcPr>
          <w:p w:rsidR="002F4D40" w:rsidRPr="00C54155" w:rsidRDefault="002F4D40" w:rsidP="003F3803">
            <w:pPr>
              <w:jc w:val="center"/>
              <w:rPr>
                <w:b/>
              </w:rPr>
            </w:pPr>
            <w:r w:rsidRPr="00C54155">
              <w:rPr>
                <w:b/>
                <w:sz w:val="22"/>
              </w:rPr>
              <w:t xml:space="preserve">Класс </w:t>
            </w:r>
          </w:p>
        </w:tc>
        <w:tc>
          <w:tcPr>
            <w:tcW w:w="4467" w:type="dxa"/>
          </w:tcPr>
          <w:p w:rsidR="002F4D40" w:rsidRPr="00C54155" w:rsidRDefault="002F4D40" w:rsidP="003F3803">
            <w:pPr>
              <w:jc w:val="center"/>
              <w:rPr>
                <w:b/>
              </w:rPr>
            </w:pPr>
            <w:r w:rsidRPr="00C54155">
              <w:rPr>
                <w:b/>
                <w:sz w:val="22"/>
              </w:rPr>
              <w:t>Предмет</w:t>
            </w:r>
          </w:p>
        </w:tc>
      </w:tr>
      <w:tr w:rsidR="002F4D40" w:rsidRPr="003F3803">
        <w:tc>
          <w:tcPr>
            <w:tcW w:w="560" w:type="dxa"/>
          </w:tcPr>
          <w:p w:rsidR="002F4D40" w:rsidRPr="00C54155" w:rsidRDefault="002F4D40" w:rsidP="003F3803">
            <w:pPr>
              <w:jc w:val="center"/>
            </w:pPr>
            <w:r w:rsidRPr="00C54155">
              <w:rPr>
                <w:sz w:val="22"/>
              </w:rPr>
              <w:t>1.</w:t>
            </w:r>
          </w:p>
        </w:tc>
        <w:tc>
          <w:tcPr>
            <w:tcW w:w="3862" w:type="dxa"/>
          </w:tcPr>
          <w:p w:rsidR="002F4D40" w:rsidRPr="00C54155" w:rsidRDefault="002F4D40" w:rsidP="003F3803">
            <w:r w:rsidRPr="00C54155">
              <w:rPr>
                <w:sz w:val="22"/>
              </w:rPr>
              <w:t>Некрасов Макар</w:t>
            </w:r>
          </w:p>
        </w:tc>
        <w:tc>
          <w:tcPr>
            <w:tcW w:w="858" w:type="dxa"/>
          </w:tcPr>
          <w:p w:rsidR="002F4D40" w:rsidRPr="00C54155" w:rsidRDefault="002F4D40" w:rsidP="003F3803">
            <w:pPr>
              <w:jc w:val="center"/>
            </w:pPr>
            <w:r w:rsidRPr="00C54155">
              <w:rPr>
                <w:sz w:val="22"/>
              </w:rPr>
              <w:t>1а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2.</w:t>
            </w:r>
          </w:p>
        </w:tc>
        <w:tc>
          <w:tcPr>
            <w:tcW w:w="3862" w:type="dxa"/>
          </w:tcPr>
          <w:p w:rsidR="002F4D40" w:rsidRPr="00C54155" w:rsidRDefault="002F4D40" w:rsidP="003F3803">
            <w:r w:rsidRPr="00C54155">
              <w:rPr>
                <w:sz w:val="22"/>
              </w:rPr>
              <w:t>Конькова Эвелина</w:t>
            </w:r>
          </w:p>
        </w:tc>
        <w:tc>
          <w:tcPr>
            <w:tcW w:w="858" w:type="dxa"/>
          </w:tcPr>
          <w:p w:rsidR="002F4D40" w:rsidRPr="00C54155" w:rsidRDefault="002F4D40" w:rsidP="003F3803">
            <w:pPr>
              <w:jc w:val="center"/>
            </w:pPr>
            <w:r w:rsidRPr="00C54155">
              <w:rPr>
                <w:sz w:val="22"/>
              </w:rPr>
              <w:t>1а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3.</w:t>
            </w:r>
          </w:p>
        </w:tc>
        <w:tc>
          <w:tcPr>
            <w:tcW w:w="3862" w:type="dxa"/>
          </w:tcPr>
          <w:p w:rsidR="002F4D40" w:rsidRPr="00C54155" w:rsidRDefault="002F4D40" w:rsidP="003F3803">
            <w:r w:rsidRPr="00C54155">
              <w:rPr>
                <w:sz w:val="22"/>
              </w:rPr>
              <w:t>Кравченко Александра</w:t>
            </w:r>
          </w:p>
        </w:tc>
        <w:tc>
          <w:tcPr>
            <w:tcW w:w="858" w:type="dxa"/>
          </w:tcPr>
          <w:p w:rsidR="002F4D40" w:rsidRPr="00C54155" w:rsidRDefault="002F4D40" w:rsidP="003F3803">
            <w:pPr>
              <w:jc w:val="center"/>
            </w:pPr>
            <w:r w:rsidRPr="00C54155">
              <w:rPr>
                <w:sz w:val="22"/>
              </w:rPr>
              <w:t>1а</w:t>
            </w:r>
          </w:p>
        </w:tc>
        <w:tc>
          <w:tcPr>
            <w:tcW w:w="4467" w:type="dxa"/>
          </w:tcPr>
          <w:p w:rsidR="002F4D40" w:rsidRPr="00C54155" w:rsidRDefault="002F4D40" w:rsidP="003F3803">
            <w:pPr>
              <w:jc w:val="both"/>
            </w:pPr>
            <w:r w:rsidRPr="00C54155">
              <w:rPr>
                <w:sz w:val="22"/>
              </w:rPr>
              <w:t>Математика</w:t>
            </w:r>
          </w:p>
        </w:tc>
      </w:tr>
      <w:tr w:rsidR="002F4D40" w:rsidRPr="003F3803">
        <w:tc>
          <w:tcPr>
            <w:tcW w:w="560" w:type="dxa"/>
          </w:tcPr>
          <w:p w:rsidR="002F4D40" w:rsidRPr="00C54155" w:rsidRDefault="002F4D40" w:rsidP="003F3803">
            <w:pPr>
              <w:jc w:val="center"/>
            </w:pPr>
            <w:r w:rsidRPr="00C54155">
              <w:rPr>
                <w:sz w:val="22"/>
              </w:rPr>
              <w:t>4.</w:t>
            </w:r>
          </w:p>
        </w:tc>
        <w:tc>
          <w:tcPr>
            <w:tcW w:w="3862" w:type="dxa"/>
          </w:tcPr>
          <w:p w:rsidR="002F4D40" w:rsidRPr="00C54155" w:rsidRDefault="002F4D40" w:rsidP="003F3803">
            <w:r w:rsidRPr="00C54155">
              <w:rPr>
                <w:sz w:val="22"/>
              </w:rPr>
              <w:t>Тимофеева Анастасия</w:t>
            </w:r>
          </w:p>
        </w:tc>
        <w:tc>
          <w:tcPr>
            <w:tcW w:w="858" w:type="dxa"/>
          </w:tcPr>
          <w:p w:rsidR="002F4D40" w:rsidRPr="00C54155" w:rsidRDefault="002F4D40" w:rsidP="003F3803">
            <w:pPr>
              <w:jc w:val="center"/>
            </w:pPr>
            <w:r w:rsidRPr="00C54155">
              <w:rPr>
                <w:sz w:val="22"/>
              </w:rPr>
              <w:t>1а</w:t>
            </w:r>
          </w:p>
        </w:tc>
        <w:tc>
          <w:tcPr>
            <w:tcW w:w="4467" w:type="dxa"/>
          </w:tcPr>
          <w:p w:rsidR="002F4D40" w:rsidRPr="00C54155" w:rsidRDefault="002F4D40" w:rsidP="003F3803">
            <w:pPr>
              <w:jc w:val="both"/>
            </w:pPr>
            <w:r w:rsidRPr="00C54155">
              <w:rPr>
                <w:sz w:val="22"/>
              </w:rPr>
              <w:t>Русский язык</w:t>
            </w:r>
          </w:p>
        </w:tc>
      </w:tr>
      <w:tr w:rsidR="002F4D40" w:rsidRPr="003F3803">
        <w:tc>
          <w:tcPr>
            <w:tcW w:w="560" w:type="dxa"/>
          </w:tcPr>
          <w:p w:rsidR="002F4D40" w:rsidRPr="00C54155" w:rsidRDefault="002F4D40" w:rsidP="003F3803">
            <w:pPr>
              <w:jc w:val="center"/>
            </w:pPr>
            <w:r w:rsidRPr="00C54155">
              <w:rPr>
                <w:sz w:val="22"/>
              </w:rPr>
              <w:t>5.</w:t>
            </w:r>
          </w:p>
        </w:tc>
        <w:tc>
          <w:tcPr>
            <w:tcW w:w="3862" w:type="dxa"/>
          </w:tcPr>
          <w:p w:rsidR="002F4D40" w:rsidRPr="00C54155" w:rsidRDefault="002F4D40" w:rsidP="003F3803">
            <w:r w:rsidRPr="00C54155">
              <w:rPr>
                <w:sz w:val="22"/>
              </w:rPr>
              <w:t>Капич Софья</w:t>
            </w:r>
          </w:p>
        </w:tc>
        <w:tc>
          <w:tcPr>
            <w:tcW w:w="858" w:type="dxa"/>
          </w:tcPr>
          <w:p w:rsidR="002F4D40" w:rsidRPr="00C54155" w:rsidRDefault="002F4D40" w:rsidP="003F3803">
            <w:pPr>
              <w:jc w:val="center"/>
            </w:pPr>
            <w:r w:rsidRPr="00C54155">
              <w:rPr>
                <w:sz w:val="22"/>
              </w:rPr>
              <w:t>2а</w:t>
            </w:r>
          </w:p>
        </w:tc>
        <w:tc>
          <w:tcPr>
            <w:tcW w:w="4467" w:type="dxa"/>
          </w:tcPr>
          <w:p w:rsidR="002F4D40" w:rsidRPr="00C54155" w:rsidRDefault="002F4D40" w:rsidP="003F3803">
            <w:pPr>
              <w:jc w:val="both"/>
            </w:pPr>
            <w:r w:rsidRPr="00C54155">
              <w:rPr>
                <w:sz w:val="22"/>
              </w:rPr>
              <w:t>Русский язык</w:t>
            </w:r>
          </w:p>
        </w:tc>
      </w:tr>
      <w:tr w:rsidR="002F4D40" w:rsidRPr="003F3803">
        <w:tc>
          <w:tcPr>
            <w:tcW w:w="560" w:type="dxa"/>
          </w:tcPr>
          <w:p w:rsidR="002F4D40" w:rsidRPr="00C54155" w:rsidRDefault="002F4D40" w:rsidP="003F3803">
            <w:pPr>
              <w:jc w:val="center"/>
            </w:pPr>
            <w:r w:rsidRPr="00C54155">
              <w:rPr>
                <w:sz w:val="22"/>
              </w:rPr>
              <w:t>6.</w:t>
            </w:r>
          </w:p>
        </w:tc>
        <w:tc>
          <w:tcPr>
            <w:tcW w:w="3862" w:type="dxa"/>
          </w:tcPr>
          <w:p w:rsidR="002F4D40" w:rsidRPr="00C54155" w:rsidRDefault="002F4D40" w:rsidP="003F3803">
            <w:r w:rsidRPr="00C54155">
              <w:rPr>
                <w:sz w:val="22"/>
              </w:rPr>
              <w:t>Габитов Рауль</w:t>
            </w:r>
          </w:p>
        </w:tc>
        <w:tc>
          <w:tcPr>
            <w:tcW w:w="858" w:type="dxa"/>
          </w:tcPr>
          <w:p w:rsidR="002F4D40" w:rsidRPr="00C54155" w:rsidRDefault="002F4D40" w:rsidP="003F3803">
            <w:pPr>
              <w:jc w:val="center"/>
            </w:pPr>
            <w:r w:rsidRPr="00C54155">
              <w:rPr>
                <w:sz w:val="22"/>
              </w:rPr>
              <w:t>2а</w:t>
            </w:r>
          </w:p>
        </w:tc>
        <w:tc>
          <w:tcPr>
            <w:tcW w:w="4467" w:type="dxa"/>
          </w:tcPr>
          <w:p w:rsidR="002F4D40" w:rsidRPr="00C54155" w:rsidRDefault="002F4D40" w:rsidP="003F3803">
            <w:pPr>
              <w:jc w:val="both"/>
            </w:pPr>
            <w:r w:rsidRPr="00C54155">
              <w:rPr>
                <w:sz w:val="22"/>
              </w:rPr>
              <w:t>Математика</w:t>
            </w:r>
          </w:p>
        </w:tc>
      </w:tr>
      <w:tr w:rsidR="002F4D40" w:rsidRPr="003F3803">
        <w:tc>
          <w:tcPr>
            <w:tcW w:w="560" w:type="dxa"/>
          </w:tcPr>
          <w:p w:rsidR="002F4D40" w:rsidRPr="00C54155" w:rsidRDefault="002F4D40" w:rsidP="003F3803">
            <w:pPr>
              <w:jc w:val="center"/>
            </w:pPr>
            <w:r w:rsidRPr="00C54155">
              <w:rPr>
                <w:sz w:val="22"/>
              </w:rPr>
              <w:t>7.</w:t>
            </w:r>
          </w:p>
        </w:tc>
        <w:tc>
          <w:tcPr>
            <w:tcW w:w="3862" w:type="dxa"/>
          </w:tcPr>
          <w:p w:rsidR="002F4D40" w:rsidRPr="00C54155" w:rsidRDefault="002F4D40" w:rsidP="003F3803">
            <w:r w:rsidRPr="00C54155">
              <w:rPr>
                <w:sz w:val="22"/>
              </w:rPr>
              <w:t>Такмакова Полина</w:t>
            </w:r>
          </w:p>
        </w:tc>
        <w:tc>
          <w:tcPr>
            <w:tcW w:w="858" w:type="dxa"/>
          </w:tcPr>
          <w:p w:rsidR="002F4D40" w:rsidRPr="00C54155" w:rsidRDefault="002F4D40" w:rsidP="003F3803">
            <w:pPr>
              <w:jc w:val="center"/>
            </w:pPr>
            <w:r w:rsidRPr="00C54155">
              <w:rPr>
                <w:sz w:val="22"/>
              </w:rPr>
              <w:t>2а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8.</w:t>
            </w:r>
          </w:p>
        </w:tc>
        <w:tc>
          <w:tcPr>
            <w:tcW w:w="3862" w:type="dxa"/>
          </w:tcPr>
          <w:p w:rsidR="002F4D40" w:rsidRPr="00C54155" w:rsidRDefault="002F4D40" w:rsidP="003F3803">
            <w:r w:rsidRPr="00C54155">
              <w:rPr>
                <w:sz w:val="22"/>
              </w:rPr>
              <w:t>Сараев Роман</w:t>
            </w:r>
          </w:p>
        </w:tc>
        <w:tc>
          <w:tcPr>
            <w:tcW w:w="858" w:type="dxa"/>
          </w:tcPr>
          <w:p w:rsidR="002F4D40" w:rsidRPr="00C54155" w:rsidRDefault="002F4D40" w:rsidP="003F3803">
            <w:pPr>
              <w:jc w:val="center"/>
            </w:pPr>
            <w:r w:rsidRPr="00C54155">
              <w:rPr>
                <w:sz w:val="22"/>
              </w:rPr>
              <w:t>2а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9.</w:t>
            </w:r>
          </w:p>
        </w:tc>
        <w:tc>
          <w:tcPr>
            <w:tcW w:w="3862" w:type="dxa"/>
          </w:tcPr>
          <w:p w:rsidR="002F4D40" w:rsidRPr="00C54155" w:rsidRDefault="002F4D40" w:rsidP="003F3803">
            <w:r w:rsidRPr="00C54155">
              <w:rPr>
                <w:sz w:val="22"/>
              </w:rPr>
              <w:t>Адхамканова М.</w:t>
            </w:r>
          </w:p>
        </w:tc>
        <w:tc>
          <w:tcPr>
            <w:tcW w:w="858" w:type="dxa"/>
          </w:tcPr>
          <w:p w:rsidR="002F4D40" w:rsidRPr="00C54155" w:rsidRDefault="002F4D40" w:rsidP="003F3803">
            <w:pPr>
              <w:jc w:val="center"/>
            </w:pPr>
            <w:r w:rsidRPr="00C54155">
              <w:rPr>
                <w:sz w:val="22"/>
              </w:rPr>
              <w:t>2а</w:t>
            </w:r>
          </w:p>
        </w:tc>
        <w:tc>
          <w:tcPr>
            <w:tcW w:w="4467" w:type="dxa"/>
          </w:tcPr>
          <w:p w:rsidR="002F4D40" w:rsidRPr="00C54155" w:rsidRDefault="002F4D40" w:rsidP="003F3803">
            <w:pPr>
              <w:jc w:val="both"/>
            </w:pPr>
            <w:r w:rsidRPr="00C54155">
              <w:rPr>
                <w:sz w:val="22"/>
              </w:rPr>
              <w:t>Литературное чтение</w:t>
            </w:r>
          </w:p>
        </w:tc>
      </w:tr>
      <w:tr w:rsidR="002F4D40" w:rsidRPr="003F3803">
        <w:trPr>
          <w:trHeight w:val="129"/>
        </w:trPr>
        <w:tc>
          <w:tcPr>
            <w:tcW w:w="560" w:type="dxa"/>
          </w:tcPr>
          <w:p w:rsidR="002F4D40" w:rsidRPr="00C54155" w:rsidRDefault="002F4D40" w:rsidP="003F3803">
            <w:pPr>
              <w:jc w:val="center"/>
            </w:pPr>
            <w:r w:rsidRPr="00C54155">
              <w:rPr>
                <w:sz w:val="22"/>
              </w:rPr>
              <w:t>10.</w:t>
            </w:r>
          </w:p>
        </w:tc>
        <w:tc>
          <w:tcPr>
            <w:tcW w:w="3862" w:type="dxa"/>
          </w:tcPr>
          <w:p w:rsidR="002F4D40" w:rsidRPr="00C54155" w:rsidRDefault="002F4D40" w:rsidP="003F3803">
            <w:r w:rsidRPr="00C54155">
              <w:rPr>
                <w:sz w:val="22"/>
              </w:rPr>
              <w:t>Кузьмина Елена</w:t>
            </w:r>
          </w:p>
        </w:tc>
        <w:tc>
          <w:tcPr>
            <w:tcW w:w="858" w:type="dxa"/>
          </w:tcPr>
          <w:p w:rsidR="002F4D40" w:rsidRPr="00C54155" w:rsidRDefault="002F4D40" w:rsidP="003F3803">
            <w:pPr>
              <w:jc w:val="center"/>
            </w:pPr>
            <w:r w:rsidRPr="00C54155">
              <w:rPr>
                <w:sz w:val="22"/>
              </w:rPr>
              <w:t>3б</w:t>
            </w:r>
          </w:p>
        </w:tc>
        <w:tc>
          <w:tcPr>
            <w:tcW w:w="4467" w:type="dxa"/>
          </w:tcPr>
          <w:p w:rsidR="002F4D40" w:rsidRPr="00C54155" w:rsidRDefault="002F4D40" w:rsidP="003F3803">
            <w:pPr>
              <w:jc w:val="both"/>
            </w:pPr>
            <w:r w:rsidRPr="00C54155">
              <w:rPr>
                <w:sz w:val="22"/>
              </w:rPr>
              <w:t>Литературное чтение</w:t>
            </w:r>
          </w:p>
        </w:tc>
      </w:tr>
      <w:tr w:rsidR="002F4D40" w:rsidRPr="003F3803">
        <w:tc>
          <w:tcPr>
            <w:tcW w:w="560" w:type="dxa"/>
          </w:tcPr>
          <w:p w:rsidR="002F4D40" w:rsidRPr="00C54155" w:rsidRDefault="002F4D40" w:rsidP="003F3803">
            <w:pPr>
              <w:jc w:val="center"/>
            </w:pPr>
            <w:r w:rsidRPr="00C54155">
              <w:rPr>
                <w:sz w:val="22"/>
              </w:rPr>
              <w:t>11.</w:t>
            </w:r>
          </w:p>
        </w:tc>
        <w:tc>
          <w:tcPr>
            <w:tcW w:w="3862" w:type="dxa"/>
          </w:tcPr>
          <w:p w:rsidR="002F4D40" w:rsidRPr="00C54155" w:rsidRDefault="002F4D40" w:rsidP="003F3803">
            <w:r w:rsidRPr="00C54155">
              <w:rPr>
                <w:sz w:val="22"/>
              </w:rPr>
              <w:t>Финашина Вероника</w:t>
            </w:r>
          </w:p>
        </w:tc>
        <w:tc>
          <w:tcPr>
            <w:tcW w:w="858" w:type="dxa"/>
          </w:tcPr>
          <w:p w:rsidR="002F4D40" w:rsidRPr="00C54155" w:rsidRDefault="002F4D40" w:rsidP="003F3803">
            <w:pPr>
              <w:jc w:val="center"/>
            </w:pPr>
            <w:r w:rsidRPr="00C54155">
              <w:rPr>
                <w:sz w:val="22"/>
              </w:rPr>
              <w:t>3б</w:t>
            </w:r>
          </w:p>
        </w:tc>
        <w:tc>
          <w:tcPr>
            <w:tcW w:w="4467" w:type="dxa"/>
          </w:tcPr>
          <w:p w:rsidR="002F4D40" w:rsidRPr="00C54155" w:rsidRDefault="002F4D40" w:rsidP="003F3803">
            <w:pPr>
              <w:jc w:val="both"/>
            </w:pPr>
            <w:r w:rsidRPr="00C54155">
              <w:rPr>
                <w:sz w:val="22"/>
              </w:rPr>
              <w:t>Математика</w:t>
            </w:r>
          </w:p>
        </w:tc>
      </w:tr>
      <w:tr w:rsidR="002F4D40" w:rsidRPr="003F3803">
        <w:tc>
          <w:tcPr>
            <w:tcW w:w="560" w:type="dxa"/>
          </w:tcPr>
          <w:p w:rsidR="002F4D40" w:rsidRPr="00C54155" w:rsidRDefault="002F4D40" w:rsidP="003F3803">
            <w:pPr>
              <w:jc w:val="center"/>
            </w:pPr>
            <w:r w:rsidRPr="00C54155">
              <w:rPr>
                <w:sz w:val="22"/>
              </w:rPr>
              <w:t>12.</w:t>
            </w:r>
          </w:p>
        </w:tc>
        <w:tc>
          <w:tcPr>
            <w:tcW w:w="3862" w:type="dxa"/>
          </w:tcPr>
          <w:p w:rsidR="002F4D40" w:rsidRPr="00C54155" w:rsidRDefault="002F4D40" w:rsidP="003F3803">
            <w:r w:rsidRPr="00C54155">
              <w:rPr>
                <w:sz w:val="22"/>
              </w:rPr>
              <w:t>Печенкина София</w:t>
            </w:r>
          </w:p>
        </w:tc>
        <w:tc>
          <w:tcPr>
            <w:tcW w:w="858" w:type="dxa"/>
          </w:tcPr>
          <w:p w:rsidR="002F4D40" w:rsidRPr="00C54155" w:rsidRDefault="002F4D40" w:rsidP="003F3803">
            <w:pPr>
              <w:jc w:val="center"/>
            </w:pPr>
            <w:r w:rsidRPr="00C54155">
              <w:rPr>
                <w:sz w:val="22"/>
              </w:rPr>
              <w:t>3б</w:t>
            </w:r>
          </w:p>
        </w:tc>
        <w:tc>
          <w:tcPr>
            <w:tcW w:w="4467" w:type="dxa"/>
          </w:tcPr>
          <w:p w:rsidR="002F4D40" w:rsidRPr="00C54155" w:rsidRDefault="002F4D40" w:rsidP="003F3803">
            <w:pPr>
              <w:jc w:val="both"/>
            </w:pPr>
            <w:r w:rsidRPr="00C54155">
              <w:rPr>
                <w:sz w:val="22"/>
              </w:rPr>
              <w:t>Русский язык</w:t>
            </w:r>
          </w:p>
        </w:tc>
      </w:tr>
      <w:tr w:rsidR="002F4D40" w:rsidRPr="003F3803">
        <w:tc>
          <w:tcPr>
            <w:tcW w:w="560" w:type="dxa"/>
          </w:tcPr>
          <w:p w:rsidR="002F4D40" w:rsidRPr="00C54155" w:rsidRDefault="002F4D40" w:rsidP="003F3803">
            <w:pPr>
              <w:jc w:val="center"/>
            </w:pPr>
            <w:r w:rsidRPr="00C54155">
              <w:rPr>
                <w:sz w:val="22"/>
              </w:rPr>
              <w:t>13.</w:t>
            </w:r>
          </w:p>
        </w:tc>
        <w:tc>
          <w:tcPr>
            <w:tcW w:w="3862" w:type="dxa"/>
          </w:tcPr>
          <w:p w:rsidR="002F4D40" w:rsidRPr="00C54155" w:rsidRDefault="002F4D40" w:rsidP="003F3803">
            <w:r w:rsidRPr="00C54155">
              <w:rPr>
                <w:sz w:val="22"/>
              </w:rPr>
              <w:t>Хомченко Мария</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pPr>
              <w:jc w:val="both"/>
            </w:pPr>
            <w:r w:rsidRPr="00C54155">
              <w:rPr>
                <w:sz w:val="22"/>
              </w:rPr>
              <w:t>Русский язык</w:t>
            </w:r>
          </w:p>
        </w:tc>
      </w:tr>
      <w:tr w:rsidR="002F4D40" w:rsidRPr="003F3803">
        <w:tc>
          <w:tcPr>
            <w:tcW w:w="560" w:type="dxa"/>
          </w:tcPr>
          <w:p w:rsidR="002F4D40" w:rsidRPr="00C54155" w:rsidRDefault="002F4D40" w:rsidP="003F3803">
            <w:pPr>
              <w:jc w:val="center"/>
            </w:pPr>
            <w:r w:rsidRPr="00C54155">
              <w:rPr>
                <w:sz w:val="22"/>
              </w:rPr>
              <w:t>14.</w:t>
            </w:r>
          </w:p>
        </w:tc>
        <w:tc>
          <w:tcPr>
            <w:tcW w:w="3862" w:type="dxa"/>
          </w:tcPr>
          <w:p w:rsidR="002F4D40" w:rsidRPr="00C54155" w:rsidRDefault="002F4D40" w:rsidP="003F3803">
            <w:r w:rsidRPr="00C54155">
              <w:rPr>
                <w:sz w:val="22"/>
              </w:rPr>
              <w:t>Холотьян Даниил</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pPr>
              <w:jc w:val="both"/>
            </w:pPr>
            <w:r w:rsidRPr="00C54155">
              <w:rPr>
                <w:sz w:val="22"/>
              </w:rPr>
              <w:t>Математика</w:t>
            </w:r>
          </w:p>
        </w:tc>
      </w:tr>
      <w:tr w:rsidR="002F4D40" w:rsidRPr="003F3803">
        <w:tc>
          <w:tcPr>
            <w:tcW w:w="560" w:type="dxa"/>
          </w:tcPr>
          <w:p w:rsidR="002F4D40" w:rsidRPr="00C54155" w:rsidRDefault="002F4D40" w:rsidP="003F3803">
            <w:pPr>
              <w:jc w:val="center"/>
            </w:pPr>
            <w:r w:rsidRPr="00C54155">
              <w:rPr>
                <w:sz w:val="22"/>
              </w:rPr>
              <w:t>15.</w:t>
            </w:r>
          </w:p>
        </w:tc>
        <w:tc>
          <w:tcPr>
            <w:tcW w:w="3862" w:type="dxa"/>
          </w:tcPr>
          <w:p w:rsidR="002F4D40" w:rsidRPr="00C54155" w:rsidRDefault="002F4D40" w:rsidP="003F3803">
            <w:r w:rsidRPr="00C54155">
              <w:rPr>
                <w:sz w:val="22"/>
              </w:rPr>
              <w:t>Иваньков Владислав</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pPr>
              <w:jc w:val="both"/>
            </w:pPr>
            <w:r w:rsidRPr="00C54155">
              <w:rPr>
                <w:sz w:val="22"/>
              </w:rPr>
              <w:t>Математика</w:t>
            </w:r>
          </w:p>
        </w:tc>
      </w:tr>
      <w:tr w:rsidR="002F4D40" w:rsidRPr="003F3803">
        <w:tc>
          <w:tcPr>
            <w:tcW w:w="560" w:type="dxa"/>
          </w:tcPr>
          <w:p w:rsidR="002F4D40" w:rsidRPr="00C54155" w:rsidRDefault="002F4D40" w:rsidP="003F3803">
            <w:pPr>
              <w:jc w:val="center"/>
            </w:pPr>
            <w:r w:rsidRPr="00C54155">
              <w:rPr>
                <w:sz w:val="22"/>
              </w:rPr>
              <w:t>16.</w:t>
            </w:r>
          </w:p>
        </w:tc>
        <w:tc>
          <w:tcPr>
            <w:tcW w:w="3862" w:type="dxa"/>
          </w:tcPr>
          <w:p w:rsidR="002F4D40" w:rsidRPr="00C54155" w:rsidRDefault="002F4D40" w:rsidP="003F3803">
            <w:r w:rsidRPr="00C54155">
              <w:rPr>
                <w:sz w:val="22"/>
              </w:rPr>
              <w:t>Глимязь Дмитрий</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r w:rsidRPr="00C54155">
              <w:rPr>
                <w:sz w:val="22"/>
              </w:rPr>
              <w:t>17.</w:t>
            </w:r>
          </w:p>
        </w:tc>
        <w:tc>
          <w:tcPr>
            <w:tcW w:w="3862" w:type="dxa"/>
          </w:tcPr>
          <w:p w:rsidR="002F4D40" w:rsidRPr="00C54155" w:rsidRDefault="002F4D40" w:rsidP="003F3803">
            <w:r w:rsidRPr="00C54155">
              <w:rPr>
                <w:sz w:val="22"/>
              </w:rPr>
              <w:t>Шевченко Роман</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pPr>
              <w:jc w:val="both"/>
            </w:pPr>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18.</w:t>
            </w:r>
          </w:p>
        </w:tc>
        <w:tc>
          <w:tcPr>
            <w:tcW w:w="3862" w:type="dxa"/>
          </w:tcPr>
          <w:p w:rsidR="002F4D40" w:rsidRPr="00C54155" w:rsidRDefault="002F4D40" w:rsidP="003F3803">
            <w:r w:rsidRPr="00C54155">
              <w:rPr>
                <w:sz w:val="22"/>
              </w:rPr>
              <w:t>Власов Михаил</w:t>
            </w:r>
          </w:p>
        </w:tc>
        <w:tc>
          <w:tcPr>
            <w:tcW w:w="858" w:type="dxa"/>
          </w:tcPr>
          <w:p w:rsidR="002F4D40" w:rsidRPr="00C54155" w:rsidRDefault="002F4D40" w:rsidP="003F3803">
            <w:pPr>
              <w:jc w:val="center"/>
            </w:pPr>
            <w:r w:rsidRPr="00C54155">
              <w:rPr>
                <w:sz w:val="22"/>
              </w:rPr>
              <w:t>4б</w:t>
            </w:r>
          </w:p>
        </w:tc>
        <w:tc>
          <w:tcPr>
            <w:tcW w:w="4467" w:type="dxa"/>
          </w:tcPr>
          <w:p w:rsidR="002F4D40" w:rsidRPr="00C54155" w:rsidRDefault="002F4D40" w:rsidP="003F3803">
            <w:r w:rsidRPr="00C54155">
              <w:rPr>
                <w:sz w:val="22"/>
              </w:rPr>
              <w:t>Окружающий мир</w:t>
            </w:r>
          </w:p>
        </w:tc>
      </w:tr>
      <w:tr w:rsidR="002F4D40" w:rsidRPr="003F3803">
        <w:tc>
          <w:tcPr>
            <w:tcW w:w="560" w:type="dxa"/>
          </w:tcPr>
          <w:p w:rsidR="002F4D40" w:rsidRPr="00C54155" w:rsidRDefault="002F4D40" w:rsidP="003F3803">
            <w:pPr>
              <w:jc w:val="center"/>
            </w:pPr>
            <w:r w:rsidRPr="00C54155">
              <w:rPr>
                <w:sz w:val="22"/>
              </w:rPr>
              <w:t>19.</w:t>
            </w:r>
          </w:p>
        </w:tc>
        <w:tc>
          <w:tcPr>
            <w:tcW w:w="3862" w:type="dxa"/>
          </w:tcPr>
          <w:p w:rsidR="002F4D40" w:rsidRPr="00C54155" w:rsidRDefault="002F4D40" w:rsidP="003F3803">
            <w:r w:rsidRPr="00C54155">
              <w:rPr>
                <w:sz w:val="22"/>
              </w:rPr>
              <w:t>Сорокина Виталия</w:t>
            </w:r>
          </w:p>
        </w:tc>
        <w:tc>
          <w:tcPr>
            <w:tcW w:w="858" w:type="dxa"/>
          </w:tcPr>
          <w:p w:rsidR="002F4D40" w:rsidRPr="00C54155" w:rsidRDefault="002F4D40" w:rsidP="003F3803">
            <w:pPr>
              <w:jc w:val="center"/>
            </w:pPr>
            <w:r w:rsidRPr="00C54155">
              <w:rPr>
                <w:sz w:val="22"/>
              </w:rPr>
              <w:t>4а</w:t>
            </w:r>
          </w:p>
        </w:tc>
        <w:tc>
          <w:tcPr>
            <w:tcW w:w="4467" w:type="dxa"/>
          </w:tcPr>
          <w:p w:rsidR="002F4D40" w:rsidRPr="00C54155" w:rsidRDefault="002F4D40" w:rsidP="003F3803">
            <w:r w:rsidRPr="00C54155">
              <w:rPr>
                <w:sz w:val="22"/>
              </w:rPr>
              <w:t>Литературное чтение</w:t>
            </w:r>
          </w:p>
        </w:tc>
      </w:tr>
    </w:tbl>
    <w:p w:rsidR="002F4D40" w:rsidRPr="003F3803" w:rsidRDefault="002F4D40" w:rsidP="003F3803"/>
    <w:p w:rsidR="002F4D40" w:rsidRPr="003F3803" w:rsidRDefault="002F4D40" w:rsidP="00C54155">
      <w:pPr>
        <w:ind w:firstLine="708"/>
        <w:jc w:val="both"/>
      </w:pPr>
      <w:r w:rsidRPr="003F3803">
        <w:rPr>
          <w:b/>
        </w:rPr>
        <w:t>В целом анализ результатов олимпиад показал</w:t>
      </w:r>
      <w:r w:rsidRPr="003F3803">
        <w:t>, что учителя начальных классов используют в работе проблемные, исследовательские методы, групповые формы работы с учащимися, а также задания повышенной сложности, творческие  задания.</w:t>
      </w:r>
    </w:p>
    <w:p w:rsidR="002F4D40" w:rsidRPr="003F3803" w:rsidRDefault="002F4D40" w:rsidP="003F3803">
      <w:pPr>
        <w:jc w:val="both"/>
      </w:pPr>
      <w:r w:rsidRPr="003F3803">
        <w:t xml:space="preserve">Хочется отметить целенаправленную работу учителей начальных классов, учащиеся которых принимали впервые участие в щкольном этапе олимпиады и смогли показать достойные результаты. </w:t>
      </w:r>
    </w:p>
    <w:p w:rsidR="002F4D40" w:rsidRPr="003F3803" w:rsidRDefault="002F4D40" w:rsidP="00C54155">
      <w:pPr>
        <w:ind w:firstLine="708"/>
        <w:jc w:val="both"/>
      </w:pPr>
      <w:r w:rsidRPr="003F3803">
        <w:t xml:space="preserve">Это свидетельство осознанного подхода педагогов к активизации работы с одаренными детьми. </w:t>
      </w:r>
    </w:p>
    <w:p w:rsidR="002F4D40" w:rsidRPr="003F3803" w:rsidRDefault="002F4D40" w:rsidP="00C54155">
      <w:pPr>
        <w:ind w:firstLine="708"/>
        <w:jc w:val="both"/>
      </w:pPr>
      <w:r w:rsidRPr="003F3803">
        <w:t xml:space="preserve">Также есть группа учащихся, которые выполнили от 55% -80% заданий, но не стали  победителями и призерами  школьной олимпиады. </w:t>
      </w:r>
    </w:p>
    <w:p w:rsidR="002F4D40" w:rsidRPr="003F3803" w:rsidRDefault="002F4D40" w:rsidP="00C54155">
      <w:pPr>
        <w:ind w:firstLine="708"/>
        <w:rPr>
          <w:b/>
        </w:rPr>
      </w:pPr>
      <w:r w:rsidRPr="003F3803">
        <w:rPr>
          <w:b/>
        </w:rPr>
        <w:t>Хорошие результаты показали следующие учащиеся:</w:t>
      </w:r>
    </w:p>
    <w:p w:rsidR="002F4D40" w:rsidRPr="003F3803" w:rsidRDefault="002F4D40" w:rsidP="003F3803">
      <w:pPr>
        <w:rPr>
          <w:b/>
          <w:u w:val="single"/>
        </w:rPr>
      </w:pPr>
      <w:r w:rsidRPr="003F3803">
        <w:rPr>
          <w:b/>
          <w:u w:val="single"/>
        </w:rPr>
        <w:t>Литературное чтение</w:t>
      </w:r>
    </w:p>
    <w:p w:rsidR="002F4D40" w:rsidRPr="003F3803" w:rsidRDefault="002F4D40" w:rsidP="006D1BFF">
      <w:pPr>
        <w:numPr>
          <w:ilvl w:val="0"/>
          <w:numId w:val="53"/>
        </w:numPr>
        <w:rPr>
          <w:bCs/>
        </w:rPr>
      </w:pPr>
      <w:r w:rsidRPr="003F3803">
        <w:rPr>
          <w:bCs/>
        </w:rPr>
        <w:t>Кузнецов Максим, 1б класс</w:t>
      </w:r>
    </w:p>
    <w:p w:rsidR="002F4D40" w:rsidRPr="003F3803" w:rsidRDefault="002F4D40" w:rsidP="006D1BFF">
      <w:pPr>
        <w:numPr>
          <w:ilvl w:val="0"/>
          <w:numId w:val="53"/>
        </w:numPr>
        <w:rPr>
          <w:bCs/>
        </w:rPr>
      </w:pPr>
      <w:r w:rsidRPr="003F3803">
        <w:rPr>
          <w:bCs/>
        </w:rPr>
        <w:t>Ковалёв Тимофей, 1а класс</w:t>
      </w:r>
    </w:p>
    <w:p w:rsidR="002F4D40" w:rsidRPr="003F3803" w:rsidRDefault="002F4D40" w:rsidP="006D1BFF">
      <w:pPr>
        <w:numPr>
          <w:ilvl w:val="0"/>
          <w:numId w:val="53"/>
        </w:numPr>
        <w:rPr>
          <w:bCs/>
        </w:rPr>
      </w:pPr>
      <w:r w:rsidRPr="003F3803">
        <w:rPr>
          <w:bCs/>
        </w:rPr>
        <w:t>Кондратьева Алиса, 2б класс</w:t>
      </w:r>
    </w:p>
    <w:p w:rsidR="002F4D40" w:rsidRPr="003F3803" w:rsidRDefault="002F4D40" w:rsidP="003F3803">
      <w:pPr>
        <w:rPr>
          <w:b/>
          <w:u w:val="single"/>
        </w:rPr>
      </w:pPr>
      <w:r w:rsidRPr="003F3803">
        <w:rPr>
          <w:b/>
          <w:u w:val="single"/>
        </w:rPr>
        <w:t>Окружающий мир</w:t>
      </w:r>
    </w:p>
    <w:p w:rsidR="002F4D40" w:rsidRPr="003F3803" w:rsidRDefault="002F4D40" w:rsidP="006D1BFF">
      <w:pPr>
        <w:numPr>
          <w:ilvl w:val="0"/>
          <w:numId w:val="54"/>
        </w:numPr>
        <w:rPr>
          <w:bCs/>
        </w:rPr>
      </w:pPr>
      <w:r w:rsidRPr="003F3803">
        <w:rPr>
          <w:bCs/>
        </w:rPr>
        <w:t>Полянина Дарья, 3б класс</w:t>
      </w:r>
    </w:p>
    <w:p w:rsidR="002F4D40" w:rsidRPr="003F3803" w:rsidRDefault="002F4D40" w:rsidP="006D1BFF">
      <w:pPr>
        <w:numPr>
          <w:ilvl w:val="0"/>
          <w:numId w:val="54"/>
        </w:numPr>
        <w:rPr>
          <w:bCs/>
        </w:rPr>
      </w:pPr>
      <w:r w:rsidRPr="003F3803">
        <w:rPr>
          <w:bCs/>
        </w:rPr>
        <w:t>Козлова Виктория, 2б класс</w:t>
      </w:r>
    </w:p>
    <w:p w:rsidR="002F4D40" w:rsidRPr="003F3803" w:rsidRDefault="002F4D40" w:rsidP="003F3803">
      <w:pPr>
        <w:tabs>
          <w:tab w:val="left" w:pos="1920"/>
        </w:tabs>
        <w:rPr>
          <w:b/>
          <w:u w:val="single"/>
        </w:rPr>
      </w:pPr>
      <w:r w:rsidRPr="003F3803">
        <w:rPr>
          <w:b/>
          <w:u w:val="single"/>
        </w:rPr>
        <w:t>Русский язык</w:t>
      </w:r>
    </w:p>
    <w:p w:rsidR="002F4D40" w:rsidRPr="003F3803" w:rsidRDefault="002F4D40" w:rsidP="006D1BFF">
      <w:pPr>
        <w:numPr>
          <w:ilvl w:val="0"/>
          <w:numId w:val="55"/>
        </w:numPr>
        <w:rPr>
          <w:bCs/>
        </w:rPr>
      </w:pPr>
      <w:r w:rsidRPr="003F3803">
        <w:rPr>
          <w:bCs/>
        </w:rPr>
        <w:t>Кулешова Анастасия, 1а класс</w:t>
      </w:r>
    </w:p>
    <w:p w:rsidR="002F4D40" w:rsidRPr="003F3803" w:rsidRDefault="002F4D40" w:rsidP="006D1BFF">
      <w:pPr>
        <w:numPr>
          <w:ilvl w:val="0"/>
          <w:numId w:val="55"/>
        </w:numPr>
        <w:rPr>
          <w:bCs/>
        </w:rPr>
      </w:pPr>
      <w:r w:rsidRPr="003F3803">
        <w:rPr>
          <w:bCs/>
        </w:rPr>
        <w:t>Иванова Александра, 1б класс</w:t>
      </w:r>
    </w:p>
    <w:p w:rsidR="002F4D40" w:rsidRPr="003F3803" w:rsidRDefault="002F4D40" w:rsidP="003F3803">
      <w:pPr>
        <w:ind w:firstLine="708"/>
        <w:jc w:val="both"/>
      </w:pPr>
      <w:r w:rsidRPr="003F3803">
        <w:rPr>
          <w:bCs/>
        </w:rPr>
        <w:t>В целом анализ результатов олимпиад показал, что учителя начальных классов</w:t>
      </w:r>
      <w:r w:rsidRPr="003F3803">
        <w:t xml:space="preserve"> используют в работе  исследовательские методы, групповые формы работы с учащимися, а также задания повышенной сложности, творческие  задания.</w:t>
      </w:r>
    </w:p>
    <w:p w:rsidR="002F4D40" w:rsidRPr="003F3803" w:rsidRDefault="002F4D40" w:rsidP="003F3803">
      <w:pPr>
        <w:ind w:firstLine="708"/>
        <w:jc w:val="both"/>
      </w:pPr>
      <w:r w:rsidRPr="003F3803">
        <w:t xml:space="preserve">Хочется отметить целенаправленную работу учителей начальных классов, учащиеся которых принимали впервые участие в щкольном этапе олимпиады и смогли показать достойные результаты. </w:t>
      </w:r>
    </w:p>
    <w:p w:rsidR="002F4D40" w:rsidRPr="003F3803" w:rsidRDefault="002F4D40" w:rsidP="003F3803">
      <w:pPr>
        <w:pStyle w:val="22"/>
        <w:jc w:val="both"/>
      </w:pPr>
      <w:r w:rsidRPr="003F3803">
        <w:t xml:space="preserve">            При  работе с одарёнными детьми большое внимание уделялось вопросам индивидуализации и дифференциации обучения, как неотъемлемый фактор устранения перегрузки младших школьников. Учителя старались выявлять причины неуспеваемости и устранять их. А также систематически велась работа со  слабоуспевающими детьми.</w:t>
      </w:r>
    </w:p>
    <w:p w:rsidR="002F4D40" w:rsidRPr="003F3803" w:rsidRDefault="002F4D40" w:rsidP="00C54155">
      <w:pPr>
        <w:ind w:firstLine="708"/>
        <w:jc w:val="both"/>
        <w:rPr>
          <w:color w:val="17365D"/>
        </w:rPr>
      </w:pPr>
      <w:r w:rsidRPr="003F3803">
        <w:rPr>
          <w:rStyle w:val="c2"/>
          <w:color w:val="000000"/>
        </w:rPr>
        <w:t>В конце учебного года</w:t>
      </w:r>
      <w:r w:rsidRPr="003F3803">
        <w:rPr>
          <w:rStyle w:val="c33"/>
          <w:color w:val="000000"/>
        </w:rPr>
        <w:t> </w:t>
      </w:r>
      <w:r w:rsidRPr="003F3803">
        <w:rPr>
          <w:rStyle w:val="c2"/>
          <w:color w:val="000000"/>
        </w:rPr>
        <w:t>прошёл обобщающий контроль 1-4-х классов, который включал проверку дневников и тетрадей, контрольно-диагностические работы по математике, русскому языку, проверку техники чтения,  диагностическое обследование психологом готовности к обучению в среднем звене учащихся 4-х классов.</w:t>
      </w:r>
      <w:r w:rsidRPr="003F3803">
        <w:rPr>
          <w:color w:val="17365D"/>
        </w:rPr>
        <w:t xml:space="preserve">   </w:t>
      </w:r>
    </w:p>
    <w:p w:rsidR="002F4D40" w:rsidRPr="003F3803" w:rsidRDefault="002F4D40" w:rsidP="003F3803">
      <w:pPr>
        <w:pStyle w:val="c46"/>
        <w:spacing w:before="0" w:beforeAutospacing="0" w:after="0" w:afterAutospacing="0"/>
        <w:jc w:val="center"/>
        <w:rPr>
          <w:color w:val="000000"/>
        </w:rPr>
      </w:pPr>
      <w:r w:rsidRPr="003F3803">
        <w:rPr>
          <w:rStyle w:val="c2"/>
          <w:b/>
          <w:bCs/>
          <w:i/>
          <w:iCs/>
        </w:rPr>
        <w:t>Освоение современных технологий</w:t>
      </w:r>
      <w:r w:rsidRPr="003F3803">
        <w:rPr>
          <w:rStyle w:val="c2"/>
          <w:b/>
          <w:bCs/>
          <w:i/>
          <w:iCs/>
          <w:color w:val="00B050"/>
        </w:rPr>
        <w:t xml:space="preserve"> </w:t>
      </w:r>
      <w:r w:rsidRPr="003F3803">
        <w:rPr>
          <w:rStyle w:val="c2"/>
          <w:b/>
          <w:bCs/>
          <w:i/>
          <w:iCs/>
        </w:rPr>
        <w:t>в условиях реализации ФГОС</w:t>
      </w:r>
    </w:p>
    <w:p w:rsidR="002F4D40" w:rsidRPr="003F3803" w:rsidRDefault="002F4D40" w:rsidP="003F3803">
      <w:pPr>
        <w:pStyle w:val="c1"/>
        <w:spacing w:before="0" w:beforeAutospacing="0" w:after="0" w:afterAutospacing="0"/>
        <w:ind w:firstLine="426"/>
        <w:jc w:val="both"/>
        <w:rPr>
          <w:color w:val="000000"/>
        </w:rPr>
      </w:pPr>
      <w:r w:rsidRPr="003F3803">
        <w:rPr>
          <w:rStyle w:val="c2"/>
          <w:color w:val="000000"/>
        </w:rPr>
        <w:t xml:space="preserve">  </w:t>
      </w:r>
      <w:r w:rsidRPr="003F3803">
        <w:rPr>
          <w:rStyle w:val="c2"/>
          <w:color w:val="000000"/>
        </w:rPr>
        <w:tab/>
        <w:t xml:space="preserve">В начальном звене учителя стремились к реализации комплекса мер по информатизации образовательного процесса.  В течение года проводили уроки с использованием интерактивного оборудования. </w:t>
      </w:r>
    </w:p>
    <w:p w:rsidR="002F4D40" w:rsidRPr="003F3803" w:rsidRDefault="002F4D40" w:rsidP="003F3803">
      <w:pPr>
        <w:pStyle w:val="c1"/>
        <w:spacing w:before="0" w:beforeAutospacing="0" w:after="0" w:afterAutospacing="0"/>
        <w:ind w:firstLine="426"/>
        <w:jc w:val="both"/>
        <w:rPr>
          <w:color w:val="000000"/>
        </w:rPr>
      </w:pPr>
      <w:r w:rsidRPr="003F3803">
        <w:rPr>
          <w:rStyle w:val="c2"/>
          <w:color w:val="000000"/>
        </w:rPr>
        <w:t> </w:t>
      </w:r>
      <w:r w:rsidRPr="003F3803">
        <w:rPr>
          <w:rStyle w:val="c2"/>
          <w:color w:val="000000"/>
        </w:rPr>
        <w:tab/>
        <w:t>В своей работе учителя использовали элементы технологий проблемного, дифференцированного,  здоровьесберегающего обучения, игровую технологию, ИКТ – технологии, технологии интерактивного обучения, деятельностный подход в обучении.</w:t>
      </w:r>
    </w:p>
    <w:p w:rsidR="002F4D40" w:rsidRPr="003F3803" w:rsidRDefault="002F4D40" w:rsidP="003F3803">
      <w:pPr>
        <w:pStyle w:val="c1"/>
        <w:spacing w:before="0" w:beforeAutospacing="0" w:after="0" w:afterAutospacing="0"/>
        <w:ind w:firstLine="426"/>
        <w:jc w:val="both"/>
        <w:rPr>
          <w:rStyle w:val="c2"/>
          <w:color w:val="000000"/>
        </w:rPr>
      </w:pPr>
      <w:r w:rsidRPr="003F3803">
        <w:rPr>
          <w:rStyle w:val="c2"/>
          <w:color w:val="000000"/>
        </w:rPr>
        <w:t xml:space="preserve">  </w:t>
      </w:r>
      <w:r w:rsidRPr="003F3803">
        <w:rPr>
          <w:rStyle w:val="c2"/>
          <w:color w:val="000000"/>
        </w:rPr>
        <w:tab/>
        <w:t xml:space="preserve">Большую роль в работе учителя играет кабинет, его учебно-методическая база. Все учителя начальных классов имеют постоянно закрепленные за ними кабинеты. В кабинетах имеется учебно-методическая литература, дидактический материал, различные словари, богатый иллюстративный материал, что позволяет вести дифференцированное обучение, способствует развитию образовательного процесса. </w:t>
      </w:r>
    </w:p>
    <w:p w:rsidR="002F4D40" w:rsidRPr="003F3803" w:rsidRDefault="002F4D40" w:rsidP="003F3803">
      <w:pPr>
        <w:pStyle w:val="22"/>
        <w:jc w:val="center"/>
        <w:rPr>
          <w:rStyle w:val="c2"/>
          <w:b/>
          <w:bCs/>
          <w:i/>
        </w:rPr>
      </w:pPr>
      <w:r w:rsidRPr="003F3803">
        <w:rPr>
          <w:rStyle w:val="c2"/>
          <w:b/>
          <w:bCs/>
          <w:i/>
        </w:rPr>
        <w:t>Организация внеурочной деятельности</w:t>
      </w:r>
    </w:p>
    <w:p w:rsidR="002F4D40" w:rsidRPr="003F3803" w:rsidRDefault="002F4D40" w:rsidP="003F3803">
      <w:pPr>
        <w:pStyle w:val="22"/>
        <w:ind w:firstLine="680"/>
        <w:jc w:val="both"/>
        <w:rPr>
          <w:rStyle w:val="c2"/>
          <w:color w:val="000000"/>
        </w:rPr>
      </w:pPr>
      <w:r w:rsidRPr="003F3803">
        <w:rPr>
          <w:rStyle w:val="c2"/>
          <w:color w:val="000000"/>
        </w:rPr>
        <w:t xml:space="preserve">Внеурочная деятельность в начальных классах организовывалась  в соответствии с ФГОС по следующим направлениям развития личности ребенка: спортивно – оздоровительное, духовно – нравственное, социальное, общеинтеллектуальное, общекультурное. Организация занятий по данным направлениям во внеурочное время является  неотъемлемой частью образовательного процесса. </w:t>
      </w:r>
    </w:p>
    <w:p w:rsidR="002F4D40" w:rsidRPr="003F3803" w:rsidRDefault="002F4D40" w:rsidP="003F3803">
      <w:pPr>
        <w:pStyle w:val="22"/>
        <w:ind w:firstLine="680"/>
        <w:jc w:val="both"/>
        <w:rPr>
          <w:color w:val="000000"/>
        </w:rPr>
      </w:pPr>
      <w:r w:rsidRPr="003F3803">
        <w:rPr>
          <w:rStyle w:val="c2"/>
        </w:rPr>
        <w:t>Красной нитью во  внеурочной деятельности проходит проектная деятельность учащихся в условиях реализации</w:t>
      </w:r>
      <w:r w:rsidRPr="003F3803">
        <w:rPr>
          <w:rStyle w:val="c2"/>
          <w:color w:val="000000"/>
        </w:rPr>
        <w:t xml:space="preserve"> ФГОС </w:t>
      </w:r>
      <w:r w:rsidRPr="003F3803">
        <w:t xml:space="preserve"> в форме школьного кружковой работы</w:t>
      </w:r>
      <w:r w:rsidRPr="003F3803">
        <w:rPr>
          <w:b/>
          <w:i/>
        </w:rPr>
        <w:t xml:space="preserve"> «Я – гражданин России», «Ежели вы вежливы», «Информашка», «Учусь создавать проект», «Мой мир» </w:t>
      </w:r>
      <w:r w:rsidRPr="003F3803">
        <w:t xml:space="preserve"> </w:t>
      </w:r>
      <w:r w:rsidRPr="003F3803">
        <w:rPr>
          <w:b/>
        </w:rPr>
        <w:t>организуется с</w:t>
      </w:r>
      <w:r w:rsidRPr="003F3803">
        <w:t xml:space="preserve"> </w:t>
      </w:r>
      <w:r w:rsidRPr="003F3803">
        <w:rPr>
          <w:b/>
        </w:rPr>
        <w:t xml:space="preserve">основной целью </w:t>
      </w:r>
      <w:r w:rsidRPr="003F3803">
        <w:t xml:space="preserve">формирования у школьников </w:t>
      </w:r>
      <w:r w:rsidRPr="003F3803">
        <w:rPr>
          <w:b/>
          <w:i/>
        </w:rPr>
        <w:t>умения учиться</w:t>
      </w:r>
      <w:r w:rsidRPr="003F3803">
        <w:t>, как универсального учебного действия.</w:t>
      </w:r>
    </w:p>
    <w:p w:rsidR="002F4D40" w:rsidRPr="003F3803" w:rsidRDefault="002F4D40" w:rsidP="003F3803">
      <w:pPr>
        <w:ind w:firstLine="680"/>
        <w:jc w:val="both"/>
      </w:pPr>
      <w:r w:rsidRPr="003F3803">
        <w:t>В процессе практической работы учащиеся учились работать в микрогруппах и активно работали над разными видами проектов.</w:t>
      </w:r>
    </w:p>
    <w:p w:rsidR="002F4D40" w:rsidRPr="003F3803" w:rsidRDefault="002F4D40" w:rsidP="003F3803">
      <w:pPr>
        <w:ind w:firstLine="680"/>
        <w:jc w:val="both"/>
      </w:pPr>
      <w:r w:rsidRPr="003F3803">
        <w:t>В ходе работы над проектами  у младших школьников  сформировались следующие способности:</w:t>
      </w:r>
    </w:p>
    <w:p w:rsidR="002F4D40" w:rsidRPr="003F3803" w:rsidRDefault="002F4D40" w:rsidP="006D1BFF">
      <w:pPr>
        <w:numPr>
          <w:ilvl w:val="0"/>
          <w:numId w:val="52"/>
        </w:numPr>
        <w:tabs>
          <w:tab w:val="left" w:pos="284"/>
        </w:tabs>
        <w:ind w:left="0" w:firstLine="0"/>
        <w:jc w:val="both"/>
      </w:pPr>
      <w:r w:rsidRPr="003F3803">
        <w:t>Планировать (составлять план своей деятельности);</w:t>
      </w:r>
    </w:p>
    <w:p w:rsidR="002F4D40" w:rsidRPr="003F3803" w:rsidRDefault="002F4D40" w:rsidP="006D1BFF">
      <w:pPr>
        <w:numPr>
          <w:ilvl w:val="0"/>
          <w:numId w:val="52"/>
        </w:numPr>
        <w:tabs>
          <w:tab w:val="left" w:pos="284"/>
        </w:tabs>
        <w:ind w:left="0" w:firstLine="0"/>
        <w:jc w:val="both"/>
      </w:pPr>
      <w:r w:rsidRPr="003F3803">
        <w:t>Моделировать (представлять способ действия в виде модели-схемы, выделяя все существенное и главное);</w:t>
      </w:r>
    </w:p>
    <w:p w:rsidR="002F4D40" w:rsidRPr="003F3803" w:rsidRDefault="002F4D40" w:rsidP="006D1BFF">
      <w:pPr>
        <w:numPr>
          <w:ilvl w:val="0"/>
          <w:numId w:val="52"/>
        </w:numPr>
        <w:tabs>
          <w:tab w:val="left" w:pos="284"/>
        </w:tabs>
        <w:ind w:left="0" w:firstLine="0"/>
        <w:jc w:val="both"/>
      </w:pPr>
      <w:r w:rsidRPr="003F3803">
        <w:t>Защищать свой проект перед знакомой аудиторией.</w:t>
      </w:r>
    </w:p>
    <w:p w:rsidR="002F4D40" w:rsidRPr="003F3803" w:rsidRDefault="002F4D40" w:rsidP="00C54155">
      <w:pPr>
        <w:ind w:firstLine="708"/>
        <w:jc w:val="both"/>
      </w:pPr>
      <w:r w:rsidRPr="003F3803">
        <w:rPr>
          <w:b/>
          <w:i/>
        </w:rPr>
        <w:t xml:space="preserve">Проекты </w:t>
      </w:r>
      <w:r w:rsidRPr="003F3803">
        <w:t xml:space="preserve"> различных направлений являются  продолжением урока и предусматривают участие всех учащихся в кружковой работе. </w:t>
      </w:r>
    </w:p>
    <w:p w:rsidR="002F4D40" w:rsidRPr="003F3803" w:rsidRDefault="002F4D40" w:rsidP="003F3803">
      <w:pPr>
        <w:ind w:firstLine="708"/>
        <w:jc w:val="both"/>
      </w:pPr>
      <w:r w:rsidRPr="003F3803">
        <w:t>Кружковая проектная  работа обеспечивает существенное воздействие на речь учащихся и  способствует  развитию эмоциональной сферы и творческих способностей.</w:t>
      </w:r>
    </w:p>
    <w:p w:rsidR="002F4D40" w:rsidRPr="003F3803" w:rsidRDefault="002F4D40" w:rsidP="003F3803">
      <w:pPr>
        <w:jc w:val="both"/>
      </w:pPr>
      <w:r w:rsidRPr="003F3803">
        <w:t xml:space="preserve">Кроме того, выросла заинтересованность обучающихся  в овладении технологиями проектной и исследовательской деятельности. </w:t>
      </w:r>
    </w:p>
    <w:p w:rsidR="002F4D40" w:rsidRPr="003F3803" w:rsidRDefault="002F4D40" w:rsidP="00C54155">
      <w:pPr>
        <w:ind w:firstLine="708"/>
        <w:jc w:val="both"/>
      </w:pPr>
      <w:r w:rsidRPr="003F3803">
        <w:t>Проектные  работы учеников  «Моя семья – моё богатство» 1а,1б,2а,3а,4а кл.; «Посвящение в первоклассники» 1а,5а классы; «Осень в гости к нам пришла!»,  проект « Салют, Победа!» 1-4 классы выполняются более качественно и   ежегодно  становятся  необходимыми  как в урочной, так и внеурочной деятельности.</w:t>
      </w:r>
    </w:p>
    <w:p w:rsidR="002F4D40" w:rsidRPr="003F3803" w:rsidRDefault="002F4D40" w:rsidP="003F3803">
      <w:pPr>
        <w:ind w:firstLine="708"/>
        <w:jc w:val="both"/>
      </w:pPr>
      <w:r w:rsidRPr="003F3803">
        <w:t>Также, согласно расписанию, в начальной школе проводятся следующие кружки: «»Ежели вы вежливы», « «Час двигательной активности», «Юный художник», «Весёлый английский», «Азбука безопасности», «Общая физическая подготовка», «Мой мир», «Я – гражданин России». Учащиеся с удовольствием посещали кружки по интересам.</w:t>
      </w:r>
    </w:p>
    <w:p w:rsidR="002F4D40" w:rsidRPr="003F3803" w:rsidRDefault="002F4D40" w:rsidP="003F3803">
      <w:pPr>
        <w:pStyle w:val="22"/>
        <w:jc w:val="center"/>
        <w:rPr>
          <w:rStyle w:val="c2"/>
          <w:b/>
          <w:i/>
        </w:rPr>
      </w:pPr>
      <w:r w:rsidRPr="003F3803">
        <w:rPr>
          <w:rStyle w:val="c2"/>
          <w:b/>
          <w:i/>
        </w:rPr>
        <w:t>Организация внеклассной работы</w:t>
      </w:r>
    </w:p>
    <w:p w:rsidR="002F4D40" w:rsidRPr="003F3803" w:rsidRDefault="002F4D40" w:rsidP="003F3803">
      <w:pPr>
        <w:pStyle w:val="c1"/>
        <w:spacing w:before="0" w:beforeAutospacing="0" w:after="0" w:afterAutospacing="0"/>
        <w:ind w:firstLine="426"/>
        <w:jc w:val="both"/>
        <w:rPr>
          <w:color w:val="000000"/>
        </w:rPr>
      </w:pPr>
      <w:r w:rsidRPr="003F3803">
        <w:rPr>
          <w:rStyle w:val="c2"/>
          <w:color w:val="000000"/>
        </w:rPr>
        <w:t>Одним из средств достижений образовательных и воспитательных целей является внеклассная работа. Внеклассная работа  способствовала более разностороннему раскрытию индивидуальных способностей ребенка, которые не всегда удается рассмотреть на уроке; обогащает личный опыт ребенка, его знания о разнообразии человеческой деятельности, ребенок приобретает необходимые практические умения и навыки; способствует развитию у детей интереса к различным видам деятельности, желания активно участвовать в продуктивной, одобряемой обществом деятельности, дети не только проявляют свои индивидуальные особенности, но и учатся жить в коллективе, т.е. сотрудничать друг с другом, заботиться о своих товарищах, ставить себя на место другого человека и пр.</w:t>
      </w:r>
    </w:p>
    <w:p w:rsidR="002F4D40" w:rsidRPr="003F3803" w:rsidRDefault="002F4D40" w:rsidP="003F3803">
      <w:pPr>
        <w:pStyle w:val="c1"/>
        <w:spacing w:before="0" w:beforeAutospacing="0" w:after="0" w:afterAutospacing="0"/>
        <w:ind w:firstLine="426"/>
        <w:jc w:val="both"/>
        <w:rPr>
          <w:color w:val="000000"/>
        </w:rPr>
      </w:pPr>
      <w:r w:rsidRPr="003F3803">
        <w:rPr>
          <w:rStyle w:val="c2"/>
          <w:color w:val="000000"/>
        </w:rPr>
        <w:t>  Формы организации внеклассной работы в начальной школе самые разнообразные. Это научно-исследовательские  конференции, учебные и творческие проекты, олимпиады, праздники, соревнования, конкурсы  и т.д.</w:t>
      </w:r>
    </w:p>
    <w:p w:rsidR="002F4D40" w:rsidRPr="003F3803" w:rsidRDefault="002F4D40" w:rsidP="003F3803">
      <w:pPr>
        <w:pStyle w:val="c1"/>
        <w:spacing w:before="0" w:beforeAutospacing="0" w:after="0" w:afterAutospacing="0"/>
        <w:jc w:val="both"/>
        <w:rPr>
          <w:rStyle w:val="c2"/>
          <w:color w:val="000000"/>
        </w:rPr>
      </w:pPr>
      <w:r w:rsidRPr="003F3803">
        <w:rPr>
          <w:rStyle w:val="c2"/>
          <w:color w:val="000000"/>
        </w:rPr>
        <w:t>         Традиционными становится участие учащихся в играх-конкурсах всероссийского и международного масштаба: «Домик-семигномик», «Светофорик», «Инфознайка», «Ребус», «Азбука безопасного лета», «О спорт, ты-мир!», «Юный патриот России», «По страницам любимых книг», «В мире животных», «Азбука безопасной зимы», «Интеллектуальные игры», «ЧИП», «По сказочным тропинкам 2015», «В мире животных»  и многие другие, которые позволяют учащимся дополнительно раскрыть свой творческий потенциал.</w:t>
      </w:r>
    </w:p>
    <w:p w:rsidR="002F4D40" w:rsidRPr="003F3803" w:rsidRDefault="002F4D40" w:rsidP="00C54155">
      <w:pPr>
        <w:ind w:firstLine="708"/>
        <w:jc w:val="both"/>
        <w:rPr>
          <w:b/>
        </w:rPr>
      </w:pPr>
      <w:r w:rsidRPr="003F3803">
        <w:rPr>
          <w:b/>
        </w:rPr>
        <w:t>Результаты участия  обучающихся начальной школы во Всероссийских дистанционных олимпиадах 2015-2016 учебного года</w:t>
      </w:r>
      <w:r>
        <w:rPr>
          <w:b/>
        </w:rPr>
        <w:t>:</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7"/>
        <w:gridCol w:w="3260"/>
        <w:gridCol w:w="1804"/>
        <w:gridCol w:w="1812"/>
        <w:gridCol w:w="1900"/>
      </w:tblGrid>
      <w:tr w:rsidR="002F4D40" w:rsidRPr="003F3803">
        <w:tc>
          <w:tcPr>
            <w:tcW w:w="687" w:type="dxa"/>
          </w:tcPr>
          <w:p w:rsidR="002F4D40" w:rsidRPr="00C54155" w:rsidRDefault="002F4D40" w:rsidP="003F3803">
            <w:pPr>
              <w:pStyle w:val="4"/>
              <w:spacing w:after="0" w:line="240" w:lineRule="auto"/>
              <w:ind w:left="0"/>
              <w:jc w:val="center"/>
              <w:rPr>
                <w:rFonts w:ascii="Times New Roman" w:hAnsi="Times New Roman"/>
                <w:b/>
                <w:szCs w:val="24"/>
              </w:rPr>
            </w:pPr>
            <w:r w:rsidRPr="00C54155">
              <w:rPr>
                <w:rFonts w:ascii="Times New Roman" w:hAnsi="Times New Roman"/>
                <w:b/>
                <w:szCs w:val="24"/>
              </w:rPr>
              <w:t>№ п/п</w:t>
            </w:r>
          </w:p>
        </w:tc>
        <w:tc>
          <w:tcPr>
            <w:tcW w:w="3260" w:type="dxa"/>
          </w:tcPr>
          <w:p w:rsidR="002F4D40" w:rsidRPr="00C54155" w:rsidRDefault="002F4D40" w:rsidP="003F3803">
            <w:pPr>
              <w:pStyle w:val="4"/>
              <w:spacing w:after="0" w:line="240" w:lineRule="auto"/>
              <w:ind w:left="0"/>
              <w:jc w:val="center"/>
              <w:rPr>
                <w:rFonts w:ascii="Times New Roman" w:hAnsi="Times New Roman"/>
                <w:b/>
                <w:szCs w:val="24"/>
              </w:rPr>
            </w:pPr>
            <w:r w:rsidRPr="00C54155">
              <w:rPr>
                <w:rFonts w:ascii="Times New Roman" w:hAnsi="Times New Roman"/>
                <w:b/>
                <w:szCs w:val="24"/>
              </w:rPr>
              <w:t>Название олимпиады</w:t>
            </w:r>
          </w:p>
        </w:tc>
        <w:tc>
          <w:tcPr>
            <w:tcW w:w="1804" w:type="dxa"/>
          </w:tcPr>
          <w:p w:rsidR="002F4D40" w:rsidRPr="00C54155" w:rsidRDefault="002F4D40" w:rsidP="003F3803">
            <w:pPr>
              <w:pStyle w:val="4"/>
              <w:spacing w:after="0" w:line="240" w:lineRule="auto"/>
              <w:ind w:left="0"/>
              <w:jc w:val="center"/>
              <w:rPr>
                <w:rFonts w:ascii="Times New Roman" w:hAnsi="Times New Roman"/>
                <w:b/>
                <w:szCs w:val="24"/>
              </w:rPr>
            </w:pPr>
            <w:r w:rsidRPr="00C54155">
              <w:rPr>
                <w:rFonts w:ascii="Times New Roman" w:hAnsi="Times New Roman"/>
                <w:b/>
                <w:szCs w:val="24"/>
              </w:rPr>
              <w:t>Количество участников</w:t>
            </w:r>
          </w:p>
        </w:tc>
        <w:tc>
          <w:tcPr>
            <w:tcW w:w="1812" w:type="dxa"/>
          </w:tcPr>
          <w:p w:rsidR="002F4D40" w:rsidRPr="00C54155" w:rsidRDefault="002F4D40" w:rsidP="003F3803">
            <w:pPr>
              <w:pStyle w:val="4"/>
              <w:spacing w:after="0" w:line="240" w:lineRule="auto"/>
              <w:ind w:left="0"/>
              <w:jc w:val="center"/>
              <w:rPr>
                <w:rFonts w:ascii="Times New Roman" w:hAnsi="Times New Roman"/>
                <w:b/>
                <w:szCs w:val="24"/>
              </w:rPr>
            </w:pPr>
            <w:r w:rsidRPr="00C54155">
              <w:rPr>
                <w:rFonts w:ascii="Times New Roman" w:hAnsi="Times New Roman"/>
                <w:b/>
                <w:szCs w:val="24"/>
              </w:rPr>
              <w:t>Количество победителей</w:t>
            </w:r>
          </w:p>
        </w:tc>
        <w:tc>
          <w:tcPr>
            <w:tcW w:w="1900" w:type="dxa"/>
          </w:tcPr>
          <w:p w:rsidR="002F4D40" w:rsidRPr="00C54155" w:rsidRDefault="002F4D40" w:rsidP="003F3803">
            <w:pPr>
              <w:pStyle w:val="4"/>
              <w:spacing w:after="0" w:line="240" w:lineRule="auto"/>
              <w:ind w:left="0"/>
              <w:jc w:val="center"/>
              <w:rPr>
                <w:rFonts w:ascii="Times New Roman" w:hAnsi="Times New Roman"/>
                <w:b/>
                <w:szCs w:val="24"/>
              </w:rPr>
            </w:pPr>
            <w:r w:rsidRPr="00C54155">
              <w:rPr>
                <w:rFonts w:ascii="Times New Roman" w:hAnsi="Times New Roman"/>
                <w:b/>
                <w:szCs w:val="24"/>
              </w:rPr>
              <w:t>Количество призёров</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«Юный патриот России»</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18</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17</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0</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«По страницам любимых книг»</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23</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12</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10</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«Азбука безопасной зимы»</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17</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9</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6</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«Домик-семигномик»</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30</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2</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13</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 xml:space="preserve">«Инфознайка» </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44</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12</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2</w:t>
            </w:r>
          </w:p>
        </w:tc>
      </w:tr>
      <w:tr w:rsidR="002F4D40" w:rsidRPr="003F3803">
        <w:tc>
          <w:tcPr>
            <w:tcW w:w="687" w:type="dxa"/>
          </w:tcPr>
          <w:p w:rsidR="002F4D40" w:rsidRPr="00C54155" w:rsidRDefault="002F4D40" w:rsidP="003F3803">
            <w:pPr>
              <w:pStyle w:val="4"/>
              <w:numPr>
                <w:ilvl w:val="0"/>
                <w:numId w:val="32"/>
              </w:numPr>
              <w:spacing w:after="0" w:line="240" w:lineRule="auto"/>
              <w:jc w:val="both"/>
              <w:rPr>
                <w:rFonts w:ascii="Times New Roman" w:hAnsi="Times New Roman"/>
                <w:szCs w:val="24"/>
              </w:rPr>
            </w:pPr>
          </w:p>
        </w:tc>
        <w:tc>
          <w:tcPr>
            <w:tcW w:w="3260" w:type="dxa"/>
          </w:tcPr>
          <w:p w:rsidR="002F4D40" w:rsidRPr="00C54155" w:rsidRDefault="002F4D40" w:rsidP="003F3803">
            <w:pPr>
              <w:pStyle w:val="4"/>
              <w:spacing w:after="0" w:line="240" w:lineRule="auto"/>
              <w:ind w:left="0"/>
              <w:jc w:val="both"/>
              <w:rPr>
                <w:rFonts w:ascii="Times New Roman" w:hAnsi="Times New Roman"/>
                <w:szCs w:val="24"/>
              </w:rPr>
            </w:pPr>
            <w:r w:rsidRPr="00C54155">
              <w:rPr>
                <w:rFonts w:ascii="Times New Roman" w:hAnsi="Times New Roman"/>
                <w:szCs w:val="24"/>
              </w:rPr>
              <w:t>«Ребус»</w:t>
            </w:r>
          </w:p>
        </w:tc>
        <w:tc>
          <w:tcPr>
            <w:tcW w:w="1804"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21</w:t>
            </w:r>
          </w:p>
        </w:tc>
        <w:tc>
          <w:tcPr>
            <w:tcW w:w="1812"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7</w:t>
            </w:r>
          </w:p>
        </w:tc>
        <w:tc>
          <w:tcPr>
            <w:tcW w:w="1900" w:type="dxa"/>
          </w:tcPr>
          <w:p w:rsidR="002F4D40" w:rsidRPr="00C54155" w:rsidRDefault="002F4D40" w:rsidP="003F3803">
            <w:pPr>
              <w:pStyle w:val="4"/>
              <w:spacing w:after="0" w:line="240" w:lineRule="auto"/>
              <w:ind w:left="0"/>
              <w:jc w:val="center"/>
              <w:rPr>
                <w:rFonts w:ascii="Times New Roman" w:hAnsi="Times New Roman"/>
                <w:szCs w:val="24"/>
              </w:rPr>
            </w:pPr>
            <w:r w:rsidRPr="00C54155">
              <w:rPr>
                <w:rFonts w:ascii="Times New Roman" w:hAnsi="Times New Roman"/>
                <w:szCs w:val="24"/>
              </w:rPr>
              <w:t>6</w:t>
            </w:r>
          </w:p>
        </w:tc>
      </w:tr>
    </w:tbl>
    <w:p w:rsidR="002F4D40" w:rsidRPr="003F3803" w:rsidRDefault="002F4D40" w:rsidP="003F3803">
      <w:pPr>
        <w:pStyle w:val="c1"/>
        <w:spacing w:before="0" w:beforeAutospacing="0" w:after="0" w:afterAutospacing="0"/>
        <w:jc w:val="both"/>
        <w:rPr>
          <w:rStyle w:val="c2"/>
          <w:b/>
          <w:i/>
        </w:rPr>
      </w:pPr>
    </w:p>
    <w:p w:rsidR="002F4D40" w:rsidRPr="003F3803" w:rsidRDefault="002F4D40" w:rsidP="003F3803">
      <w:pPr>
        <w:jc w:val="center"/>
        <w:rPr>
          <w:b/>
          <w:i/>
        </w:rPr>
      </w:pPr>
      <w:r w:rsidRPr="003F3803">
        <w:rPr>
          <w:b/>
          <w:i/>
        </w:rPr>
        <w:t>Организация воспитательной работы</w:t>
      </w:r>
    </w:p>
    <w:p w:rsidR="002F4D40" w:rsidRPr="003F3803" w:rsidRDefault="002F4D40" w:rsidP="00C54155">
      <w:pPr>
        <w:ind w:firstLine="708"/>
        <w:jc w:val="both"/>
      </w:pPr>
      <w:r w:rsidRPr="003F3803">
        <w:t>Коллектив учителей начального звена осуществлял и воспитательные задачи. Они состояли в целенаправленном формировании высоконравственной, гармонично-развивающейся личности младшего школьника. Это решалось созданием содружества детей и взрослых, связанными едиными целями, деятельностью гуманными отношениями, развитием через воспитывающие ситуации и разнообразную творческую деятельность младших школьников.</w:t>
      </w:r>
    </w:p>
    <w:p w:rsidR="002F4D40" w:rsidRPr="003F3803" w:rsidRDefault="002F4D40" w:rsidP="00C54155">
      <w:pPr>
        <w:shd w:val="clear" w:color="auto" w:fill="FFFFFF"/>
        <w:ind w:firstLine="660"/>
        <w:jc w:val="both"/>
      </w:pPr>
      <w:r w:rsidRPr="003F3803">
        <w:t>Воспитательная работа в начальной школе  была построена согласно общешкольного плана работы. Планирование   мероприятий осуществлялось  по следующим  направлениям:</w:t>
      </w:r>
    </w:p>
    <w:p w:rsidR="002F4D40" w:rsidRPr="003F3803" w:rsidRDefault="002F4D40" w:rsidP="003F3803">
      <w:pPr>
        <w:numPr>
          <w:ilvl w:val="0"/>
          <w:numId w:val="33"/>
        </w:numPr>
        <w:shd w:val="clear" w:color="auto" w:fill="FFFFFF"/>
        <w:ind w:left="660"/>
        <w:jc w:val="both"/>
      </w:pPr>
      <w:r w:rsidRPr="003F3803">
        <w:t>нравственно-патриотическое;</w:t>
      </w:r>
    </w:p>
    <w:p w:rsidR="002F4D40" w:rsidRPr="003F3803" w:rsidRDefault="002F4D40" w:rsidP="003F3803">
      <w:pPr>
        <w:numPr>
          <w:ilvl w:val="0"/>
          <w:numId w:val="33"/>
        </w:numPr>
        <w:shd w:val="clear" w:color="auto" w:fill="FFFFFF"/>
        <w:ind w:left="660"/>
        <w:jc w:val="both"/>
      </w:pPr>
      <w:r w:rsidRPr="003F3803">
        <w:t>профилактически-оздоровительное;</w:t>
      </w:r>
    </w:p>
    <w:p w:rsidR="002F4D40" w:rsidRPr="003F3803" w:rsidRDefault="002F4D40" w:rsidP="003F3803">
      <w:pPr>
        <w:numPr>
          <w:ilvl w:val="0"/>
          <w:numId w:val="33"/>
        </w:numPr>
        <w:shd w:val="clear" w:color="auto" w:fill="FFFFFF"/>
        <w:ind w:left="660"/>
        <w:jc w:val="both"/>
      </w:pPr>
      <w:r w:rsidRPr="003F3803">
        <w:t>учебно-познавательное.</w:t>
      </w:r>
    </w:p>
    <w:p w:rsidR="002F4D40" w:rsidRPr="003F3803" w:rsidRDefault="002F4D40" w:rsidP="00C54155">
      <w:pPr>
        <w:shd w:val="clear" w:color="auto" w:fill="FFFFFF"/>
        <w:ind w:firstLine="660"/>
        <w:jc w:val="both"/>
      </w:pPr>
      <w:r w:rsidRPr="003F3803">
        <w:t xml:space="preserve">Основными формами работы стали классные часы, праздники, экскурсии, викторины, конкурсы, соревнования, беседы. В классных делах принимали участие все учащиеся.  Положительные результаты и динамика работы младших школьников в этих направлениях, наблюдалась благодаря работе активности обучающихся. Все многообразие форм и методов воспитательной работы помогает реализовать воспитательные задачи и раскрыть творческие способности каждого обучающегося. </w:t>
      </w:r>
    </w:p>
    <w:p w:rsidR="002F4D40" w:rsidRPr="003F3803" w:rsidRDefault="002F4D40" w:rsidP="003F3803">
      <w:pPr>
        <w:shd w:val="clear" w:color="auto" w:fill="FFFFFF"/>
        <w:ind w:firstLine="708"/>
        <w:jc w:val="both"/>
        <w:rPr>
          <w:color w:val="FF0000"/>
        </w:rPr>
      </w:pPr>
      <w:r w:rsidRPr="003F3803">
        <w:t>В течение</w:t>
      </w:r>
      <w:r w:rsidRPr="003F3803">
        <w:rPr>
          <w:color w:val="FF0000"/>
        </w:rPr>
        <w:t xml:space="preserve"> </w:t>
      </w:r>
      <w:r w:rsidRPr="003F3803">
        <w:t>учебного года в каждом классе были  проведены следующие классные часы  и беседы по всем вышеуказанным направлениям</w:t>
      </w:r>
      <w:r w:rsidRPr="003F3803">
        <w:rPr>
          <w:color w:val="FF0000"/>
        </w:rPr>
        <w:t>:</w:t>
      </w:r>
    </w:p>
    <w:tbl>
      <w:tblPr>
        <w:tblW w:w="0" w:type="auto"/>
        <w:tblInd w:w="-106" w:type="dxa"/>
        <w:tblLook w:val="00A0"/>
      </w:tblPr>
      <w:tblGrid>
        <w:gridCol w:w="9357"/>
      </w:tblGrid>
      <w:tr w:rsidR="002F4D40" w:rsidRPr="003F3803">
        <w:tc>
          <w:tcPr>
            <w:tcW w:w="9357" w:type="dxa"/>
          </w:tcPr>
          <w:p w:rsidR="002F4D40" w:rsidRPr="00C54155" w:rsidRDefault="002F4D40" w:rsidP="003F3803">
            <w:pPr>
              <w:jc w:val="center"/>
              <w:rPr>
                <w:b/>
              </w:rPr>
            </w:pPr>
            <w:r w:rsidRPr="00C54155">
              <w:rPr>
                <w:b/>
              </w:rPr>
              <w:t>Классные часы:</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Урок Мира</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День Зои Космодемьянской</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«125 лет со дня рождения языковеда С.И. Ожегова»</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Минута памяти детей-жертв Беслана</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«Я в семье»</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«Здоровый образ жизни»</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«Прощание с Азбукой»</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«Урок Мужества»</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«Моя мама лучшая на свете!»</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«18 марта</w:t>
            </w:r>
            <w:r>
              <w:rPr>
                <w:sz w:val="24"/>
                <w:szCs w:val="24"/>
              </w:rPr>
              <w:t xml:space="preserve"> </w:t>
            </w:r>
            <w:r w:rsidRPr="00C54155">
              <w:rPr>
                <w:sz w:val="24"/>
                <w:szCs w:val="24"/>
              </w:rPr>
              <w:t>-</w:t>
            </w:r>
            <w:r>
              <w:rPr>
                <w:sz w:val="24"/>
                <w:szCs w:val="24"/>
              </w:rPr>
              <w:t xml:space="preserve"> </w:t>
            </w:r>
            <w:r w:rsidRPr="00C54155">
              <w:rPr>
                <w:sz w:val="24"/>
                <w:szCs w:val="24"/>
              </w:rPr>
              <w:t>день  воссоединения Крыма с Россией»</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«Нет туберкулёзу!»</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«Законы Калининградской области»</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«День космонавтики»</w:t>
            </w:r>
          </w:p>
        </w:tc>
      </w:tr>
      <w:tr w:rsidR="002F4D40" w:rsidRPr="003F3803">
        <w:tc>
          <w:tcPr>
            <w:tcW w:w="9357" w:type="dxa"/>
          </w:tcPr>
          <w:p w:rsidR="002F4D40" w:rsidRPr="00C54155" w:rsidRDefault="002F4D40" w:rsidP="006D1BFF">
            <w:pPr>
              <w:pStyle w:val="ListParagraph"/>
              <w:numPr>
                <w:ilvl w:val="0"/>
                <w:numId w:val="78"/>
              </w:numPr>
              <w:jc w:val="both"/>
              <w:rPr>
                <w:sz w:val="24"/>
                <w:szCs w:val="24"/>
              </w:rPr>
            </w:pPr>
            <w:r w:rsidRPr="00C54155">
              <w:rPr>
                <w:sz w:val="24"/>
                <w:szCs w:val="24"/>
              </w:rPr>
              <w:t>«Салют, Победа!»</w:t>
            </w:r>
          </w:p>
        </w:tc>
      </w:tr>
      <w:tr w:rsidR="002F4D40" w:rsidRPr="003F3803">
        <w:tc>
          <w:tcPr>
            <w:tcW w:w="9357" w:type="dxa"/>
          </w:tcPr>
          <w:p w:rsidR="002F4D40" w:rsidRPr="00C54155" w:rsidRDefault="002F4D40" w:rsidP="003F3803">
            <w:pPr>
              <w:jc w:val="center"/>
              <w:rPr>
                <w:b/>
              </w:rPr>
            </w:pPr>
            <w:r w:rsidRPr="00C54155">
              <w:rPr>
                <w:b/>
              </w:rPr>
              <w:t>Профилактические беседы:</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Беседа о безопасности маршрута «Дом-школа-дом». Правила техники безопасности.</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Безопасность дорожного движения. Воспитанный переход.</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О соблюдении статьи 171 закона Калининградской области «О защите прав и интересов ребёнка в Калининградской области».</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Вакцинация. Профилактическая беседа о гриппе.</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О соблюдении Устава школы и правил внутреннего распорядка.</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Безопасные каникулы. Правила поведения на осенних каникулах.</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Как правильно вести себя на льду, проезжей части в зимний период.</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Водоёмы в зимний период времени.</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Будь нетерпим к грубости. Устав школы. Правила поведения. Форма одежды.</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Правила поведения на дорогах.</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Правила и условия безопасного поведения на водных объектах. Меры безопасности.</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Беседа «Соблюдай Устав школы».</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Безопасность на воде во время отдыха у воды.</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Правила поведения на каникулах. Безопасный отдых (ПДД)</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Соблюдение закона по КОО «Нахождение детей в ночное время на улице».</w:t>
            </w:r>
          </w:p>
        </w:tc>
      </w:tr>
      <w:tr w:rsidR="002F4D40" w:rsidRPr="003F3803">
        <w:tc>
          <w:tcPr>
            <w:tcW w:w="9357" w:type="dxa"/>
          </w:tcPr>
          <w:p w:rsidR="002F4D40" w:rsidRPr="00C54155" w:rsidRDefault="002F4D40" w:rsidP="006D1BFF">
            <w:pPr>
              <w:pStyle w:val="ListParagraph"/>
              <w:numPr>
                <w:ilvl w:val="0"/>
                <w:numId w:val="79"/>
              </w:numPr>
              <w:jc w:val="both"/>
              <w:rPr>
                <w:sz w:val="24"/>
                <w:szCs w:val="24"/>
              </w:rPr>
            </w:pPr>
            <w:r w:rsidRPr="00C54155">
              <w:rPr>
                <w:sz w:val="24"/>
                <w:szCs w:val="24"/>
              </w:rPr>
              <w:t>Правила поведения на улице, в общественных местах.</w:t>
            </w:r>
          </w:p>
        </w:tc>
      </w:tr>
    </w:tbl>
    <w:p w:rsidR="002F4D40" w:rsidRPr="003F3803" w:rsidRDefault="002F4D40" w:rsidP="003F3803">
      <w:pPr>
        <w:shd w:val="clear" w:color="auto" w:fill="FFFFFF"/>
        <w:jc w:val="both"/>
      </w:pPr>
      <w:r w:rsidRPr="003F3803">
        <w:t xml:space="preserve"> </w:t>
      </w:r>
    </w:p>
    <w:p w:rsidR="002F4D40" w:rsidRPr="003F3803" w:rsidRDefault="002F4D40" w:rsidP="00C54155">
      <w:pPr>
        <w:shd w:val="clear" w:color="auto" w:fill="FFFFFF"/>
        <w:ind w:firstLine="708"/>
        <w:jc w:val="both"/>
      </w:pPr>
      <w:r w:rsidRPr="003F3803">
        <w:rPr>
          <w:b/>
          <w:i/>
        </w:rPr>
        <w:t>Цель классных часов и  профилактических бесед</w:t>
      </w:r>
      <w:r w:rsidRPr="003F3803">
        <w:t xml:space="preserve"> – дать возможность представить об опасных и вредных факторах, чрезвычайных ситуациях, подстерегающих нас. Формировать у учащихся сознательное и ответственное отношение к личной безопасности и безопасности окружающих, приобретение ими способности сохранять жизнь и здоровье в неблагоприятных, угрожающих жизни условиях, оказание помощи пострадавшим.</w:t>
      </w:r>
    </w:p>
    <w:p w:rsidR="002F4D40" w:rsidRPr="003F3803" w:rsidRDefault="002F4D40" w:rsidP="003F3803">
      <w:pPr>
        <w:ind w:firstLine="708"/>
        <w:jc w:val="both"/>
      </w:pPr>
      <w:r w:rsidRPr="003F3803">
        <w:t>На ученический коллектив положительно влияют активные методы воспитательного воздействия. В процессе воспитания чувствовалось нравственное воспитание и становление учащихся, а также формировалась сознательная дисциплина и ответственное отношение к труду. Развиты познавательные интересы, сформирован интерес к здоровому образу жизни.</w:t>
      </w:r>
    </w:p>
    <w:p w:rsidR="002F4D40" w:rsidRPr="003F3803" w:rsidRDefault="002F4D40" w:rsidP="003F3803">
      <w:pPr>
        <w:ind w:firstLine="708"/>
        <w:jc w:val="both"/>
      </w:pPr>
      <w:r w:rsidRPr="003F3803">
        <w:t xml:space="preserve">В  учебном году последовательность проведения классных мероприятий оказалась удачной. Учащиеся были удовлетворены проведёнными воспитательными мероприятиями и в полном составе принимали участие во всех мероприятиях.      </w:t>
      </w:r>
    </w:p>
    <w:p w:rsidR="002F4D40" w:rsidRPr="003F3803" w:rsidRDefault="002F4D40" w:rsidP="003F3803">
      <w:pPr>
        <w:shd w:val="clear" w:color="auto" w:fill="FFFFFF"/>
        <w:ind w:firstLine="708"/>
        <w:jc w:val="both"/>
      </w:pPr>
      <w:r w:rsidRPr="003F3803">
        <w:t>В течение учебного года учащиеся начальных классов принимали активное участие в следующих мероприятиях школы: школьный День Здоровья «Спорт, здоровье и игра – наши лучшие друзья!», школьный конкурс чтецов, концерт для учителей «Ты женщина! И этим ты прекрасна!» (участие в концерте),  декада «Безопасная  дорога!» ( конкурс рисунков в классе), «Вы в нашем сердце, учителя!», «Посвящение в первоклассники», участие во Всероссийской акции, «Новогодние фантазии» (открытки, поделки), конкурсная новогодняя музыкальная программа (номер художественной самодеятельности), участие во Всероссийской акции «За здоровый образ жизни» (рисунки), участие в «Живом коридоре к Дню Победы», участие в акции «Бессмертный полк», участие в отчётном концерте «До свидания, первый класс!».</w:t>
      </w:r>
    </w:p>
    <w:p w:rsidR="002F4D40" w:rsidRPr="003F3803" w:rsidRDefault="002F4D40" w:rsidP="00C54155">
      <w:pPr>
        <w:shd w:val="clear" w:color="auto" w:fill="FFFFFF"/>
        <w:ind w:firstLine="708"/>
        <w:jc w:val="both"/>
      </w:pPr>
      <w:r w:rsidRPr="003F3803">
        <w:t>Все мероприятия проводились систематически с использованием инновационных методов и приёмов работы с коллективом.</w:t>
      </w:r>
    </w:p>
    <w:p w:rsidR="002F4D40" w:rsidRPr="003F3803" w:rsidRDefault="002F4D40" w:rsidP="00C54155">
      <w:pPr>
        <w:ind w:firstLine="708"/>
        <w:jc w:val="both"/>
      </w:pPr>
      <w:r w:rsidRPr="003F3803">
        <w:t xml:space="preserve">Уровень воспитанности учащихся отмечается развитием познавательных интересов и творческих способностей учащихся в интеллектуальной, трудовой, художественной, спортивно-оздоровительной и других видах деятельности. </w:t>
      </w:r>
    </w:p>
    <w:p w:rsidR="002F4D40" w:rsidRPr="003F3803" w:rsidRDefault="002F4D40" w:rsidP="00C54155">
      <w:pPr>
        <w:shd w:val="clear" w:color="auto" w:fill="FFFFFF"/>
        <w:ind w:firstLine="708"/>
        <w:jc w:val="both"/>
      </w:pPr>
      <w:r w:rsidRPr="003F3803">
        <w:t xml:space="preserve"> В течение учебного года дети с интересом участвовали  в различных мероприятиях и по итогам каждой четверти классы были  награждены следующими почётными грамотами и благодарностями: </w:t>
      </w:r>
    </w:p>
    <w:p w:rsidR="002F4D40" w:rsidRPr="003F3803" w:rsidRDefault="002F4D40" w:rsidP="003F3803">
      <w:pPr>
        <w:numPr>
          <w:ilvl w:val="0"/>
          <w:numId w:val="34"/>
        </w:numPr>
        <w:shd w:val="clear" w:color="auto" w:fill="FFFFFF"/>
        <w:jc w:val="both"/>
      </w:pPr>
      <w:r w:rsidRPr="003F3803">
        <w:t>Благодарность  за поздравление людей с ограниченными возможностями здоровья.</w:t>
      </w:r>
    </w:p>
    <w:p w:rsidR="002F4D40" w:rsidRPr="003F3803" w:rsidRDefault="002F4D40" w:rsidP="003F3803">
      <w:pPr>
        <w:numPr>
          <w:ilvl w:val="0"/>
          <w:numId w:val="34"/>
        </w:numPr>
        <w:shd w:val="clear" w:color="auto" w:fill="FFFFFF"/>
        <w:jc w:val="both"/>
      </w:pPr>
      <w:r w:rsidRPr="003F3803">
        <w:t>Диплом  каждому классу за активное участие в концерте «Новогодний серпантин».</w:t>
      </w:r>
    </w:p>
    <w:p w:rsidR="002F4D40" w:rsidRPr="003F3803" w:rsidRDefault="002F4D40" w:rsidP="003F3803">
      <w:pPr>
        <w:numPr>
          <w:ilvl w:val="0"/>
          <w:numId w:val="34"/>
        </w:numPr>
        <w:shd w:val="clear" w:color="auto" w:fill="FFFFFF"/>
        <w:jc w:val="both"/>
      </w:pPr>
      <w:r w:rsidRPr="003F3803">
        <w:t>Благодарность  каждому классу за участие в мероприятиях, посвященных празднику Дню Победы.</w:t>
      </w:r>
    </w:p>
    <w:p w:rsidR="002F4D40" w:rsidRPr="003F3803" w:rsidRDefault="002F4D40" w:rsidP="003F3803">
      <w:pPr>
        <w:shd w:val="clear" w:color="auto" w:fill="FFFFFF"/>
        <w:jc w:val="both"/>
      </w:pPr>
      <w:r w:rsidRPr="003F3803">
        <w:t xml:space="preserve"> </w:t>
      </w:r>
      <w:r>
        <w:tab/>
      </w:r>
      <w:r w:rsidRPr="003F3803">
        <w:t>По окончании  четверти в начальной школе в каждом классе  проводились классные  собрания,  на котором учащиеся обсуждали результаты  проделанной работы за четверть и итоги четверти.</w:t>
      </w:r>
    </w:p>
    <w:p w:rsidR="002F4D40" w:rsidRPr="003F3803" w:rsidRDefault="002F4D40" w:rsidP="003F3803">
      <w:pPr>
        <w:shd w:val="clear" w:color="auto" w:fill="FFFFFF"/>
        <w:ind w:firstLine="708"/>
        <w:jc w:val="both"/>
      </w:pPr>
      <w:r w:rsidRPr="003F3803">
        <w:t>По итогам каждой четверти проводились плановые родительские собрания.</w:t>
      </w:r>
    </w:p>
    <w:p w:rsidR="002F4D40" w:rsidRPr="003F3803" w:rsidRDefault="002F4D40" w:rsidP="006D1BFF">
      <w:pPr>
        <w:shd w:val="clear" w:color="auto" w:fill="FFFFFF"/>
        <w:ind w:firstLine="708"/>
        <w:jc w:val="both"/>
        <w:rPr>
          <w:u w:val="single"/>
        </w:rPr>
      </w:pPr>
      <w:r w:rsidRPr="003F3803">
        <w:rPr>
          <w:u w:val="single"/>
        </w:rPr>
        <w:t xml:space="preserve">Темы родительских собраний соответствовали возрастному составу учащихся </w:t>
      </w:r>
      <w:r w:rsidRPr="003F3803">
        <w:t xml:space="preserve">    и   подбирались  с учётом изучения семей учащихся и проблемных зон в семьях.</w:t>
      </w:r>
    </w:p>
    <w:p w:rsidR="002F4D40" w:rsidRPr="003F3803" w:rsidRDefault="002F4D40" w:rsidP="003F3803">
      <w:pPr>
        <w:numPr>
          <w:ilvl w:val="0"/>
          <w:numId w:val="35"/>
        </w:numPr>
        <w:shd w:val="clear" w:color="auto" w:fill="FFFFFF"/>
        <w:jc w:val="both"/>
      </w:pPr>
      <w:r w:rsidRPr="003F3803">
        <w:t>Итоги учебной четверти. Успеваемость и посещаемость учащихся.</w:t>
      </w:r>
    </w:p>
    <w:p w:rsidR="002F4D40" w:rsidRPr="003F3803" w:rsidRDefault="002F4D40" w:rsidP="003F3803">
      <w:pPr>
        <w:numPr>
          <w:ilvl w:val="0"/>
          <w:numId w:val="35"/>
        </w:numPr>
        <w:shd w:val="clear" w:color="auto" w:fill="FFFFFF"/>
        <w:jc w:val="both"/>
      </w:pPr>
      <w:r w:rsidRPr="003F3803">
        <w:t>Введение ФГОС, внеурочная деятельность младших школьников.</w:t>
      </w:r>
    </w:p>
    <w:p w:rsidR="002F4D40" w:rsidRPr="003F3803" w:rsidRDefault="002F4D40" w:rsidP="003F3803">
      <w:pPr>
        <w:numPr>
          <w:ilvl w:val="0"/>
          <w:numId w:val="35"/>
        </w:numPr>
        <w:shd w:val="clear" w:color="auto" w:fill="FFFFFF"/>
        <w:jc w:val="both"/>
      </w:pPr>
      <w:r w:rsidRPr="003F3803">
        <w:t>Итоги  учебной четверти. Работа со слабоуспевающими детьми.</w:t>
      </w:r>
    </w:p>
    <w:p w:rsidR="002F4D40" w:rsidRPr="003F3803" w:rsidRDefault="002F4D40" w:rsidP="003F3803">
      <w:pPr>
        <w:numPr>
          <w:ilvl w:val="0"/>
          <w:numId w:val="35"/>
        </w:numPr>
        <w:shd w:val="clear" w:color="auto" w:fill="FFFFFF"/>
        <w:jc w:val="both"/>
      </w:pPr>
      <w:r w:rsidRPr="003F3803">
        <w:t>Подведение итогов учебного года.</w:t>
      </w:r>
    </w:p>
    <w:p w:rsidR="002F4D40" w:rsidRPr="003F3803" w:rsidRDefault="002F4D40" w:rsidP="003F3803">
      <w:pPr>
        <w:jc w:val="both"/>
      </w:pPr>
      <w:r w:rsidRPr="003F3803">
        <w:tab/>
        <w:t xml:space="preserve">В работе с родителями были созданы благоприятные условия для обеспечения взаимопонимания стремлений школы и семьи в развитии личности ребёнка, мотиве его учения, ценностных ориентаций, раскрытия индивидуальности, творческого потенциала каждого обучающегося. </w:t>
      </w:r>
    </w:p>
    <w:p w:rsidR="002F4D40" w:rsidRPr="003F3803" w:rsidRDefault="002F4D40" w:rsidP="006D1BFF">
      <w:pPr>
        <w:jc w:val="both"/>
      </w:pPr>
      <w:r w:rsidRPr="003F3803">
        <w:t xml:space="preserve">            </w:t>
      </w:r>
      <w:r w:rsidRPr="003F3803">
        <w:rPr>
          <w:rStyle w:val="c2"/>
          <w:b/>
          <w:bCs/>
          <w:i/>
          <w:iCs/>
        </w:rPr>
        <w:t>Вывод по работе ШМО</w:t>
      </w:r>
      <w:r>
        <w:rPr>
          <w:rStyle w:val="c2"/>
          <w:b/>
          <w:bCs/>
          <w:i/>
          <w:iCs/>
        </w:rPr>
        <w:t>:</w:t>
      </w:r>
    </w:p>
    <w:p w:rsidR="002F4D40" w:rsidRPr="003F3803" w:rsidRDefault="002F4D40" w:rsidP="003F3803">
      <w:pPr>
        <w:pStyle w:val="c1"/>
        <w:spacing w:before="0" w:beforeAutospacing="0" w:after="0" w:afterAutospacing="0"/>
        <w:ind w:firstLine="708"/>
        <w:jc w:val="both"/>
        <w:rPr>
          <w:rStyle w:val="apple-converted-space"/>
          <w:color w:val="000000"/>
        </w:rPr>
      </w:pPr>
      <w:r w:rsidRPr="003F3803">
        <w:rPr>
          <w:rStyle w:val="c2"/>
          <w:color w:val="000000"/>
        </w:rPr>
        <w:t>Проанализировав работу методического объединения, следует отметить, что учителя начальной школы работали над созданием системы обучения с основой на ФГОС, обеспечивающей потребность</w:t>
      </w:r>
      <w:r w:rsidRPr="003F3803">
        <w:rPr>
          <w:rStyle w:val="apple-converted-space"/>
          <w:color w:val="000000"/>
        </w:rPr>
        <w:t> </w:t>
      </w:r>
      <w:r w:rsidRPr="003F3803">
        <w:rPr>
          <w:rStyle w:val="c2"/>
          <w:color w:val="000000"/>
        </w:rPr>
        <w:t>каждого ученика в соответствии с его склонностями, интересами и возможностями.</w:t>
      </w:r>
      <w:r w:rsidRPr="003F3803">
        <w:rPr>
          <w:rStyle w:val="apple-converted-space"/>
          <w:color w:val="000000"/>
        </w:rPr>
        <w:t> </w:t>
      </w:r>
    </w:p>
    <w:p w:rsidR="002F4D40" w:rsidRPr="003F3803" w:rsidRDefault="002F4D40" w:rsidP="006D1BFF">
      <w:pPr>
        <w:pStyle w:val="c1"/>
        <w:spacing w:before="0" w:beforeAutospacing="0" w:after="0" w:afterAutospacing="0"/>
        <w:ind w:firstLine="708"/>
        <w:jc w:val="both"/>
        <w:rPr>
          <w:color w:val="000000"/>
        </w:rPr>
      </w:pPr>
      <w:r w:rsidRPr="003F3803">
        <w:rPr>
          <w:rStyle w:val="c2"/>
          <w:color w:val="000000"/>
        </w:rPr>
        <w:t>Целенаправленно велась работа по освоению учителями современных методик и</w:t>
      </w:r>
      <w:r w:rsidRPr="003F3803">
        <w:rPr>
          <w:rStyle w:val="apple-converted-space"/>
          <w:color w:val="000000"/>
        </w:rPr>
        <w:t> </w:t>
      </w:r>
      <w:r w:rsidRPr="003F3803">
        <w:rPr>
          <w:rStyle w:val="c2"/>
          <w:color w:val="000000"/>
        </w:rPr>
        <w:t>технологий обучения. Большое внимание уделялось формированию навыков творческой научно-исследовательской деятельности учащихся; внедрению и освоению учащимися информационно – компьютерных технологий; формированию универсальных учебных действий у учащихся.</w:t>
      </w:r>
    </w:p>
    <w:p w:rsidR="002F4D40" w:rsidRPr="003F3803" w:rsidRDefault="002F4D40" w:rsidP="003F3803">
      <w:pPr>
        <w:pStyle w:val="c1"/>
        <w:spacing w:before="0" w:beforeAutospacing="0" w:after="0" w:afterAutospacing="0"/>
        <w:jc w:val="both"/>
        <w:rPr>
          <w:color w:val="000000"/>
        </w:rPr>
      </w:pPr>
      <w:r w:rsidRPr="003F3803">
        <w:rPr>
          <w:rStyle w:val="c2"/>
          <w:color w:val="000000"/>
        </w:rPr>
        <w:t> </w:t>
      </w:r>
      <w:r w:rsidRPr="003F3803">
        <w:rPr>
          <w:rStyle w:val="c2"/>
          <w:color w:val="000000"/>
        </w:rPr>
        <w:tab/>
        <w:t>В методическом объединении успешно проводился стартовый, промежуточный и итоговый</w:t>
      </w:r>
      <w:r w:rsidRPr="003F3803">
        <w:rPr>
          <w:rStyle w:val="apple-converted-space"/>
          <w:color w:val="000000"/>
        </w:rPr>
        <w:t> </w:t>
      </w:r>
      <w:r w:rsidRPr="003F3803">
        <w:rPr>
          <w:rStyle w:val="c2"/>
          <w:color w:val="000000"/>
        </w:rPr>
        <w:t>контроль по всем предметам.</w:t>
      </w:r>
    </w:p>
    <w:p w:rsidR="002F4D40" w:rsidRPr="003F3803" w:rsidRDefault="002F4D40" w:rsidP="003F3803">
      <w:pPr>
        <w:pStyle w:val="c1"/>
        <w:spacing w:before="0" w:beforeAutospacing="0" w:after="0" w:afterAutospacing="0"/>
        <w:jc w:val="both"/>
        <w:rPr>
          <w:color w:val="000000"/>
        </w:rPr>
      </w:pPr>
      <w:r w:rsidRPr="003F3803">
        <w:rPr>
          <w:rStyle w:val="c2"/>
          <w:color w:val="000000"/>
        </w:rPr>
        <w:t> </w:t>
      </w:r>
      <w:r w:rsidRPr="003F3803">
        <w:rPr>
          <w:rStyle w:val="c2"/>
          <w:color w:val="000000"/>
        </w:rPr>
        <w:tab/>
        <w:t>Индивидуальные занятия по школьным дисциплинам нацелены на отработку базовых</w:t>
      </w:r>
      <w:r w:rsidRPr="003F3803">
        <w:rPr>
          <w:rStyle w:val="apple-converted-space"/>
          <w:color w:val="000000"/>
        </w:rPr>
        <w:t> </w:t>
      </w:r>
      <w:r w:rsidRPr="003F3803">
        <w:rPr>
          <w:rStyle w:val="c2"/>
          <w:color w:val="000000"/>
        </w:rPr>
        <w:t>знаний, а так же расширение и углубление знаний учащихся за счет внедрения материала повышенной сложности.</w:t>
      </w:r>
    </w:p>
    <w:p w:rsidR="002F4D40" w:rsidRPr="003F3803" w:rsidRDefault="002F4D40" w:rsidP="003F3803">
      <w:pPr>
        <w:pStyle w:val="c1"/>
        <w:spacing w:before="0" w:beforeAutospacing="0" w:after="0" w:afterAutospacing="0"/>
        <w:ind w:firstLine="708"/>
        <w:jc w:val="both"/>
        <w:rPr>
          <w:color w:val="000000"/>
        </w:rPr>
      </w:pPr>
      <w:r w:rsidRPr="003F3803">
        <w:rPr>
          <w:rStyle w:val="c2"/>
          <w:color w:val="000000"/>
        </w:rPr>
        <w:t>Таким образом, анализ</w:t>
      </w:r>
      <w:r w:rsidRPr="003F3803">
        <w:rPr>
          <w:rStyle w:val="c2"/>
          <w:b/>
          <w:bCs/>
          <w:color w:val="000000"/>
        </w:rPr>
        <w:t> </w:t>
      </w:r>
      <w:r w:rsidRPr="003F3803">
        <w:rPr>
          <w:rStyle w:val="c2"/>
          <w:color w:val="000000"/>
        </w:rPr>
        <w:t>работы методического объединения показал, что  запланированный план работы МО  практически выполнен. Тематика заседаний отражала основные проблемные вопросы, стоящие перед методическим объединением. Заседания были тщательно продуманы и подготовлены. Выступления и выводы основывались на практических результатах. Учителя старались создать наиболее благоприятные условия для развития учащихся с высоким уровнем интеллекта, проявляющих интерес к изучению предметов.</w:t>
      </w:r>
    </w:p>
    <w:p w:rsidR="002F4D40" w:rsidRPr="003F3803" w:rsidRDefault="002F4D40" w:rsidP="006D1BFF">
      <w:pPr>
        <w:pStyle w:val="c1"/>
        <w:spacing w:before="0" w:beforeAutospacing="0" w:after="0" w:afterAutospacing="0"/>
        <w:ind w:left="154"/>
        <w:jc w:val="both"/>
      </w:pPr>
      <w:r w:rsidRPr="003F3803">
        <w:rPr>
          <w:rStyle w:val="c2"/>
          <w:b/>
          <w:bCs/>
          <w:color w:val="000000"/>
        </w:rPr>
        <w:t>     </w:t>
      </w:r>
      <w:r>
        <w:rPr>
          <w:rStyle w:val="c2"/>
          <w:b/>
          <w:bCs/>
          <w:color w:val="000000"/>
        </w:rPr>
        <w:tab/>
      </w:r>
      <w:r w:rsidRPr="003F3803">
        <w:t xml:space="preserve">Анализ работы начальной школы показывает, что поставленные задачи реализованы, чему, безусловно, способствовала четкая, слаженная работа всего методического объединения учителей начальных классов, педагогического коллектива школы. Повысился профессиональный уровень учительского коллектива, выросла активность учителей, их стремление к творчеству, самоанализу деятельности. </w:t>
      </w:r>
    </w:p>
    <w:p w:rsidR="002F4D40" w:rsidRPr="006D1BFF" w:rsidRDefault="002F4D40" w:rsidP="006D1BFF">
      <w:pPr>
        <w:ind w:firstLine="708"/>
        <w:jc w:val="both"/>
      </w:pPr>
      <w:r w:rsidRPr="006D1BFF">
        <w:t xml:space="preserve">Учебная программа на уровне начального общего образования по предметам выполнена. </w:t>
      </w:r>
    </w:p>
    <w:p w:rsidR="002F4D40" w:rsidRPr="003F3803" w:rsidRDefault="002F4D40" w:rsidP="003F3803">
      <w:pPr>
        <w:ind w:firstLine="708"/>
        <w:jc w:val="both"/>
        <w:rPr>
          <w:b/>
          <w:i/>
        </w:rPr>
      </w:pPr>
      <w:r w:rsidRPr="006D1BFF">
        <w:t>Исходя,  из выше перечисленного признать работу МО начальных классов удовлетворительной  и определить на новый</w:t>
      </w:r>
      <w:r w:rsidRPr="003F3803">
        <w:rPr>
          <w:b/>
          <w:i/>
        </w:rPr>
        <w:t xml:space="preserve"> </w:t>
      </w:r>
      <w:r>
        <w:rPr>
          <w:b/>
          <w:i/>
        </w:rPr>
        <w:t>2016-2017</w:t>
      </w:r>
      <w:r w:rsidRPr="003F3803">
        <w:rPr>
          <w:b/>
          <w:i/>
        </w:rPr>
        <w:t xml:space="preserve"> учебный год следующие задачи:</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Продолжить работу над темой МО.</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Формировать творческий подход в организации уроков с применением новых технологий обучения в соответствии с ФГОС.</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Работать над повышением методического уровня знаний каждого учителя.</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Добиваться повышения качества знаний по предметам.</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Проводить методическую неделю согласно графику.</w:t>
      </w:r>
    </w:p>
    <w:p w:rsidR="002F4D40" w:rsidRPr="003F3803" w:rsidRDefault="002F4D40" w:rsidP="006D1BFF">
      <w:pPr>
        <w:pStyle w:val="4"/>
        <w:numPr>
          <w:ilvl w:val="0"/>
          <w:numId w:val="51"/>
        </w:numPr>
        <w:spacing w:after="0" w:line="240" w:lineRule="auto"/>
        <w:jc w:val="both"/>
        <w:rPr>
          <w:rFonts w:ascii="Times New Roman" w:hAnsi="Times New Roman"/>
          <w:sz w:val="24"/>
          <w:szCs w:val="24"/>
        </w:rPr>
      </w:pPr>
      <w:r w:rsidRPr="003F3803">
        <w:rPr>
          <w:rFonts w:ascii="Times New Roman" w:hAnsi="Times New Roman"/>
          <w:sz w:val="24"/>
          <w:szCs w:val="24"/>
        </w:rPr>
        <w:t>Посещать уроки коллег с последующим анализом.</w:t>
      </w:r>
    </w:p>
    <w:p w:rsidR="002F4D40" w:rsidRPr="003F3803" w:rsidRDefault="002F4D40" w:rsidP="003F3803">
      <w:pPr>
        <w:jc w:val="both"/>
        <w:rPr>
          <w:color w:val="000000"/>
        </w:rPr>
      </w:pPr>
      <w:r w:rsidRPr="003F3803">
        <w:tab/>
      </w:r>
      <w:r w:rsidRPr="003F3803">
        <w:rPr>
          <w:color w:val="000000"/>
        </w:rPr>
        <w:t xml:space="preserve">Проводимая методическая работа, обмен опытом, освещение текущих методических проблем и своевременное их решение помогло учителям повысить свой профессиональный уровень, а значит и качество обучения учащихся. </w:t>
      </w:r>
    </w:p>
    <w:p w:rsidR="002F4D40" w:rsidRPr="003F3803" w:rsidRDefault="002F4D40" w:rsidP="003F3803">
      <w:pPr>
        <w:jc w:val="both"/>
      </w:pPr>
    </w:p>
    <w:p w:rsidR="002F4D40" w:rsidRPr="003F3803" w:rsidRDefault="002F4D40" w:rsidP="003F3803">
      <w:pPr>
        <w:shd w:val="clear" w:color="auto" w:fill="FFFFFF"/>
        <w:jc w:val="center"/>
        <w:rPr>
          <w:b/>
          <w:bCs/>
        </w:rPr>
      </w:pPr>
      <w:r w:rsidRPr="003F3803">
        <w:rPr>
          <w:b/>
          <w:bCs/>
        </w:rPr>
        <w:t xml:space="preserve">Выводы </w:t>
      </w:r>
      <w:r w:rsidRPr="003F3803">
        <w:rPr>
          <w:b/>
          <w:bCs/>
        </w:rPr>
        <w:br/>
        <w:t xml:space="preserve">по организации и проведению методической работы в школе </w:t>
      </w:r>
      <w:r w:rsidRPr="003F3803">
        <w:rPr>
          <w:b/>
          <w:bCs/>
        </w:rPr>
        <w:br/>
        <w:t>в 2015-2016 учебном году</w:t>
      </w:r>
    </w:p>
    <w:p w:rsidR="002F4D40" w:rsidRPr="003F3803" w:rsidRDefault="002F4D40" w:rsidP="003F3803">
      <w:pPr>
        <w:shd w:val="clear" w:color="auto" w:fill="FFFFFF"/>
        <w:jc w:val="center"/>
      </w:pPr>
    </w:p>
    <w:p w:rsidR="002F4D40" w:rsidRPr="003F3803" w:rsidRDefault="002F4D40" w:rsidP="003F3803">
      <w:pPr>
        <w:ind w:firstLine="708"/>
        <w:jc w:val="both"/>
      </w:pPr>
      <w:r w:rsidRPr="003F3803">
        <w:t xml:space="preserve">Задачи, поставленные при определении единой методической темы, соответствуют задачам, стоящим перед школой. Все учителя вовлечены в методическую работу школы. Все учителя ознакомлены с новыми федеральными стандартами НОО и ООО и активно применяют их в работе, ознакомлены с нормативными документами ФГОС, прошли курсы повышения квалификации по ФГОС.  </w:t>
      </w:r>
    </w:p>
    <w:p w:rsidR="002F4D40" w:rsidRPr="003F3803" w:rsidRDefault="002F4D40" w:rsidP="003F3803">
      <w:pPr>
        <w:ind w:firstLine="708"/>
        <w:jc w:val="both"/>
      </w:pPr>
      <w:r w:rsidRPr="003F3803">
        <w:t xml:space="preserve">Тематика педагогических советов и заседаний ШМО отражает основные проблемные вопросы, которые стремится решить коллектив школы. Активность учителей, их стремление к творчеству можно оценить на высоком уровне. </w:t>
      </w:r>
    </w:p>
    <w:p w:rsidR="002F4D40" w:rsidRPr="003F3803" w:rsidRDefault="002F4D40" w:rsidP="003F3803">
      <w:pPr>
        <w:jc w:val="both"/>
        <w:rPr>
          <w:b/>
          <w:bCs/>
        </w:rPr>
      </w:pPr>
      <w:r w:rsidRPr="003F3803">
        <w:t xml:space="preserve">          </w:t>
      </w:r>
      <w:r w:rsidRPr="003F3803">
        <w:rPr>
          <w:b/>
          <w:bCs/>
        </w:rPr>
        <w:t xml:space="preserve">Наряду с имеющимися положительными результатами в работе педагогического коллектива имеются недостатки: </w:t>
      </w:r>
    </w:p>
    <w:p w:rsidR="002F4D40" w:rsidRPr="003F3803" w:rsidRDefault="002F4D40" w:rsidP="003F3803">
      <w:pPr>
        <w:pStyle w:val="ListParagraph"/>
        <w:numPr>
          <w:ilvl w:val="0"/>
          <w:numId w:val="13"/>
        </w:numPr>
        <w:jc w:val="both"/>
        <w:rPr>
          <w:sz w:val="24"/>
          <w:szCs w:val="24"/>
        </w:rPr>
      </w:pPr>
      <w:r w:rsidRPr="003F3803">
        <w:rPr>
          <w:sz w:val="24"/>
          <w:szCs w:val="24"/>
        </w:rPr>
        <w:t xml:space="preserve">Не все учителя добросовестно оформляют свое портфолио. </w:t>
      </w:r>
    </w:p>
    <w:p w:rsidR="002F4D40" w:rsidRPr="003F3803" w:rsidRDefault="002F4D40" w:rsidP="003F3803">
      <w:pPr>
        <w:pStyle w:val="ListParagraph"/>
        <w:numPr>
          <w:ilvl w:val="0"/>
          <w:numId w:val="13"/>
        </w:numPr>
        <w:jc w:val="both"/>
        <w:rPr>
          <w:sz w:val="24"/>
          <w:szCs w:val="24"/>
        </w:rPr>
      </w:pPr>
      <w:r w:rsidRPr="003F3803">
        <w:rPr>
          <w:sz w:val="24"/>
          <w:szCs w:val="24"/>
        </w:rPr>
        <w:t>Нежелание  отдельных учителей посещать уроки своих коллег при проведении методических недель.</w:t>
      </w:r>
    </w:p>
    <w:p w:rsidR="002F4D40" w:rsidRPr="003F3803" w:rsidRDefault="002F4D40" w:rsidP="003F3803">
      <w:pPr>
        <w:pStyle w:val="ListParagraph"/>
        <w:numPr>
          <w:ilvl w:val="0"/>
          <w:numId w:val="13"/>
        </w:numPr>
        <w:jc w:val="both"/>
        <w:rPr>
          <w:sz w:val="24"/>
          <w:szCs w:val="24"/>
        </w:rPr>
      </w:pPr>
      <w:r w:rsidRPr="003F3803">
        <w:rPr>
          <w:sz w:val="24"/>
          <w:szCs w:val="24"/>
        </w:rPr>
        <w:t xml:space="preserve">Нежелание части учащихся участвовать в олимпиадах, конкурсах, проектах. </w:t>
      </w:r>
    </w:p>
    <w:p w:rsidR="002F4D40" w:rsidRPr="003F3803" w:rsidRDefault="002F4D40" w:rsidP="003F3803">
      <w:pPr>
        <w:pStyle w:val="ListParagraph"/>
        <w:numPr>
          <w:ilvl w:val="0"/>
          <w:numId w:val="13"/>
        </w:numPr>
        <w:jc w:val="both"/>
        <w:rPr>
          <w:sz w:val="24"/>
          <w:szCs w:val="24"/>
        </w:rPr>
      </w:pPr>
      <w:r w:rsidRPr="003F3803">
        <w:rPr>
          <w:sz w:val="24"/>
          <w:szCs w:val="24"/>
        </w:rPr>
        <w:t>Нежелание учителей участвовать в педагогических конкурсах и проектах.</w:t>
      </w:r>
    </w:p>
    <w:p w:rsidR="002F4D40" w:rsidRPr="003F3803" w:rsidRDefault="002F4D40" w:rsidP="003F3803">
      <w:pPr>
        <w:pStyle w:val="ListParagraph"/>
        <w:numPr>
          <w:ilvl w:val="0"/>
          <w:numId w:val="13"/>
        </w:numPr>
        <w:jc w:val="both"/>
        <w:rPr>
          <w:sz w:val="24"/>
          <w:szCs w:val="24"/>
        </w:rPr>
      </w:pPr>
      <w:r w:rsidRPr="003F3803">
        <w:rPr>
          <w:sz w:val="24"/>
          <w:szCs w:val="24"/>
        </w:rPr>
        <w:t>Отсутствует заинтересованность многих родителей в успешном усвоении их детьми знаний, отсутствие родительского контроля.</w:t>
      </w:r>
    </w:p>
    <w:p w:rsidR="002F4D40" w:rsidRPr="003F3803" w:rsidRDefault="002F4D40" w:rsidP="003F3803">
      <w:pPr>
        <w:pStyle w:val="ListParagraph"/>
        <w:numPr>
          <w:ilvl w:val="0"/>
          <w:numId w:val="13"/>
        </w:numPr>
        <w:jc w:val="both"/>
        <w:rPr>
          <w:sz w:val="24"/>
          <w:szCs w:val="24"/>
        </w:rPr>
      </w:pPr>
      <w:r w:rsidRPr="003F3803">
        <w:rPr>
          <w:sz w:val="24"/>
          <w:szCs w:val="24"/>
        </w:rPr>
        <w:t>Низкая учебная мотивация ряда учащихся.</w:t>
      </w:r>
    </w:p>
    <w:p w:rsidR="002F4D40" w:rsidRPr="003F3803" w:rsidRDefault="002F4D40" w:rsidP="003F3803">
      <w:pPr>
        <w:pStyle w:val="ListParagraph"/>
        <w:numPr>
          <w:ilvl w:val="0"/>
          <w:numId w:val="13"/>
        </w:numPr>
        <w:jc w:val="both"/>
        <w:rPr>
          <w:sz w:val="24"/>
          <w:szCs w:val="24"/>
        </w:rPr>
      </w:pPr>
      <w:r w:rsidRPr="003F3803">
        <w:rPr>
          <w:sz w:val="24"/>
          <w:szCs w:val="24"/>
        </w:rPr>
        <w:t>Сложность найти индивидуальный подход к некоторым конкретным ученикам.</w:t>
      </w:r>
    </w:p>
    <w:p w:rsidR="002F4D40" w:rsidRPr="003F3803" w:rsidRDefault="002F4D40" w:rsidP="003F3803">
      <w:pPr>
        <w:pStyle w:val="ListParagraph"/>
        <w:numPr>
          <w:ilvl w:val="0"/>
          <w:numId w:val="13"/>
        </w:numPr>
        <w:jc w:val="both"/>
        <w:rPr>
          <w:sz w:val="24"/>
          <w:szCs w:val="24"/>
        </w:rPr>
      </w:pPr>
      <w:r w:rsidRPr="003F3803">
        <w:rPr>
          <w:sz w:val="24"/>
          <w:szCs w:val="24"/>
        </w:rPr>
        <w:t>Отсутствие навыка самостоятельной работы при выполнении домашних заданий у ряда учащихся.</w:t>
      </w:r>
    </w:p>
    <w:p w:rsidR="002F4D40" w:rsidRPr="003F3803" w:rsidRDefault="002F4D40" w:rsidP="003F3803">
      <w:pPr>
        <w:pStyle w:val="ListParagraph"/>
        <w:numPr>
          <w:ilvl w:val="0"/>
          <w:numId w:val="13"/>
        </w:numPr>
        <w:jc w:val="both"/>
        <w:rPr>
          <w:sz w:val="24"/>
          <w:szCs w:val="24"/>
        </w:rPr>
      </w:pPr>
      <w:r w:rsidRPr="003F3803">
        <w:rPr>
          <w:sz w:val="24"/>
          <w:szCs w:val="24"/>
        </w:rPr>
        <w:t xml:space="preserve">Неоправданные пропуски уроков со стороны некоторых учащихся. </w:t>
      </w:r>
    </w:p>
    <w:p w:rsidR="002F4D40" w:rsidRPr="003F3803" w:rsidRDefault="002F4D40" w:rsidP="003F3803">
      <w:pPr>
        <w:jc w:val="both"/>
      </w:pPr>
      <w:r w:rsidRPr="003F3803">
        <w:t xml:space="preserve"> </w:t>
      </w:r>
    </w:p>
    <w:p w:rsidR="002F4D40" w:rsidRPr="003F3803" w:rsidRDefault="002F4D40" w:rsidP="003F3803">
      <w:pPr>
        <w:ind w:firstLine="360"/>
        <w:jc w:val="both"/>
        <w:rPr>
          <w:b/>
          <w:bCs/>
        </w:rPr>
      </w:pPr>
      <w:r w:rsidRPr="003F3803">
        <w:rPr>
          <w:b/>
          <w:bCs/>
        </w:rPr>
        <w:t>В 2016-2017 учебном году педагогическому коллективу  необходимо:</w:t>
      </w:r>
    </w:p>
    <w:p w:rsidR="002F4D40" w:rsidRPr="003F3803" w:rsidRDefault="002F4D40" w:rsidP="003F3803">
      <w:pPr>
        <w:pStyle w:val="ListParagraph"/>
        <w:numPr>
          <w:ilvl w:val="0"/>
          <w:numId w:val="14"/>
        </w:numPr>
        <w:ind w:left="426" w:hanging="426"/>
        <w:jc w:val="both"/>
        <w:rPr>
          <w:sz w:val="24"/>
          <w:szCs w:val="24"/>
        </w:rPr>
      </w:pPr>
      <w:r w:rsidRPr="003F3803">
        <w:rPr>
          <w:sz w:val="24"/>
          <w:szCs w:val="24"/>
        </w:rPr>
        <w:t xml:space="preserve">Продолжить работу по теме </w:t>
      </w:r>
      <w:r w:rsidRPr="006D1BFF">
        <w:rPr>
          <w:b/>
          <w:bCs/>
          <w:sz w:val="24"/>
          <w:szCs w:val="24"/>
        </w:rPr>
        <w:t>«Системно-деятельностный подход к обучению как основа формирования метапредметных результатов».</w:t>
      </w:r>
    </w:p>
    <w:p w:rsidR="002F4D40" w:rsidRPr="003F3803" w:rsidRDefault="002F4D40" w:rsidP="003F3803">
      <w:pPr>
        <w:pStyle w:val="ListParagraph"/>
        <w:numPr>
          <w:ilvl w:val="0"/>
          <w:numId w:val="14"/>
        </w:numPr>
        <w:ind w:left="426" w:hanging="426"/>
        <w:jc w:val="both"/>
        <w:rPr>
          <w:sz w:val="24"/>
          <w:szCs w:val="24"/>
        </w:rPr>
      </w:pPr>
      <w:r w:rsidRPr="003F3803">
        <w:rPr>
          <w:sz w:val="24"/>
          <w:szCs w:val="24"/>
        </w:rPr>
        <w:t xml:space="preserve">Продолжить отслеживать работу по накоплению педагогического опыта. </w:t>
      </w:r>
    </w:p>
    <w:p w:rsidR="002F4D40" w:rsidRPr="003F3803" w:rsidRDefault="002F4D40" w:rsidP="003F3803">
      <w:pPr>
        <w:pStyle w:val="ListParagraph"/>
        <w:numPr>
          <w:ilvl w:val="0"/>
          <w:numId w:val="14"/>
        </w:numPr>
        <w:ind w:left="426" w:hanging="426"/>
        <w:jc w:val="both"/>
        <w:rPr>
          <w:sz w:val="24"/>
          <w:szCs w:val="24"/>
        </w:rPr>
      </w:pPr>
      <w:r w:rsidRPr="003F3803">
        <w:rPr>
          <w:sz w:val="24"/>
          <w:szCs w:val="24"/>
        </w:rPr>
        <w:t xml:space="preserve">Провести семинары: </w:t>
      </w:r>
    </w:p>
    <w:p w:rsidR="002F4D40" w:rsidRPr="003F3803" w:rsidRDefault="002F4D40" w:rsidP="003F3803">
      <w:pPr>
        <w:numPr>
          <w:ilvl w:val="0"/>
          <w:numId w:val="1"/>
        </w:numPr>
        <w:tabs>
          <w:tab w:val="clear" w:pos="360"/>
          <w:tab w:val="num" w:pos="540"/>
          <w:tab w:val="left" w:pos="1080"/>
        </w:tabs>
        <w:suppressAutoHyphens/>
        <w:ind w:hanging="180"/>
        <w:jc w:val="both"/>
      </w:pPr>
      <w:r w:rsidRPr="003F3803">
        <w:t>«Системно-деятельностный подход как основа формирования метапредметных результатов».</w:t>
      </w:r>
    </w:p>
    <w:p w:rsidR="002F4D40" w:rsidRPr="003F3803" w:rsidRDefault="002F4D40" w:rsidP="003F3803">
      <w:pPr>
        <w:numPr>
          <w:ilvl w:val="0"/>
          <w:numId w:val="1"/>
        </w:numPr>
        <w:tabs>
          <w:tab w:val="clear" w:pos="360"/>
          <w:tab w:val="num" w:pos="540"/>
          <w:tab w:val="left" w:pos="1080"/>
        </w:tabs>
        <w:suppressAutoHyphens/>
        <w:ind w:hanging="180"/>
        <w:jc w:val="both"/>
      </w:pPr>
      <w:r w:rsidRPr="003F3803">
        <w:t>«Преемственность детского сада и школы в создании условий для позитивной социализации воспитанников»</w:t>
      </w:r>
    </w:p>
    <w:p w:rsidR="002F4D40" w:rsidRDefault="002F4D40" w:rsidP="006D1BFF">
      <w:pPr>
        <w:pStyle w:val="ListParagraph"/>
        <w:ind w:left="0" w:firstLine="360"/>
        <w:jc w:val="both"/>
        <w:rPr>
          <w:b/>
          <w:bCs/>
          <w:sz w:val="24"/>
          <w:szCs w:val="24"/>
        </w:rPr>
      </w:pPr>
    </w:p>
    <w:p w:rsidR="002F4D40" w:rsidRPr="003F3803" w:rsidRDefault="002F4D40" w:rsidP="006D1BFF">
      <w:pPr>
        <w:pStyle w:val="ListParagraph"/>
        <w:ind w:left="0" w:firstLine="360"/>
        <w:jc w:val="both"/>
        <w:rPr>
          <w:b/>
          <w:bCs/>
          <w:sz w:val="24"/>
          <w:szCs w:val="24"/>
        </w:rPr>
      </w:pPr>
      <w:r w:rsidRPr="003F3803">
        <w:rPr>
          <w:b/>
          <w:bCs/>
          <w:sz w:val="24"/>
          <w:szCs w:val="24"/>
        </w:rPr>
        <w:t xml:space="preserve">Обратить внимание в работе школьных методических объединений на следующие вопросы: </w:t>
      </w:r>
    </w:p>
    <w:p w:rsidR="002F4D40" w:rsidRPr="003F3803" w:rsidRDefault="002F4D40" w:rsidP="006D1BFF">
      <w:pPr>
        <w:numPr>
          <w:ilvl w:val="0"/>
          <w:numId w:val="80"/>
        </w:numPr>
        <w:tabs>
          <w:tab w:val="left" w:pos="426"/>
        </w:tabs>
        <w:suppressAutoHyphens/>
        <w:jc w:val="both"/>
      </w:pPr>
      <w:r w:rsidRPr="003F3803">
        <w:t xml:space="preserve">Использование технологий современного урока в свете требований ФГОС ООО. </w:t>
      </w:r>
    </w:p>
    <w:p w:rsidR="002F4D40" w:rsidRPr="003F3803" w:rsidRDefault="002F4D40" w:rsidP="006D1BFF">
      <w:pPr>
        <w:numPr>
          <w:ilvl w:val="0"/>
          <w:numId w:val="80"/>
        </w:numPr>
        <w:jc w:val="both"/>
      </w:pPr>
      <w:r w:rsidRPr="003F3803">
        <w:t>Внедрение в практику материалов ФГОС второго поколения.</w:t>
      </w:r>
    </w:p>
    <w:p w:rsidR="002F4D40" w:rsidRPr="003F3803" w:rsidRDefault="002F4D40" w:rsidP="006D1BFF">
      <w:pPr>
        <w:numPr>
          <w:ilvl w:val="0"/>
          <w:numId w:val="80"/>
        </w:numPr>
        <w:jc w:val="both"/>
      </w:pPr>
      <w:r w:rsidRPr="003F3803">
        <w:t>Определение «плюсов» и «минусов» при использовании ФГОС второго поколения в образовательном процессе.</w:t>
      </w:r>
    </w:p>
    <w:p w:rsidR="002F4D40" w:rsidRPr="003F3803" w:rsidRDefault="002F4D40" w:rsidP="006D1BFF">
      <w:pPr>
        <w:numPr>
          <w:ilvl w:val="0"/>
          <w:numId w:val="80"/>
        </w:numPr>
        <w:jc w:val="both"/>
      </w:pPr>
      <w:r w:rsidRPr="003F3803">
        <w:t>Обеспечение роста профессиональной компетенции учителей.</w:t>
      </w:r>
    </w:p>
    <w:p w:rsidR="002F4D40" w:rsidRPr="003F3803" w:rsidRDefault="002F4D40" w:rsidP="006D1BFF">
      <w:pPr>
        <w:numPr>
          <w:ilvl w:val="0"/>
          <w:numId w:val="80"/>
        </w:numPr>
        <w:jc w:val="both"/>
      </w:pPr>
      <w:r w:rsidRPr="003F3803">
        <w:t>Использование системно-деятельностного подхода к обучению как средство реализации ФГОС второго поколения, как основы формирования метапредметных результатов.</w:t>
      </w:r>
    </w:p>
    <w:p w:rsidR="002F4D40" w:rsidRPr="003F3803" w:rsidRDefault="002F4D40" w:rsidP="006D1BFF">
      <w:pPr>
        <w:numPr>
          <w:ilvl w:val="0"/>
          <w:numId w:val="80"/>
        </w:numPr>
        <w:jc w:val="both"/>
      </w:pPr>
      <w:r w:rsidRPr="003F3803">
        <w:t>Духовно-нравственное воспитание учащихся в урочное и внеурочное время.</w:t>
      </w:r>
    </w:p>
    <w:p w:rsidR="002F4D40" w:rsidRPr="003F3803" w:rsidRDefault="002F4D40" w:rsidP="006D1BFF">
      <w:pPr>
        <w:numPr>
          <w:ilvl w:val="0"/>
          <w:numId w:val="80"/>
        </w:numPr>
        <w:jc w:val="both"/>
      </w:pPr>
      <w:r w:rsidRPr="003F3803">
        <w:t xml:space="preserve">Работа с учащимися, имеющими повышенный познавательный интерес. </w:t>
      </w:r>
    </w:p>
    <w:p w:rsidR="002F4D40" w:rsidRPr="003F3803" w:rsidRDefault="002F4D40" w:rsidP="006D1BFF">
      <w:pPr>
        <w:numPr>
          <w:ilvl w:val="0"/>
          <w:numId w:val="80"/>
        </w:numPr>
        <w:tabs>
          <w:tab w:val="left" w:pos="426"/>
        </w:tabs>
        <w:suppressAutoHyphens/>
        <w:jc w:val="both"/>
      </w:pPr>
      <w:r w:rsidRPr="003F3803">
        <w:t xml:space="preserve">Осмысление педагогами собственной деятельности. Что необходимо для создания условий при взаимодействии педагогов и учащихся, с учетом индивидуальных особенностей учителей и обучающихся. </w:t>
      </w:r>
    </w:p>
    <w:p w:rsidR="002F4D40" w:rsidRPr="003F3803" w:rsidRDefault="002F4D40" w:rsidP="006D1BFF">
      <w:pPr>
        <w:numPr>
          <w:ilvl w:val="0"/>
          <w:numId w:val="80"/>
        </w:numPr>
        <w:tabs>
          <w:tab w:val="left" w:pos="426"/>
        </w:tabs>
        <w:suppressAutoHyphens/>
        <w:jc w:val="both"/>
      </w:pPr>
      <w:r w:rsidRPr="003F3803">
        <w:t xml:space="preserve">Творческие отчёты по темам самообразования проводить согласно плану работы ШМО.    </w:t>
      </w:r>
    </w:p>
    <w:p w:rsidR="002F4D40" w:rsidRPr="003F3803" w:rsidRDefault="002F4D40" w:rsidP="006D1BFF">
      <w:pPr>
        <w:numPr>
          <w:ilvl w:val="0"/>
          <w:numId w:val="80"/>
        </w:numPr>
        <w:tabs>
          <w:tab w:val="left" w:pos="426"/>
        </w:tabs>
        <w:suppressAutoHyphens/>
        <w:jc w:val="both"/>
      </w:pPr>
      <w:r w:rsidRPr="003F3803">
        <w:t xml:space="preserve">Руководителям ШМО спланировать работу таким образом, чтобы те проблемы, которые не были реализованы, были решены. </w:t>
      </w:r>
    </w:p>
    <w:p w:rsidR="002F4D40" w:rsidRDefault="002F4D40" w:rsidP="006D1BFF">
      <w:pPr>
        <w:jc w:val="both"/>
      </w:pPr>
    </w:p>
    <w:p w:rsidR="002F4D40" w:rsidRPr="003F3803" w:rsidRDefault="002F4D40" w:rsidP="006D1BFF">
      <w:pPr>
        <w:ind w:firstLine="360"/>
        <w:jc w:val="both"/>
      </w:pPr>
      <w:r w:rsidRPr="003F3803">
        <w:t xml:space="preserve">Работу педагогического коллектива над методической темой «Системно-деятельностный подход к обучению как средство реализации ФГОС второго поколения. </w:t>
      </w:r>
      <w:r w:rsidRPr="003F3803">
        <w:rPr>
          <w:color w:val="000000"/>
          <w:shd w:val="clear" w:color="auto" w:fill="FFFFFF"/>
        </w:rPr>
        <w:t>Формирование образа мира и основных видов компетенций обучающихся</w:t>
      </w:r>
      <w:r w:rsidRPr="003F3803">
        <w:t xml:space="preserve">» считать удовлетворительной. </w:t>
      </w:r>
      <w:r w:rsidRPr="00054C52">
        <w:rPr>
          <w:noProof/>
          <w:vanish/>
        </w:rPr>
        <w:pict>
          <v:shape id="Рисунок 6" o:spid="_x0000_i1026" type="#_x0000_t75" style="width:11.25pt;height:11.25pt;visibility:visible">
            <v:imagedata r:id="rId13" o:title=""/>
          </v:shape>
        </w:pict>
      </w:r>
    </w:p>
    <w:p w:rsidR="002F4D40" w:rsidRPr="003F3803" w:rsidRDefault="002F4D40" w:rsidP="003F3803">
      <w:pPr>
        <w:jc w:val="both"/>
      </w:pPr>
      <w:r w:rsidRPr="00054C52">
        <w:rPr>
          <w:noProof/>
          <w:vanish/>
        </w:rPr>
        <w:pict>
          <v:shape id="Рисунок 5" o:spid="_x0000_i1027" type="#_x0000_t75" style="width:11.25pt;height:11.25pt;visibility:visible">
            <v:imagedata r:id="rId13" o:title=""/>
          </v:shape>
        </w:pict>
      </w:r>
      <w:bookmarkStart w:id="1" w:name="_PictureBullets"/>
      <w:r w:rsidRPr="00054C52">
        <w:rPr>
          <w:noProof/>
          <w:vanish/>
        </w:rPr>
        <w:pict>
          <v:shape id="Рисунок 4" o:spid="_x0000_i1028" type="#_x0000_t75" style="width:11.25pt;height:11.25pt;visibility:visible">
            <v:imagedata r:id="rId13" o:title=""/>
          </v:shape>
        </w:pict>
      </w:r>
      <w:bookmarkEnd w:id="1"/>
    </w:p>
    <w:sectPr w:rsidR="002F4D40" w:rsidRPr="003F3803" w:rsidSect="00311506">
      <w:headerReference w:type="default" r:id="rId16"/>
      <w:pgSz w:w="11906" w:h="16838"/>
      <w:pgMar w:top="851"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D40" w:rsidRDefault="002F4D40" w:rsidP="00311506">
      <w:r>
        <w:separator/>
      </w:r>
    </w:p>
  </w:endnote>
  <w:endnote w:type="continuationSeparator" w:id="1">
    <w:p w:rsidR="002F4D40" w:rsidRDefault="002F4D40" w:rsidP="003115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ohit Hindi">
    <w:panose1 w:val="00000000000000000000"/>
    <w:charset w:val="80"/>
    <w:family w:val="auto"/>
    <w:notTrueType/>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D40" w:rsidRDefault="002F4D40" w:rsidP="00311506">
      <w:r>
        <w:separator/>
      </w:r>
    </w:p>
  </w:footnote>
  <w:footnote w:type="continuationSeparator" w:id="1">
    <w:p w:rsidR="002F4D40" w:rsidRDefault="002F4D40" w:rsidP="003115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4D40" w:rsidRDefault="002F4D40">
    <w:pPr>
      <w:pStyle w:val="Header"/>
      <w:pBdr>
        <w:bottom w:val="thickThinSmallGap" w:sz="24" w:space="1" w:color="622423"/>
      </w:pBdr>
      <w:jc w:val="center"/>
      <w:rPr>
        <w:rFonts w:ascii="Cambria" w:hAnsi="Cambria"/>
        <w:sz w:val="32"/>
        <w:szCs w:val="32"/>
      </w:rPr>
    </w:pPr>
    <w:r w:rsidRPr="003F3803">
      <w:rPr>
        <w:rFonts w:ascii="Cambria" w:hAnsi="Cambria"/>
        <w:sz w:val="28"/>
        <w:szCs w:val="32"/>
      </w:rPr>
      <w:t>2015-2016 учебный го</w:t>
    </w:r>
    <w:r>
      <w:rPr>
        <w:rFonts w:ascii="Cambria" w:hAnsi="Cambria"/>
        <w:sz w:val="28"/>
        <w:szCs w:val="32"/>
      </w:rPr>
      <w:t>д</w:t>
    </w:r>
    <w:r w:rsidRPr="003F3803">
      <w:rPr>
        <w:rFonts w:ascii="Cambria" w:hAnsi="Cambria"/>
        <w:sz w:val="28"/>
        <w:szCs w:val="32"/>
      </w:rPr>
      <w:t>. Самообследование деятельности МБОУ СОШ №3</w:t>
    </w:r>
  </w:p>
  <w:p w:rsidR="002F4D40" w:rsidRDefault="002F4D4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146"/>
        </w:tabs>
        <w:ind w:left="1146" w:hanging="360"/>
      </w:pPr>
      <w:rPr>
        <w:rFonts w:ascii="Symbol" w:hAnsi="Symbol"/>
        <w:sz w:val="28"/>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b/>
        <w:bCs/>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5">
    <w:nsid w:val="00000008"/>
    <w:multiLevelType w:val="singleLevel"/>
    <w:tmpl w:val="00000008"/>
    <w:name w:val="WW8Num8"/>
    <w:lvl w:ilvl="0">
      <w:start w:val="1"/>
      <w:numFmt w:val="bullet"/>
      <w:lvlText w:val=""/>
      <w:lvlJc w:val="left"/>
      <w:pPr>
        <w:tabs>
          <w:tab w:val="num" w:pos="720"/>
        </w:tabs>
        <w:ind w:left="720" w:hanging="360"/>
      </w:pPr>
      <w:rPr>
        <w:rFonts w:ascii="Symbol" w:hAnsi="Symbol"/>
        <w:b/>
      </w:rPr>
    </w:lvl>
  </w:abstractNum>
  <w:abstractNum w:abstractNumId="6">
    <w:nsid w:val="0000000B"/>
    <w:multiLevelType w:val="singleLevel"/>
    <w:tmpl w:val="0000000B"/>
    <w:name w:val="WW8Num11"/>
    <w:lvl w:ilvl="0">
      <w:start w:val="1"/>
      <w:numFmt w:val="bullet"/>
      <w:lvlText w:val=""/>
      <w:lvlJc w:val="left"/>
      <w:pPr>
        <w:tabs>
          <w:tab w:val="num" w:pos="360"/>
        </w:tabs>
        <w:ind w:left="360" w:hanging="360"/>
      </w:pPr>
      <w:rPr>
        <w:rFonts w:ascii="Symbol" w:hAnsi="Symbol"/>
      </w:rPr>
    </w:lvl>
  </w:abstractNum>
  <w:abstractNum w:abstractNumId="7">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8">
    <w:nsid w:val="00000010"/>
    <w:multiLevelType w:val="singleLevel"/>
    <w:tmpl w:val="00000010"/>
    <w:name w:val="WW8Num16"/>
    <w:lvl w:ilvl="0">
      <w:start w:val="1"/>
      <w:numFmt w:val="bullet"/>
      <w:lvlText w:val=""/>
      <w:lvlJc w:val="left"/>
      <w:pPr>
        <w:tabs>
          <w:tab w:val="num" w:pos="1080"/>
        </w:tabs>
        <w:ind w:left="1080" w:hanging="360"/>
      </w:pPr>
      <w:rPr>
        <w:rFonts w:ascii="Symbol" w:hAnsi="Symbol"/>
        <w:b/>
      </w:rPr>
    </w:lvl>
  </w:abstractNum>
  <w:abstractNum w:abstractNumId="9">
    <w:nsid w:val="00000015"/>
    <w:multiLevelType w:val="singleLevel"/>
    <w:tmpl w:val="F4C26318"/>
    <w:name w:val="WW8Num21"/>
    <w:lvl w:ilvl="0">
      <w:start w:val="1"/>
      <w:numFmt w:val="decimal"/>
      <w:lvlText w:val="%1."/>
      <w:lvlJc w:val="left"/>
      <w:pPr>
        <w:tabs>
          <w:tab w:val="num" w:pos="360"/>
        </w:tabs>
        <w:ind w:left="360" w:hanging="360"/>
      </w:pPr>
      <w:rPr>
        <w:rFonts w:cs="Times New Roman"/>
        <w:b w:val="0"/>
        <w:bCs w:val="0"/>
      </w:rPr>
    </w:lvl>
  </w:abstractNum>
  <w:abstractNum w:abstractNumId="10">
    <w:nsid w:val="00000016"/>
    <w:multiLevelType w:val="singleLevel"/>
    <w:tmpl w:val="00000016"/>
    <w:name w:val="WW8Num22"/>
    <w:lvl w:ilvl="0">
      <w:start w:val="1"/>
      <w:numFmt w:val="bullet"/>
      <w:lvlText w:val=""/>
      <w:lvlJc w:val="left"/>
      <w:pPr>
        <w:tabs>
          <w:tab w:val="num" w:pos="360"/>
        </w:tabs>
        <w:ind w:left="360" w:hanging="360"/>
      </w:pPr>
      <w:rPr>
        <w:rFonts w:ascii="Symbol" w:hAnsi="Symbol"/>
      </w:rPr>
    </w:lvl>
  </w:abstractNum>
  <w:abstractNum w:abstractNumId="11">
    <w:nsid w:val="00000017"/>
    <w:multiLevelType w:val="singleLevel"/>
    <w:tmpl w:val="5BF2C3BE"/>
    <w:name w:val="WW8Num23"/>
    <w:lvl w:ilvl="0">
      <w:start w:val="1"/>
      <w:numFmt w:val="decimal"/>
      <w:lvlText w:val="%1."/>
      <w:lvlJc w:val="left"/>
      <w:pPr>
        <w:tabs>
          <w:tab w:val="num" w:pos="720"/>
        </w:tabs>
        <w:ind w:left="720" w:hanging="360"/>
      </w:pPr>
      <w:rPr>
        <w:rFonts w:cs="Times New Roman"/>
        <w:b/>
        <w:bCs/>
      </w:rPr>
    </w:lvl>
  </w:abstractNum>
  <w:abstractNum w:abstractNumId="12">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13">
    <w:nsid w:val="0000001A"/>
    <w:multiLevelType w:val="singleLevel"/>
    <w:tmpl w:val="0000001A"/>
    <w:name w:val="WW8Num26"/>
    <w:lvl w:ilvl="0">
      <w:start w:val="1"/>
      <w:numFmt w:val="bullet"/>
      <w:lvlText w:val=""/>
      <w:lvlJc w:val="left"/>
      <w:pPr>
        <w:tabs>
          <w:tab w:val="num" w:pos="720"/>
        </w:tabs>
        <w:ind w:left="720" w:hanging="360"/>
      </w:pPr>
      <w:rPr>
        <w:rFonts w:ascii="Symbol" w:hAnsi="Symbol"/>
      </w:rPr>
    </w:lvl>
  </w:abstractNum>
  <w:abstractNum w:abstractNumId="14">
    <w:nsid w:val="00000020"/>
    <w:multiLevelType w:val="singleLevel"/>
    <w:tmpl w:val="00000020"/>
    <w:name w:val="WW8Num32"/>
    <w:lvl w:ilvl="0">
      <w:start w:val="1"/>
      <w:numFmt w:val="bullet"/>
      <w:lvlText w:val=""/>
      <w:lvlJc w:val="left"/>
      <w:pPr>
        <w:tabs>
          <w:tab w:val="num" w:pos="720"/>
        </w:tabs>
        <w:ind w:left="720" w:hanging="360"/>
      </w:pPr>
      <w:rPr>
        <w:rFonts w:ascii="Symbol" w:hAnsi="Symbol"/>
      </w:rPr>
    </w:lvl>
  </w:abstractNum>
  <w:abstractNum w:abstractNumId="15">
    <w:nsid w:val="00000024"/>
    <w:multiLevelType w:val="singleLevel"/>
    <w:tmpl w:val="00000024"/>
    <w:name w:val="WW8Num36"/>
    <w:lvl w:ilvl="0">
      <w:start w:val="1"/>
      <w:numFmt w:val="decimal"/>
      <w:lvlText w:val="%1."/>
      <w:lvlJc w:val="left"/>
      <w:pPr>
        <w:tabs>
          <w:tab w:val="num" w:pos="720"/>
        </w:tabs>
        <w:ind w:left="720" w:hanging="360"/>
      </w:pPr>
      <w:rPr>
        <w:rFonts w:cs="Times New Roman"/>
        <w:b/>
        <w:bCs/>
      </w:rPr>
    </w:lvl>
  </w:abstractNum>
  <w:abstractNum w:abstractNumId="16">
    <w:nsid w:val="0000002C"/>
    <w:multiLevelType w:val="singleLevel"/>
    <w:tmpl w:val="0000002C"/>
    <w:name w:val="WW8Num44"/>
    <w:lvl w:ilvl="0">
      <w:start w:val="1"/>
      <w:numFmt w:val="bullet"/>
      <w:lvlText w:val=""/>
      <w:lvlJc w:val="left"/>
      <w:pPr>
        <w:tabs>
          <w:tab w:val="num" w:pos="765"/>
        </w:tabs>
        <w:ind w:left="765" w:hanging="360"/>
      </w:pPr>
      <w:rPr>
        <w:rFonts w:ascii="Symbol" w:hAnsi="Symbol"/>
      </w:rPr>
    </w:lvl>
  </w:abstractNum>
  <w:abstractNum w:abstractNumId="17">
    <w:nsid w:val="0000002F"/>
    <w:multiLevelType w:val="singleLevel"/>
    <w:tmpl w:val="669275A4"/>
    <w:name w:val="WW8Num47"/>
    <w:lvl w:ilvl="0">
      <w:start w:val="1"/>
      <w:numFmt w:val="decimal"/>
      <w:lvlText w:val="%1."/>
      <w:lvlJc w:val="left"/>
      <w:pPr>
        <w:tabs>
          <w:tab w:val="num" w:pos="720"/>
        </w:tabs>
        <w:ind w:left="720" w:hanging="360"/>
      </w:pPr>
      <w:rPr>
        <w:rFonts w:cs="Times New Roman"/>
        <w:b w:val="0"/>
        <w:bCs w:val="0"/>
      </w:rPr>
    </w:lvl>
  </w:abstractNum>
  <w:abstractNum w:abstractNumId="18">
    <w:nsid w:val="00000034"/>
    <w:multiLevelType w:val="multilevel"/>
    <w:tmpl w:val="64F205E4"/>
    <w:name w:val="WW8Num52"/>
    <w:lvl w:ilvl="0">
      <w:start w:val="1"/>
      <w:numFmt w:val="decimal"/>
      <w:lvlText w:val="%1."/>
      <w:lvlJc w:val="left"/>
      <w:pPr>
        <w:tabs>
          <w:tab w:val="num" w:pos="720"/>
        </w:tabs>
        <w:ind w:left="72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9">
    <w:nsid w:val="00000035"/>
    <w:multiLevelType w:val="singleLevel"/>
    <w:tmpl w:val="00000035"/>
    <w:name w:val="WW8Num53"/>
    <w:lvl w:ilvl="0">
      <w:start w:val="1"/>
      <w:numFmt w:val="decimal"/>
      <w:lvlText w:val="%1."/>
      <w:lvlJc w:val="left"/>
      <w:pPr>
        <w:tabs>
          <w:tab w:val="num" w:pos="720"/>
        </w:tabs>
        <w:ind w:left="720" w:hanging="360"/>
      </w:pPr>
      <w:rPr>
        <w:rFonts w:cs="Times New Roman"/>
        <w:b/>
        <w:bCs/>
      </w:rPr>
    </w:lvl>
  </w:abstractNum>
  <w:abstractNum w:abstractNumId="20">
    <w:nsid w:val="00000037"/>
    <w:multiLevelType w:val="multilevel"/>
    <w:tmpl w:val="00000037"/>
    <w:name w:val="WW8Num55"/>
    <w:lvl w:ilvl="0">
      <w:start w:val="1"/>
      <w:numFmt w:val="decimal"/>
      <w:lvlText w:val="%1."/>
      <w:lvlJc w:val="left"/>
      <w:pPr>
        <w:tabs>
          <w:tab w:val="num" w:pos="420"/>
        </w:tabs>
        <w:ind w:left="420" w:hanging="360"/>
      </w:pPr>
      <w:rPr>
        <w:rFonts w:cs="Times New Roman"/>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21">
    <w:nsid w:val="01DF084F"/>
    <w:multiLevelType w:val="hybridMultilevel"/>
    <w:tmpl w:val="A3C43E38"/>
    <w:lvl w:ilvl="0" w:tplc="0C42C3CE">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nsid w:val="03807428"/>
    <w:multiLevelType w:val="hybridMultilevel"/>
    <w:tmpl w:val="0A3E65A6"/>
    <w:lvl w:ilvl="0" w:tplc="00000006">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3">
    <w:nsid w:val="03AE517B"/>
    <w:multiLevelType w:val="hybridMultilevel"/>
    <w:tmpl w:val="2F7CF82E"/>
    <w:lvl w:ilvl="0" w:tplc="0419000F">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24">
    <w:nsid w:val="04457E47"/>
    <w:multiLevelType w:val="hybridMultilevel"/>
    <w:tmpl w:val="9F12261A"/>
    <w:lvl w:ilvl="0" w:tplc="00000006">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5">
    <w:nsid w:val="04E447B6"/>
    <w:multiLevelType w:val="multilevel"/>
    <w:tmpl w:val="09904B62"/>
    <w:lvl w:ilvl="0">
      <w:start w:val="1"/>
      <w:numFmt w:val="decimal"/>
      <w:lvlText w:val="%1."/>
      <w:lvlJc w:val="left"/>
      <w:pPr>
        <w:tabs>
          <w:tab w:val="num" w:pos="420"/>
        </w:tabs>
        <w:ind w:left="420" w:hanging="360"/>
      </w:pPr>
      <w:rPr>
        <w:rFonts w:cs="Times New Roman"/>
        <w:b w:val="0"/>
        <w:bCs w:val="0"/>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26">
    <w:nsid w:val="059A033D"/>
    <w:multiLevelType w:val="multilevel"/>
    <w:tmpl w:val="09904B62"/>
    <w:lvl w:ilvl="0">
      <w:start w:val="1"/>
      <w:numFmt w:val="decimal"/>
      <w:lvlText w:val="%1."/>
      <w:lvlJc w:val="left"/>
      <w:pPr>
        <w:tabs>
          <w:tab w:val="num" w:pos="420"/>
        </w:tabs>
        <w:ind w:left="420" w:hanging="360"/>
      </w:pPr>
      <w:rPr>
        <w:rFonts w:cs="Times New Roman"/>
        <w:b w:val="0"/>
        <w:bCs w:val="0"/>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64D6D05"/>
    <w:multiLevelType w:val="hybridMultilevel"/>
    <w:tmpl w:val="51CC93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06650F07"/>
    <w:multiLevelType w:val="multilevel"/>
    <w:tmpl w:val="09904B62"/>
    <w:lvl w:ilvl="0">
      <w:start w:val="1"/>
      <w:numFmt w:val="decimal"/>
      <w:lvlText w:val="%1."/>
      <w:lvlJc w:val="left"/>
      <w:pPr>
        <w:tabs>
          <w:tab w:val="num" w:pos="420"/>
        </w:tabs>
        <w:ind w:left="420" w:hanging="360"/>
      </w:pPr>
      <w:rPr>
        <w:rFonts w:cs="Times New Roman"/>
        <w:b w:val="0"/>
        <w:bCs w:val="0"/>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29">
    <w:nsid w:val="06D70C90"/>
    <w:multiLevelType w:val="hybridMultilevel"/>
    <w:tmpl w:val="23BE72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AB91041"/>
    <w:multiLevelType w:val="hybridMultilevel"/>
    <w:tmpl w:val="9FF893F4"/>
    <w:lvl w:ilvl="0" w:tplc="A9F6CECE">
      <w:start w:val="1"/>
      <w:numFmt w:val="bullet"/>
      <w:lvlText w:val=""/>
      <w:lvlJc w:val="left"/>
      <w:pPr>
        <w:tabs>
          <w:tab w:val="num" w:pos="1713"/>
        </w:tabs>
        <w:ind w:left="1713"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0B7D6C6C"/>
    <w:multiLevelType w:val="hybridMultilevel"/>
    <w:tmpl w:val="7C9291D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2">
    <w:nsid w:val="0DC318EA"/>
    <w:multiLevelType w:val="hybridMultilevel"/>
    <w:tmpl w:val="E0329742"/>
    <w:lvl w:ilvl="0" w:tplc="00000006">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3">
    <w:nsid w:val="0DF80D64"/>
    <w:multiLevelType w:val="hybridMultilevel"/>
    <w:tmpl w:val="B66E34FC"/>
    <w:lvl w:ilvl="0" w:tplc="00000006">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0E7D7B29"/>
    <w:multiLevelType w:val="hybridMultilevel"/>
    <w:tmpl w:val="6B60BBD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5">
    <w:nsid w:val="0EDC3730"/>
    <w:multiLevelType w:val="hybridMultilevel"/>
    <w:tmpl w:val="C69E1B78"/>
    <w:lvl w:ilvl="0" w:tplc="123E59F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0F1723B7"/>
    <w:multiLevelType w:val="hybridMultilevel"/>
    <w:tmpl w:val="A1C6B682"/>
    <w:lvl w:ilvl="0" w:tplc="04190001">
      <w:start w:val="1"/>
      <w:numFmt w:val="bullet"/>
      <w:lvlText w:val=""/>
      <w:lvlJc w:val="left"/>
      <w:pPr>
        <w:ind w:left="360" w:hanging="360"/>
      </w:pPr>
      <w:rPr>
        <w:rFonts w:ascii="Symbol" w:hAnsi="Symbol" w:hint="default"/>
      </w:rPr>
    </w:lvl>
    <w:lvl w:ilvl="1" w:tplc="04190001">
      <w:start w:val="1"/>
      <w:numFmt w:val="bullet"/>
      <w:lvlText w:val=""/>
      <w:lvlJc w:val="left"/>
      <w:pPr>
        <w:ind w:left="1080" w:hanging="360"/>
      </w:pPr>
      <w:rPr>
        <w:rFonts w:ascii="Symbol" w:hAnsi="Symbol"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37">
    <w:nsid w:val="0F211EEB"/>
    <w:multiLevelType w:val="hybridMultilevel"/>
    <w:tmpl w:val="2B560B9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8">
    <w:nsid w:val="104011FC"/>
    <w:multiLevelType w:val="hybridMultilevel"/>
    <w:tmpl w:val="4136316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9">
    <w:nsid w:val="13210132"/>
    <w:multiLevelType w:val="hybridMultilevel"/>
    <w:tmpl w:val="2A0A2D68"/>
    <w:lvl w:ilvl="0" w:tplc="00000006">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0">
    <w:nsid w:val="13585885"/>
    <w:multiLevelType w:val="hybridMultilevel"/>
    <w:tmpl w:val="4D460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147C1CFE"/>
    <w:multiLevelType w:val="hybridMultilevel"/>
    <w:tmpl w:val="1214F9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2">
    <w:nsid w:val="156D1FCA"/>
    <w:multiLevelType w:val="hybridMultilevel"/>
    <w:tmpl w:val="910CDCC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43">
    <w:nsid w:val="191E52CD"/>
    <w:multiLevelType w:val="hybridMultilevel"/>
    <w:tmpl w:val="A0FC7A4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4">
    <w:nsid w:val="1B2A5BF0"/>
    <w:multiLevelType w:val="hybridMultilevel"/>
    <w:tmpl w:val="82EE570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1BBF3541"/>
    <w:multiLevelType w:val="hybridMultilevel"/>
    <w:tmpl w:val="8536EDD6"/>
    <w:lvl w:ilvl="0" w:tplc="0BEA77A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6">
    <w:nsid w:val="1BFC3EEC"/>
    <w:multiLevelType w:val="hybridMultilevel"/>
    <w:tmpl w:val="2820AF6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1E031667"/>
    <w:multiLevelType w:val="hybridMultilevel"/>
    <w:tmpl w:val="3EE689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0D71ED7"/>
    <w:multiLevelType w:val="hybridMultilevel"/>
    <w:tmpl w:val="3FBEB60A"/>
    <w:lvl w:ilvl="0" w:tplc="F8DCDB86">
      <w:start w:val="1"/>
      <w:numFmt w:val="decimal"/>
      <w:lvlText w:val="%1)"/>
      <w:lvlJc w:val="left"/>
      <w:pPr>
        <w:ind w:left="360" w:hanging="360"/>
      </w:pPr>
      <w:rPr>
        <w:rFonts w:cs="Times New Roman" w:hint="default"/>
        <w:sz w:val="24"/>
        <w:szCs w:val="24"/>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49">
    <w:nsid w:val="20DB2524"/>
    <w:multiLevelType w:val="hybridMultilevel"/>
    <w:tmpl w:val="BA027D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0">
    <w:nsid w:val="224022A2"/>
    <w:multiLevelType w:val="hybridMultilevel"/>
    <w:tmpl w:val="BA027D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nsid w:val="255B53A3"/>
    <w:multiLevelType w:val="hybridMultilevel"/>
    <w:tmpl w:val="BE7401CE"/>
    <w:lvl w:ilvl="0" w:tplc="0419000F">
      <w:start w:val="1"/>
      <w:numFmt w:val="decimal"/>
      <w:lvlText w:val="%1."/>
      <w:lvlJc w:val="left"/>
      <w:pPr>
        <w:tabs>
          <w:tab w:val="num" w:pos="940"/>
        </w:tabs>
        <w:ind w:left="940" w:hanging="360"/>
      </w:pPr>
      <w:rPr>
        <w:rFonts w:cs="Times New Roman"/>
      </w:rPr>
    </w:lvl>
    <w:lvl w:ilvl="1" w:tplc="04190019">
      <w:start w:val="1"/>
      <w:numFmt w:val="lowerLetter"/>
      <w:lvlText w:val="%2."/>
      <w:lvlJc w:val="left"/>
      <w:pPr>
        <w:tabs>
          <w:tab w:val="num" w:pos="1660"/>
        </w:tabs>
        <w:ind w:left="1660" w:hanging="360"/>
      </w:pPr>
      <w:rPr>
        <w:rFonts w:cs="Times New Roman"/>
      </w:rPr>
    </w:lvl>
    <w:lvl w:ilvl="2" w:tplc="0419001B">
      <w:start w:val="1"/>
      <w:numFmt w:val="lowerRoman"/>
      <w:lvlText w:val="%3."/>
      <w:lvlJc w:val="right"/>
      <w:pPr>
        <w:tabs>
          <w:tab w:val="num" w:pos="2380"/>
        </w:tabs>
        <w:ind w:left="2380" w:hanging="180"/>
      </w:pPr>
      <w:rPr>
        <w:rFonts w:cs="Times New Roman"/>
      </w:rPr>
    </w:lvl>
    <w:lvl w:ilvl="3" w:tplc="0419000F">
      <w:start w:val="1"/>
      <w:numFmt w:val="decimal"/>
      <w:lvlText w:val="%4."/>
      <w:lvlJc w:val="left"/>
      <w:pPr>
        <w:tabs>
          <w:tab w:val="num" w:pos="3100"/>
        </w:tabs>
        <w:ind w:left="3100" w:hanging="360"/>
      </w:pPr>
      <w:rPr>
        <w:rFonts w:cs="Times New Roman"/>
      </w:rPr>
    </w:lvl>
    <w:lvl w:ilvl="4" w:tplc="04190019">
      <w:start w:val="1"/>
      <w:numFmt w:val="lowerLetter"/>
      <w:lvlText w:val="%5."/>
      <w:lvlJc w:val="left"/>
      <w:pPr>
        <w:tabs>
          <w:tab w:val="num" w:pos="3820"/>
        </w:tabs>
        <w:ind w:left="3820" w:hanging="360"/>
      </w:pPr>
      <w:rPr>
        <w:rFonts w:cs="Times New Roman"/>
      </w:rPr>
    </w:lvl>
    <w:lvl w:ilvl="5" w:tplc="0419001B">
      <w:start w:val="1"/>
      <w:numFmt w:val="lowerRoman"/>
      <w:lvlText w:val="%6."/>
      <w:lvlJc w:val="right"/>
      <w:pPr>
        <w:tabs>
          <w:tab w:val="num" w:pos="4540"/>
        </w:tabs>
        <w:ind w:left="4540" w:hanging="180"/>
      </w:pPr>
      <w:rPr>
        <w:rFonts w:cs="Times New Roman"/>
      </w:rPr>
    </w:lvl>
    <w:lvl w:ilvl="6" w:tplc="0419000F">
      <w:start w:val="1"/>
      <w:numFmt w:val="decimal"/>
      <w:lvlText w:val="%7."/>
      <w:lvlJc w:val="left"/>
      <w:pPr>
        <w:tabs>
          <w:tab w:val="num" w:pos="5260"/>
        </w:tabs>
        <w:ind w:left="5260" w:hanging="360"/>
      </w:pPr>
      <w:rPr>
        <w:rFonts w:cs="Times New Roman"/>
      </w:rPr>
    </w:lvl>
    <w:lvl w:ilvl="7" w:tplc="04190019">
      <w:start w:val="1"/>
      <w:numFmt w:val="lowerLetter"/>
      <w:lvlText w:val="%8."/>
      <w:lvlJc w:val="left"/>
      <w:pPr>
        <w:tabs>
          <w:tab w:val="num" w:pos="5980"/>
        </w:tabs>
        <w:ind w:left="5980" w:hanging="360"/>
      </w:pPr>
      <w:rPr>
        <w:rFonts w:cs="Times New Roman"/>
      </w:rPr>
    </w:lvl>
    <w:lvl w:ilvl="8" w:tplc="0419001B">
      <w:start w:val="1"/>
      <w:numFmt w:val="lowerRoman"/>
      <w:lvlText w:val="%9."/>
      <w:lvlJc w:val="right"/>
      <w:pPr>
        <w:tabs>
          <w:tab w:val="num" w:pos="6700"/>
        </w:tabs>
        <w:ind w:left="6700" w:hanging="180"/>
      </w:pPr>
      <w:rPr>
        <w:rFonts w:cs="Times New Roman"/>
      </w:rPr>
    </w:lvl>
  </w:abstractNum>
  <w:abstractNum w:abstractNumId="52">
    <w:nsid w:val="2861389A"/>
    <w:multiLevelType w:val="hybridMultilevel"/>
    <w:tmpl w:val="6448B51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3">
    <w:nsid w:val="2A1A6EC6"/>
    <w:multiLevelType w:val="hybridMultilevel"/>
    <w:tmpl w:val="ED3CDBCC"/>
    <w:lvl w:ilvl="0" w:tplc="0419000F">
      <w:start w:val="1"/>
      <w:numFmt w:val="decimal"/>
      <w:lvlText w:val="%1."/>
      <w:lvlJc w:val="left"/>
      <w:pPr>
        <w:tabs>
          <w:tab w:val="num" w:pos="360"/>
        </w:tabs>
        <w:ind w:left="360" w:hanging="360"/>
      </w:pPr>
      <w:rPr>
        <w:rFonts w:cs="Times New Roman"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54">
    <w:nsid w:val="2CF31B04"/>
    <w:multiLevelType w:val="hybridMultilevel"/>
    <w:tmpl w:val="68AA9ABC"/>
    <w:lvl w:ilvl="0" w:tplc="123E59F8">
      <w:start w:val="1"/>
      <w:numFmt w:val="bullet"/>
      <w:lvlText w:val=""/>
      <w:lvlJc w:val="left"/>
      <w:pPr>
        <w:ind w:left="720" w:hanging="360"/>
      </w:pPr>
      <w:rPr>
        <w:rFonts w:ascii="Wingdings" w:hAnsi="Wingdings" w:hint="default"/>
      </w:rPr>
    </w:lvl>
    <w:lvl w:ilvl="1" w:tplc="A9F6CEC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5">
    <w:nsid w:val="2EEE1808"/>
    <w:multiLevelType w:val="multilevel"/>
    <w:tmpl w:val="0419001D"/>
    <w:styleLink w:val="1"/>
    <w:lvl w:ilvl="0">
      <w:start w:val="4"/>
      <w:numFmt w:val="upperRoman"/>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6">
    <w:nsid w:val="306432A8"/>
    <w:multiLevelType w:val="hybridMultilevel"/>
    <w:tmpl w:val="323C8F9E"/>
    <w:lvl w:ilvl="0" w:tplc="0419000F">
      <w:start w:val="1"/>
      <w:numFmt w:val="decimal"/>
      <w:lvlText w:val="%1."/>
      <w:lvlJc w:val="left"/>
      <w:pPr>
        <w:tabs>
          <w:tab w:val="num" w:pos="57"/>
        </w:tabs>
        <w:ind w:left="57" w:hanging="57"/>
      </w:pPr>
      <w:rPr>
        <w:rFonts w:cs="Times New Roman"/>
        <w:sz w:val="24"/>
        <w:szCs w:val="24"/>
      </w:rPr>
    </w:lvl>
    <w:lvl w:ilvl="1" w:tplc="04190019">
      <w:start w:val="1"/>
      <w:numFmt w:val="lowerLetter"/>
      <w:lvlText w:val="%2."/>
      <w:lvlJc w:val="left"/>
      <w:pPr>
        <w:ind w:left="1270" w:hanging="360"/>
      </w:pPr>
      <w:rPr>
        <w:rFonts w:cs="Times New Roman"/>
      </w:rPr>
    </w:lvl>
    <w:lvl w:ilvl="2" w:tplc="0419001B">
      <w:start w:val="1"/>
      <w:numFmt w:val="lowerRoman"/>
      <w:lvlText w:val="%3."/>
      <w:lvlJc w:val="right"/>
      <w:pPr>
        <w:ind w:left="1990" w:hanging="180"/>
      </w:pPr>
      <w:rPr>
        <w:rFonts w:cs="Times New Roman"/>
      </w:rPr>
    </w:lvl>
    <w:lvl w:ilvl="3" w:tplc="0419000F">
      <w:start w:val="1"/>
      <w:numFmt w:val="decimal"/>
      <w:lvlText w:val="%4."/>
      <w:lvlJc w:val="left"/>
      <w:pPr>
        <w:ind w:left="2710" w:hanging="360"/>
      </w:pPr>
      <w:rPr>
        <w:rFonts w:cs="Times New Roman"/>
      </w:rPr>
    </w:lvl>
    <w:lvl w:ilvl="4" w:tplc="04190019">
      <w:start w:val="1"/>
      <w:numFmt w:val="lowerLetter"/>
      <w:lvlText w:val="%5."/>
      <w:lvlJc w:val="left"/>
      <w:pPr>
        <w:ind w:left="3430" w:hanging="360"/>
      </w:pPr>
      <w:rPr>
        <w:rFonts w:cs="Times New Roman"/>
      </w:rPr>
    </w:lvl>
    <w:lvl w:ilvl="5" w:tplc="0419001B">
      <w:start w:val="1"/>
      <w:numFmt w:val="lowerRoman"/>
      <w:lvlText w:val="%6."/>
      <w:lvlJc w:val="right"/>
      <w:pPr>
        <w:ind w:left="4150" w:hanging="180"/>
      </w:pPr>
      <w:rPr>
        <w:rFonts w:cs="Times New Roman"/>
      </w:rPr>
    </w:lvl>
    <w:lvl w:ilvl="6" w:tplc="0419000F">
      <w:start w:val="1"/>
      <w:numFmt w:val="decimal"/>
      <w:lvlText w:val="%7."/>
      <w:lvlJc w:val="left"/>
      <w:pPr>
        <w:ind w:left="4870" w:hanging="360"/>
      </w:pPr>
      <w:rPr>
        <w:rFonts w:cs="Times New Roman"/>
      </w:rPr>
    </w:lvl>
    <w:lvl w:ilvl="7" w:tplc="04190019">
      <w:start w:val="1"/>
      <w:numFmt w:val="lowerLetter"/>
      <w:lvlText w:val="%8."/>
      <w:lvlJc w:val="left"/>
      <w:pPr>
        <w:ind w:left="5590" w:hanging="360"/>
      </w:pPr>
      <w:rPr>
        <w:rFonts w:cs="Times New Roman"/>
      </w:rPr>
    </w:lvl>
    <w:lvl w:ilvl="8" w:tplc="0419001B">
      <w:start w:val="1"/>
      <w:numFmt w:val="lowerRoman"/>
      <w:lvlText w:val="%9."/>
      <w:lvlJc w:val="right"/>
      <w:pPr>
        <w:ind w:left="6310" w:hanging="180"/>
      </w:pPr>
      <w:rPr>
        <w:rFonts w:cs="Times New Roman"/>
      </w:rPr>
    </w:lvl>
  </w:abstractNum>
  <w:abstractNum w:abstractNumId="57">
    <w:nsid w:val="306F4FA0"/>
    <w:multiLevelType w:val="hybridMultilevel"/>
    <w:tmpl w:val="C6FAEF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328A2171"/>
    <w:multiLevelType w:val="hybridMultilevel"/>
    <w:tmpl w:val="3A72978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381B2B79"/>
    <w:multiLevelType w:val="hybridMultilevel"/>
    <w:tmpl w:val="DBA01CC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0">
    <w:nsid w:val="391B75C7"/>
    <w:multiLevelType w:val="hybridMultilevel"/>
    <w:tmpl w:val="32DC7A3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1">
    <w:nsid w:val="3BC00482"/>
    <w:multiLevelType w:val="hybridMultilevel"/>
    <w:tmpl w:val="BA027D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2">
    <w:nsid w:val="3BF14231"/>
    <w:multiLevelType w:val="hybridMultilevel"/>
    <w:tmpl w:val="32B250B8"/>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3">
    <w:nsid w:val="3BFB577D"/>
    <w:multiLevelType w:val="hybridMultilevel"/>
    <w:tmpl w:val="BA027D0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4">
    <w:nsid w:val="3C430FBB"/>
    <w:multiLevelType w:val="hybridMultilevel"/>
    <w:tmpl w:val="E048D548"/>
    <w:lvl w:ilvl="0" w:tplc="A9F6CECE">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65">
    <w:nsid w:val="3D216710"/>
    <w:multiLevelType w:val="hybridMultilevel"/>
    <w:tmpl w:val="255CBD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3EE80131"/>
    <w:multiLevelType w:val="hybridMultilevel"/>
    <w:tmpl w:val="BC88202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7">
    <w:nsid w:val="3EE93B65"/>
    <w:multiLevelType w:val="hybridMultilevel"/>
    <w:tmpl w:val="7DE8B1DE"/>
    <w:lvl w:ilvl="0" w:tplc="123E59F8">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8">
    <w:nsid w:val="3F8E62CD"/>
    <w:multiLevelType w:val="hybridMultilevel"/>
    <w:tmpl w:val="4380EA2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9">
    <w:nsid w:val="46A4529E"/>
    <w:multiLevelType w:val="hybridMultilevel"/>
    <w:tmpl w:val="9FC83DE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0">
    <w:nsid w:val="487857EC"/>
    <w:multiLevelType w:val="hybridMultilevel"/>
    <w:tmpl w:val="8626D4C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1">
    <w:nsid w:val="487C779D"/>
    <w:multiLevelType w:val="hybridMultilevel"/>
    <w:tmpl w:val="3272BE8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654"/>
        </w:tabs>
        <w:ind w:left="654" w:hanging="360"/>
      </w:pPr>
      <w:rPr>
        <w:rFonts w:ascii="Courier New" w:hAnsi="Courier New" w:hint="default"/>
      </w:rPr>
    </w:lvl>
    <w:lvl w:ilvl="2" w:tplc="04190005">
      <w:start w:val="1"/>
      <w:numFmt w:val="bullet"/>
      <w:lvlText w:val=""/>
      <w:lvlJc w:val="left"/>
      <w:pPr>
        <w:tabs>
          <w:tab w:val="num" w:pos="1374"/>
        </w:tabs>
        <w:ind w:left="1374" w:hanging="360"/>
      </w:pPr>
      <w:rPr>
        <w:rFonts w:ascii="Wingdings" w:hAnsi="Wingdings" w:hint="default"/>
      </w:rPr>
    </w:lvl>
    <w:lvl w:ilvl="3" w:tplc="04190001">
      <w:start w:val="1"/>
      <w:numFmt w:val="bullet"/>
      <w:lvlText w:val=""/>
      <w:lvlJc w:val="left"/>
      <w:pPr>
        <w:tabs>
          <w:tab w:val="num" w:pos="2094"/>
        </w:tabs>
        <w:ind w:left="2094" w:hanging="360"/>
      </w:pPr>
      <w:rPr>
        <w:rFonts w:ascii="Symbol" w:hAnsi="Symbol" w:hint="default"/>
      </w:rPr>
    </w:lvl>
    <w:lvl w:ilvl="4" w:tplc="04190003">
      <w:start w:val="1"/>
      <w:numFmt w:val="bullet"/>
      <w:lvlText w:val="o"/>
      <w:lvlJc w:val="left"/>
      <w:pPr>
        <w:tabs>
          <w:tab w:val="num" w:pos="2814"/>
        </w:tabs>
        <w:ind w:left="2814" w:hanging="360"/>
      </w:pPr>
      <w:rPr>
        <w:rFonts w:ascii="Courier New" w:hAnsi="Courier New" w:hint="default"/>
      </w:rPr>
    </w:lvl>
    <w:lvl w:ilvl="5" w:tplc="04190005">
      <w:start w:val="1"/>
      <w:numFmt w:val="bullet"/>
      <w:lvlText w:val=""/>
      <w:lvlJc w:val="left"/>
      <w:pPr>
        <w:tabs>
          <w:tab w:val="num" w:pos="3534"/>
        </w:tabs>
        <w:ind w:left="3534" w:hanging="360"/>
      </w:pPr>
      <w:rPr>
        <w:rFonts w:ascii="Wingdings" w:hAnsi="Wingdings" w:hint="default"/>
      </w:rPr>
    </w:lvl>
    <w:lvl w:ilvl="6" w:tplc="04190001">
      <w:start w:val="1"/>
      <w:numFmt w:val="bullet"/>
      <w:lvlText w:val=""/>
      <w:lvlJc w:val="left"/>
      <w:pPr>
        <w:tabs>
          <w:tab w:val="num" w:pos="4254"/>
        </w:tabs>
        <w:ind w:left="4254" w:hanging="360"/>
      </w:pPr>
      <w:rPr>
        <w:rFonts w:ascii="Symbol" w:hAnsi="Symbol" w:hint="default"/>
      </w:rPr>
    </w:lvl>
    <w:lvl w:ilvl="7" w:tplc="04190003">
      <w:start w:val="1"/>
      <w:numFmt w:val="bullet"/>
      <w:lvlText w:val="o"/>
      <w:lvlJc w:val="left"/>
      <w:pPr>
        <w:tabs>
          <w:tab w:val="num" w:pos="4974"/>
        </w:tabs>
        <w:ind w:left="4974" w:hanging="360"/>
      </w:pPr>
      <w:rPr>
        <w:rFonts w:ascii="Courier New" w:hAnsi="Courier New" w:hint="default"/>
      </w:rPr>
    </w:lvl>
    <w:lvl w:ilvl="8" w:tplc="04190005">
      <w:start w:val="1"/>
      <w:numFmt w:val="bullet"/>
      <w:lvlText w:val=""/>
      <w:lvlJc w:val="left"/>
      <w:pPr>
        <w:tabs>
          <w:tab w:val="num" w:pos="5694"/>
        </w:tabs>
        <w:ind w:left="5694" w:hanging="360"/>
      </w:pPr>
      <w:rPr>
        <w:rFonts w:ascii="Wingdings" w:hAnsi="Wingdings" w:hint="default"/>
      </w:rPr>
    </w:lvl>
  </w:abstractNum>
  <w:abstractNum w:abstractNumId="72">
    <w:nsid w:val="49557F76"/>
    <w:multiLevelType w:val="hybridMultilevel"/>
    <w:tmpl w:val="4D24AEA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73">
    <w:nsid w:val="4D2B1DFB"/>
    <w:multiLevelType w:val="multilevel"/>
    <w:tmpl w:val="09904B62"/>
    <w:lvl w:ilvl="0">
      <w:start w:val="1"/>
      <w:numFmt w:val="decimal"/>
      <w:lvlText w:val="%1."/>
      <w:lvlJc w:val="left"/>
      <w:pPr>
        <w:tabs>
          <w:tab w:val="num" w:pos="420"/>
        </w:tabs>
        <w:ind w:left="420" w:hanging="360"/>
      </w:pPr>
      <w:rPr>
        <w:rFonts w:cs="Times New Roman"/>
        <w:b w:val="0"/>
        <w:bCs w:val="0"/>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74">
    <w:nsid w:val="4D672ED0"/>
    <w:multiLevelType w:val="multilevel"/>
    <w:tmpl w:val="23945F3A"/>
    <w:lvl w:ilvl="0">
      <w:start w:val="1"/>
      <w:numFmt w:val="decimal"/>
      <w:lvlText w:val="%1."/>
      <w:lvlJc w:val="left"/>
      <w:pPr>
        <w:tabs>
          <w:tab w:val="num" w:pos="420"/>
        </w:tabs>
        <w:ind w:left="420" w:hanging="360"/>
      </w:pPr>
      <w:rPr>
        <w:rFonts w:cs="Times New Roman"/>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75">
    <w:nsid w:val="4DCE185B"/>
    <w:multiLevelType w:val="hybridMultilevel"/>
    <w:tmpl w:val="0F1864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4FD26910"/>
    <w:multiLevelType w:val="hybridMultilevel"/>
    <w:tmpl w:val="A07401D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7">
    <w:nsid w:val="50A04B93"/>
    <w:multiLevelType w:val="hybridMultilevel"/>
    <w:tmpl w:val="649C2048"/>
    <w:lvl w:ilvl="0" w:tplc="CF74188E">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78">
    <w:nsid w:val="52C06555"/>
    <w:multiLevelType w:val="hybridMultilevel"/>
    <w:tmpl w:val="6CB8258A"/>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79">
    <w:nsid w:val="52D9290C"/>
    <w:multiLevelType w:val="hybridMultilevel"/>
    <w:tmpl w:val="FCEC9DC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654"/>
        </w:tabs>
        <w:ind w:left="654" w:hanging="360"/>
      </w:pPr>
      <w:rPr>
        <w:rFonts w:ascii="Courier New" w:hAnsi="Courier New" w:hint="default"/>
      </w:rPr>
    </w:lvl>
    <w:lvl w:ilvl="2" w:tplc="04190005">
      <w:start w:val="1"/>
      <w:numFmt w:val="bullet"/>
      <w:lvlText w:val=""/>
      <w:lvlJc w:val="left"/>
      <w:pPr>
        <w:tabs>
          <w:tab w:val="num" w:pos="1374"/>
        </w:tabs>
        <w:ind w:left="1374" w:hanging="360"/>
      </w:pPr>
      <w:rPr>
        <w:rFonts w:ascii="Wingdings" w:hAnsi="Wingdings" w:hint="default"/>
      </w:rPr>
    </w:lvl>
    <w:lvl w:ilvl="3" w:tplc="04190001">
      <w:start w:val="1"/>
      <w:numFmt w:val="bullet"/>
      <w:lvlText w:val=""/>
      <w:lvlJc w:val="left"/>
      <w:pPr>
        <w:tabs>
          <w:tab w:val="num" w:pos="2094"/>
        </w:tabs>
        <w:ind w:left="2094" w:hanging="360"/>
      </w:pPr>
      <w:rPr>
        <w:rFonts w:ascii="Symbol" w:hAnsi="Symbol" w:hint="default"/>
      </w:rPr>
    </w:lvl>
    <w:lvl w:ilvl="4" w:tplc="04190003">
      <w:start w:val="1"/>
      <w:numFmt w:val="bullet"/>
      <w:lvlText w:val="o"/>
      <w:lvlJc w:val="left"/>
      <w:pPr>
        <w:tabs>
          <w:tab w:val="num" w:pos="2814"/>
        </w:tabs>
        <w:ind w:left="2814" w:hanging="360"/>
      </w:pPr>
      <w:rPr>
        <w:rFonts w:ascii="Courier New" w:hAnsi="Courier New" w:hint="default"/>
      </w:rPr>
    </w:lvl>
    <w:lvl w:ilvl="5" w:tplc="04190005">
      <w:start w:val="1"/>
      <w:numFmt w:val="bullet"/>
      <w:lvlText w:val=""/>
      <w:lvlJc w:val="left"/>
      <w:pPr>
        <w:tabs>
          <w:tab w:val="num" w:pos="3534"/>
        </w:tabs>
        <w:ind w:left="3534" w:hanging="360"/>
      </w:pPr>
      <w:rPr>
        <w:rFonts w:ascii="Wingdings" w:hAnsi="Wingdings" w:hint="default"/>
      </w:rPr>
    </w:lvl>
    <w:lvl w:ilvl="6" w:tplc="04190001">
      <w:start w:val="1"/>
      <w:numFmt w:val="bullet"/>
      <w:lvlText w:val=""/>
      <w:lvlJc w:val="left"/>
      <w:pPr>
        <w:tabs>
          <w:tab w:val="num" w:pos="4254"/>
        </w:tabs>
        <w:ind w:left="4254" w:hanging="360"/>
      </w:pPr>
      <w:rPr>
        <w:rFonts w:ascii="Symbol" w:hAnsi="Symbol" w:hint="default"/>
      </w:rPr>
    </w:lvl>
    <w:lvl w:ilvl="7" w:tplc="04190003">
      <w:start w:val="1"/>
      <w:numFmt w:val="bullet"/>
      <w:lvlText w:val="o"/>
      <w:lvlJc w:val="left"/>
      <w:pPr>
        <w:tabs>
          <w:tab w:val="num" w:pos="4974"/>
        </w:tabs>
        <w:ind w:left="4974" w:hanging="360"/>
      </w:pPr>
      <w:rPr>
        <w:rFonts w:ascii="Courier New" w:hAnsi="Courier New" w:hint="default"/>
      </w:rPr>
    </w:lvl>
    <w:lvl w:ilvl="8" w:tplc="04190005">
      <w:start w:val="1"/>
      <w:numFmt w:val="bullet"/>
      <w:lvlText w:val=""/>
      <w:lvlJc w:val="left"/>
      <w:pPr>
        <w:tabs>
          <w:tab w:val="num" w:pos="5694"/>
        </w:tabs>
        <w:ind w:left="5694" w:hanging="360"/>
      </w:pPr>
      <w:rPr>
        <w:rFonts w:ascii="Wingdings" w:hAnsi="Wingdings" w:hint="default"/>
      </w:rPr>
    </w:lvl>
  </w:abstractNum>
  <w:abstractNum w:abstractNumId="80">
    <w:nsid w:val="54835CE3"/>
    <w:multiLevelType w:val="multilevel"/>
    <w:tmpl w:val="8FE6F4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nsid w:val="557D5E06"/>
    <w:multiLevelType w:val="hybridMultilevel"/>
    <w:tmpl w:val="BF36F7B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82">
    <w:nsid w:val="5A5A6B4D"/>
    <w:multiLevelType w:val="hybridMultilevel"/>
    <w:tmpl w:val="685AB5F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3">
    <w:nsid w:val="5C7407DE"/>
    <w:multiLevelType w:val="hybridMultilevel"/>
    <w:tmpl w:val="2180B0F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4">
    <w:nsid w:val="5E1234BB"/>
    <w:multiLevelType w:val="hybridMultilevel"/>
    <w:tmpl w:val="BB1005AA"/>
    <w:lvl w:ilvl="0" w:tplc="0419000F">
      <w:start w:val="1"/>
      <w:numFmt w:val="decimal"/>
      <w:lvlText w:val="%1."/>
      <w:lvlJc w:val="left"/>
      <w:pPr>
        <w:ind w:left="360" w:hanging="360"/>
      </w:pPr>
      <w:rPr>
        <w:rFonts w:cs="Times New Roman"/>
      </w:rPr>
    </w:lvl>
    <w:lvl w:ilvl="1" w:tplc="CB806472">
      <w:start w:val="1"/>
      <w:numFmt w:val="decimal"/>
      <w:lvlText w:val="%2."/>
      <w:lvlJc w:val="left"/>
      <w:pPr>
        <w:ind w:left="1080" w:hanging="360"/>
      </w:pPr>
      <w:rPr>
        <w:rFonts w:ascii="Georgia" w:eastAsia="Times New Roman" w:hAnsi="Georgia" w:cs="Times New Roman" w:hint="default"/>
      </w:rPr>
    </w:lvl>
    <w:lvl w:ilvl="2" w:tplc="0419001B">
      <w:start w:val="1"/>
      <w:numFmt w:val="decimal"/>
      <w:lvlText w:val="%3."/>
      <w:lvlJc w:val="left"/>
      <w:pPr>
        <w:tabs>
          <w:tab w:val="num" w:pos="1800"/>
        </w:tabs>
        <w:ind w:left="1800" w:hanging="36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decimal"/>
      <w:lvlText w:val="%5."/>
      <w:lvlJc w:val="left"/>
      <w:pPr>
        <w:tabs>
          <w:tab w:val="num" w:pos="3240"/>
        </w:tabs>
        <w:ind w:left="3240" w:hanging="360"/>
      </w:pPr>
      <w:rPr>
        <w:rFonts w:cs="Times New Roman"/>
      </w:rPr>
    </w:lvl>
    <w:lvl w:ilvl="5" w:tplc="0419001B">
      <w:start w:val="1"/>
      <w:numFmt w:val="decimal"/>
      <w:lvlText w:val="%6."/>
      <w:lvlJc w:val="left"/>
      <w:pPr>
        <w:tabs>
          <w:tab w:val="num" w:pos="3960"/>
        </w:tabs>
        <w:ind w:left="3960" w:hanging="36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decimal"/>
      <w:lvlText w:val="%8."/>
      <w:lvlJc w:val="left"/>
      <w:pPr>
        <w:tabs>
          <w:tab w:val="num" w:pos="5400"/>
        </w:tabs>
        <w:ind w:left="5400" w:hanging="360"/>
      </w:pPr>
      <w:rPr>
        <w:rFonts w:cs="Times New Roman"/>
      </w:rPr>
    </w:lvl>
    <w:lvl w:ilvl="8" w:tplc="0419001B">
      <w:start w:val="1"/>
      <w:numFmt w:val="decimal"/>
      <w:lvlText w:val="%9."/>
      <w:lvlJc w:val="left"/>
      <w:pPr>
        <w:tabs>
          <w:tab w:val="num" w:pos="6120"/>
        </w:tabs>
        <w:ind w:left="6120" w:hanging="360"/>
      </w:pPr>
      <w:rPr>
        <w:rFonts w:cs="Times New Roman"/>
      </w:rPr>
    </w:lvl>
  </w:abstractNum>
  <w:abstractNum w:abstractNumId="85">
    <w:nsid w:val="5F5341A0"/>
    <w:multiLevelType w:val="multilevel"/>
    <w:tmpl w:val="09904B62"/>
    <w:lvl w:ilvl="0">
      <w:start w:val="1"/>
      <w:numFmt w:val="decimal"/>
      <w:lvlText w:val="%1."/>
      <w:lvlJc w:val="left"/>
      <w:pPr>
        <w:tabs>
          <w:tab w:val="num" w:pos="420"/>
        </w:tabs>
        <w:ind w:left="420" w:hanging="360"/>
      </w:pPr>
      <w:rPr>
        <w:rFonts w:cs="Times New Roman"/>
        <w:b w:val="0"/>
        <w:bCs w:val="0"/>
      </w:rPr>
    </w:lvl>
    <w:lvl w:ilvl="1">
      <w:start w:val="1"/>
      <w:numFmt w:val="decimal"/>
      <w:lvlText w:val="%2."/>
      <w:lvlJc w:val="left"/>
      <w:pPr>
        <w:tabs>
          <w:tab w:val="num" w:pos="1140"/>
        </w:tabs>
        <w:ind w:left="114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580"/>
        </w:tabs>
        <w:ind w:left="2580" w:hanging="360"/>
      </w:pPr>
      <w:rPr>
        <w:rFonts w:cs="Times New Roman"/>
      </w:rPr>
    </w:lvl>
    <w:lvl w:ilvl="4">
      <w:start w:val="1"/>
      <w:numFmt w:val="decimal"/>
      <w:lvlText w:val="%5."/>
      <w:lvlJc w:val="left"/>
      <w:pPr>
        <w:tabs>
          <w:tab w:val="num" w:pos="3300"/>
        </w:tabs>
        <w:ind w:left="3300" w:hanging="360"/>
      </w:pPr>
      <w:rPr>
        <w:rFonts w:cs="Times New Roman"/>
      </w:rPr>
    </w:lvl>
    <w:lvl w:ilvl="5">
      <w:start w:val="1"/>
      <w:numFmt w:val="decimal"/>
      <w:lvlText w:val="%6."/>
      <w:lvlJc w:val="left"/>
      <w:pPr>
        <w:tabs>
          <w:tab w:val="num" w:pos="4020"/>
        </w:tabs>
        <w:ind w:left="4020" w:hanging="360"/>
      </w:pPr>
      <w:rPr>
        <w:rFonts w:cs="Times New Roman"/>
      </w:rPr>
    </w:lvl>
    <w:lvl w:ilvl="6">
      <w:start w:val="1"/>
      <w:numFmt w:val="decimal"/>
      <w:lvlText w:val="%7."/>
      <w:lvlJc w:val="left"/>
      <w:pPr>
        <w:tabs>
          <w:tab w:val="num" w:pos="4740"/>
        </w:tabs>
        <w:ind w:left="4740" w:hanging="360"/>
      </w:pPr>
      <w:rPr>
        <w:rFonts w:cs="Times New Roman"/>
      </w:rPr>
    </w:lvl>
    <w:lvl w:ilvl="7">
      <w:start w:val="1"/>
      <w:numFmt w:val="decimal"/>
      <w:lvlText w:val="%8."/>
      <w:lvlJc w:val="left"/>
      <w:pPr>
        <w:tabs>
          <w:tab w:val="num" w:pos="5460"/>
        </w:tabs>
        <w:ind w:left="5460" w:hanging="360"/>
      </w:pPr>
      <w:rPr>
        <w:rFonts w:cs="Times New Roman"/>
      </w:rPr>
    </w:lvl>
    <w:lvl w:ilvl="8">
      <w:start w:val="1"/>
      <w:numFmt w:val="decimal"/>
      <w:lvlText w:val="%9."/>
      <w:lvlJc w:val="left"/>
      <w:pPr>
        <w:tabs>
          <w:tab w:val="num" w:pos="6180"/>
        </w:tabs>
        <w:ind w:left="6180" w:hanging="360"/>
      </w:pPr>
      <w:rPr>
        <w:rFonts w:cs="Times New Roman"/>
      </w:rPr>
    </w:lvl>
  </w:abstractNum>
  <w:abstractNum w:abstractNumId="86">
    <w:nsid w:val="60451175"/>
    <w:multiLevelType w:val="hybridMultilevel"/>
    <w:tmpl w:val="B30C4862"/>
    <w:lvl w:ilvl="0" w:tplc="0BEA77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1AC52BA"/>
    <w:multiLevelType w:val="hybridMultilevel"/>
    <w:tmpl w:val="FA8A0614"/>
    <w:lvl w:ilvl="0" w:tplc="0BEA77A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88">
    <w:nsid w:val="62935AB9"/>
    <w:multiLevelType w:val="hybridMultilevel"/>
    <w:tmpl w:val="6F187F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9">
    <w:nsid w:val="66494F44"/>
    <w:multiLevelType w:val="hybridMultilevel"/>
    <w:tmpl w:val="48EAC7E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0">
    <w:nsid w:val="66CB3A2F"/>
    <w:multiLevelType w:val="hybridMultilevel"/>
    <w:tmpl w:val="AA82EA5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1">
    <w:nsid w:val="690E184E"/>
    <w:multiLevelType w:val="hybridMultilevel"/>
    <w:tmpl w:val="A4CE2578"/>
    <w:lvl w:ilvl="0" w:tplc="3B6C0FEC">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nsid w:val="69EB2AA3"/>
    <w:multiLevelType w:val="hybridMultilevel"/>
    <w:tmpl w:val="E0D26478"/>
    <w:lvl w:ilvl="0" w:tplc="0419000F">
      <w:start w:val="1"/>
      <w:numFmt w:val="decimal"/>
      <w:lvlText w:val="%1."/>
      <w:lvlJc w:val="left"/>
      <w:pPr>
        <w:tabs>
          <w:tab w:val="num" w:pos="525"/>
        </w:tabs>
        <w:ind w:left="525" w:hanging="525"/>
      </w:pPr>
      <w:rPr>
        <w:rFonts w:cs="Times New Roman" w:hint="default"/>
      </w:rPr>
    </w:lvl>
    <w:lvl w:ilvl="1" w:tplc="C6AAF948">
      <w:start w:val="1"/>
      <w:numFmt w:val="decimal"/>
      <w:lvlText w:val="%2."/>
      <w:lvlJc w:val="left"/>
      <w:pPr>
        <w:ind w:left="1080" w:hanging="360"/>
      </w:pPr>
      <w:rPr>
        <w:rFonts w:cs="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93">
    <w:nsid w:val="6B415B3B"/>
    <w:multiLevelType w:val="hybridMultilevel"/>
    <w:tmpl w:val="50E027DE"/>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94">
    <w:nsid w:val="6F607E4A"/>
    <w:multiLevelType w:val="hybridMultilevel"/>
    <w:tmpl w:val="6E0432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6F7D4F97"/>
    <w:multiLevelType w:val="hybridMultilevel"/>
    <w:tmpl w:val="4EC2D8A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6">
    <w:nsid w:val="715A6709"/>
    <w:multiLevelType w:val="hybridMultilevel"/>
    <w:tmpl w:val="1E12179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7">
    <w:nsid w:val="74373C5D"/>
    <w:multiLevelType w:val="hybridMultilevel"/>
    <w:tmpl w:val="8406418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8">
    <w:nsid w:val="7AA73D48"/>
    <w:multiLevelType w:val="hybridMultilevel"/>
    <w:tmpl w:val="6FB875B4"/>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87"/>
        </w:tabs>
        <w:ind w:left="87" w:hanging="360"/>
      </w:pPr>
      <w:rPr>
        <w:rFonts w:ascii="Courier New" w:hAnsi="Courier New" w:hint="default"/>
      </w:rPr>
    </w:lvl>
    <w:lvl w:ilvl="2" w:tplc="04190005">
      <w:start w:val="1"/>
      <w:numFmt w:val="bullet"/>
      <w:lvlText w:val=""/>
      <w:lvlJc w:val="left"/>
      <w:pPr>
        <w:tabs>
          <w:tab w:val="num" w:pos="807"/>
        </w:tabs>
        <w:ind w:left="807" w:hanging="360"/>
      </w:pPr>
      <w:rPr>
        <w:rFonts w:ascii="Wingdings" w:hAnsi="Wingdings" w:hint="default"/>
      </w:rPr>
    </w:lvl>
    <w:lvl w:ilvl="3" w:tplc="04190001">
      <w:start w:val="1"/>
      <w:numFmt w:val="bullet"/>
      <w:lvlText w:val=""/>
      <w:lvlJc w:val="left"/>
      <w:pPr>
        <w:tabs>
          <w:tab w:val="num" w:pos="1527"/>
        </w:tabs>
        <w:ind w:left="1527" w:hanging="360"/>
      </w:pPr>
      <w:rPr>
        <w:rFonts w:ascii="Symbol" w:hAnsi="Symbol" w:hint="default"/>
      </w:rPr>
    </w:lvl>
    <w:lvl w:ilvl="4" w:tplc="04190003">
      <w:start w:val="1"/>
      <w:numFmt w:val="bullet"/>
      <w:lvlText w:val="o"/>
      <w:lvlJc w:val="left"/>
      <w:pPr>
        <w:tabs>
          <w:tab w:val="num" w:pos="2247"/>
        </w:tabs>
        <w:ind w:left="2247" w:hanging="360"/>
      </w:pPr>
      <w:rPr>
        <w:rFonts w:ascii="Courier New" w:hAnsi="Courier New" w:hint="default"/>
      </w:rPr>
    </w:lvl>
    <w:lvl w:ilvl="5" w:tplc="04190005">
      <w:start w:val="1"/>
      <w:numFmt w:val="bullet"/>
      <w:lvlText w:val=""/>
      <w:lvlJc w:val="left"/>
      <w:pPr>
        <w:tabs>
          <w:tab w:val="num" w:pos="2967"/>
        </w:tabs>
        <w:ind w:left="2967" w:hanging="360"/>
      </w:pPr>
      <w:rPr>
        <w:rFonts w:ascii="Wingdings" w:hAnsi="Wingdings" w:hint="default"/>
      </w:rPr>
    </w:lvl>
    <w:lvl w:ilvl="6" w:tplc="04190001">
      <w:start w:val="1"/>
      <w:numFmt w:val="bullet"/>
      <w:lvlText w:val=""/>
      <w:lvlJc w:val="left"/>
      <w:pPr>
        <w:tabs>
          <w:tab w:val="num" w:pos="3687"/>
        </w:tabs>
        <w:ind w:left="3687" w:hanging="360"/>
      </w:pPr>
      <w:rPr>
        <w:rFonts w:ascii="Symbol" w:hAnsi="Symbol" w:hint="default"/>
      </w:rPr>
    </w:lvl>
    <w:lvl w:ilvl="7" w:tplc="04190003">
      <w:start w:val="1"/>
      <w:numFmt w:val="bullet"/>
      <w:lvlText w:val="o"/>
      <w:lvlJc w:val="left"/>
      <w:pPr>
        <w:tabs>
          <w:tab w:val="num" w:pos="4407"/>
        </w:tabs>
        <w:ind w:left="4407" w:hanging="360"/>
      </w:pPr>
      <w:rPr>
        <w:rFonts w:ascii="Courier New" w:hAnsi="Courier New" w:hint="default"/>
      </w:rPr>
    </w:lvl>
    <w:lvl w:ilvl="8" w:tplc="04190005">
      <w:start w:val="1"/>
      <w:numFmt w:val="bullet"/>
      <w:lvlText w:val=""/>
      <w:lvlJc w:val="left"/>
      <w:pPr>
        <w:tabs>
          <w:tab w:val="num" w:pos="5127"/>
        </w:tabs>
        <w:ind w:left="5127" w:hanging="360"/>
      </w:pPr>
      <w:rPr>
        <w:rFonts w:ascii="Wingdings" w:hAnsi="Wingdings" w:hint="default"/>
      </w:rPr>
    </w:lvl>
  </w:abstractNum>
  <w:abstractNum w:abstractNumId="99">
    <w:nsid w:val="7DA750DC"/>
    <w:multiLevelType w:val="hybridMultilevel"/>
    <w:tmpl w:val="9BCEDD7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7"/>
  </w:num>
  <w:num w:numId="2">
    <w:abstractNumId w:val="62"/>
  </w:num>
  <w:num w:numId="3">
    <w:abstractNumId w:val="39"/>
  </w:num>
  <w:num w:numId="4">
    <w:abstractNumId w:val="24"/>
  </w:num>
  <w:num w:numId="5">
    <w:abstractNumId w:val="22"/>
  </w:num>
  <w:num w:numId="6">
    <w:abstractNumId w:val="33"/>
  </w:num>
  <w:num w:numId="7">
    <w:abstractNumId w:val="32"/>
  </w:num>
  <w:num w:numId="8">
    <w:abstractNumId w:val="74"/>
  </w:num>
  <w:num w:numId="9">
    <w:abstractNumId w:val="73"/>
  </w:num>
  <w:num w:numId="10">
    <w:abstractNumId w:val="25"/>
  </w:num>
  <w:num w:numId="11">
    <w:abstractNumId w:val="68"/>
  </w:num>
  <w:num w:numId="12">
    <w:abstractNumId w:val="77"/>
  </w:num>
  <w:num w:numId="13">
    <w:abstractNumId w:val="38"/>
  </w:num>
  <w:num w:numId="14">
    <w:abstractNumId w:val="91"/>
  </w:num>
  <w:num w:numId="15">
    <w:abstractNumId w:val="88"/>
  </w:num>
  <w:num w:numId="16">
    <w:abstractNumId w:val="48"/>
  </w:num>
  <w:num w:numId="17">
    <w:abstractNumId w:val="90"/>
  </w:num>
  <w:num w:numId="18">
    <w:abstractNumId w:val="79"/>
  </w:num>
  <w:num w:numId="19">
    <w:abstractNumId w:val="27"/>
  </w:num>
  <w:num w:numId="20">
    <w:abstractNumId w:val="85"/>
  </w:num>
  <w:num w:numId="21">
    <w:abstractNumId w:val="31"/>
  </w:num>
  <w:num w:numId="22">
    <w:abstractNumId w:val="94"/>
  </w:num>
  <w:num w:numId="23">
    <w:abstractNumId w:val="57"/>
  </w:num>
  <w:num w:numId="24">
    <w:abstractNumId w:val="75"/>
  </w:num>
  <w:num w:numId="25">
    <w:abstractNumId w:val="59"/>
  </w:num>
  <w:num w:numId="26">
    <w:abstractNumId w:val="64"/>
  </w:num>
  <w:num w:numId="27">
    <w:abstractNumId w:val="41"/>
  </w:num>
  <w:num w:numId="28">
    <w:abstractNumId w:val="50"/>
  </w:num>
  <w:num w:numId="29">
    <w:abstractNumId w:val="63"/>
  </w:num>
  <w:num w:numId="30">
    <w:abstractNumId w:val="49"/>
  </w:num>
  <w:num w:numId="31">
    <w:abstractNumId w:val="61"/>
  </w:num>
  <w:num w:numId="32">
    <w:abstractNumId w:val="99"/>
  </w:num>
  <w:num w:numId="33">
    <w:abstractNumId w:val="80"/>
  </w:num>
  <w:num w:numId="34">
    <w:abstractNumId w:val="89"/>
  </w:num>
  <w:num w:numId="35">
    <w:abstractNumId w:val="44"/>
  </w:num>
  <w:num w:numId="36">
    <w:abstractNumId w:val="54"/>
  </w:num>
  <w:num w:numId="37">
    <w:abstractNumId w:val="21"/>
  </w:num>
  <w:num w:numId="38">
    <w:abstractNumId w:val="55"/>
  </w:num>
  <w:num w:numId="39">
    <w:abstractNumId w:val="67"/>
  </w:num>
  <w:num w:numId="40">
    <w:abstractNumId w:val="40"/>
  </w:num>
  <w:num w:numId="41">
    <w:abstractNumId w:val="96"/>
  </w:num>
  <w:num w:numId="42">
    <w:abstractNumId w:val="71"/>
  </w:num>
  <w:num w:numId="43">
    <w:abstractNumId w:val="60"/>
  </w:num>
  <w:num w:numId="44">
    <w:abstractNumId w:val="26"/>
  </w:num>
  <w:num w:numId="45">
    <w:abstractNumId w:val="30"/>
  </w:num>
  <w:num w:numId="46">
    <w:abstractNumId w:val="70"/>
  </w:num>
  <w:num w:numId="47">
    <w:abstractNumId w:val="51"/>
  </w:num>
  <w:num w:numId="48">
    <w:abstractNumId w:val="28"/>
  </w:num>
  <w:num w:numId="49">
    <w:abstractNumId w:val="66"/>
  </w:num>
  <w:num w:numId="50">
    <w:abstractNumId w:val="29"/>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num>
  <w:num w:numId="53">
    <w:abstractNumId w:val="97"/>
  </w:num>
  <w:num w:numId="54">
    <w:abstractNumId w:val="37"/>
  </w:num>
  <w:num w:numId="55">
    <w:abstractNumId w:val="52"/>
  </w:num>
  <w:num w:numId="56">
    <w:abstractNumId w:val="47"/>
  </w:num>
  <w:num w:numId="57">
    <w:abstractNumId w:val="76"/>
  </w:num>
  <w:num w:numId="58">
    <w:abstractNumId w:val="78"/>
  </w:num>
  <w:num w:numId="59">
    <w:abstractNumId w:val="92"/>
  </w:num>
  <w:num w:numId="60">
    <w:abstractNumId w:val="58"/>
  </w:num>
  <w:num w:numId="61">
    <w:abstractNumId w:val="98"/>
  </w:num>
  <w:num w:numId="62">
    <w:abstractNumId w:val="36"/>
  </w:num>
  <w:num w:numId="63">
    <w:abstractNumId w:val="34"/>
  </w:num>
  <w:num w:numId="64">
    <w:abstractNumId w:val="93"/>
  </w:num>
  <w:num w:numId="65">
    <w:abstractNumId w:val="46"/>
  </w:num>
  <w:num w:numId="66">
    <w:abstractNumId w:val="72"/>
  </w:num>
  <w:num w:numId="67">
    <w:abstractNumId w:val="69"/>
  </w:num>
  <w:num w:numId="68">
    <w:abstractNumId w:val="42"/>
  </w:num>
  <w:num w:numId="69">
    <w:abstractNumId w:val="53"/>
  </w:num>
  <w:num w:numId="70">
    <w:abstractNumId w:val="82"/>
  </w:num>
  <w:num w:numId="71">
    <w:abstractNumId w:val="56"/>
  </w:num>
  <w:num w:numId="72">
    <w:abstractNumId w:val="81"/>
  </w:num>
  <w:num w:numId="73">
    <w:abstractNumId w:val="95"/>
  </w:num>
  <w:num w:numId="74">
    <w:abstractNumId w:val="43"/>
  </w:num>
  <w:num w:numId="75">
    <w:abstractNumId w:val="35"/>
  </w:num>
  <w:num w:numId="76">
    <w:abstractNumId w:val="83"/>
  </w:num>
  <w:num w:numId="77">
    <w:abstractNumId w:val="86"/>
  </w:num>
  <w:num w:numId="78">
    <w:abstractNumId w:val="87"/>
  </w:num>
  <w:num w:numId="79">
    <w:abstractNumId w:val="45"/>
  </w:num>
  <w:num w:numId="8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0927"/>
    <w:rsid w:val="0000095D"/>
    <w:rsid w:val="00007228"/>
    <w:rsid w:val="00010F1C"/>
    <w:rsid w:val="00013188"/>
    <w:rsid w:val="00016A07"/>
    <w:rsid w:val="0001726A"/>
    <w:rsid w:val="0001752F"/>
    <w:rsid w:val="00021FAD"/>
    <w:rsid w:val="00031F41"/>
    <w:rsid w:val="00033AB1"/>
    <w:rsid w:val="000342D0"/>
    <w:rsid w:val="00035C64"/>
    <w:rsid w:val="00037E3C"/>
    <w:rsid w:val="000400FC"/>
    <w:rsid w:val="000434C6"/>
    <w:rsid w:val="0004632C"/>
    <w:rsid w:val="00046AB4"/>
    <w:rsid w:val="000504FC"/>
    <w:rsid w:val="00051095"/>
    <w:rsid w:val="000524DD"/>
    <w:rsid w:val="00054C52"/>
    <w:rsid w:val="00056D5C"/>
    <w:rsid w:val="000572CC"/>
    <w:rsid w:val="00061702"/>
    <w:rsid w:val="000632F2"/>
    <w:rsid w:val="00066C2D"/>
    <w:rsid w:val="00070368"/>
    <w:rsid w:val="00071ED0"/>
    <w:rsid w:val="00073C76"/>
    <w:rsid w:val="00074CBD"/>
    <w:rsid w:val="00093BF0"/>
    <w:rsid w:val="00093E9C"/>
    <w:rsid w:val="00094686"/>
    <w:rsid w:val="000A0BCB"/>
    <w:rsid w:val="000A24DC"/>
    <w:rsid w:val="000A507F"/>
    <w:rsid w:val="000B2C19"/>
    <w:rsid w:val="000B7C23"/>
    <w:rsid w:val="000C30C9"/>
    <w:rsid w:val="000C398A"/>
    <w:rsid w:val="000C7211"/>
    <w:rsid w:val="000C7384"/>
    <w:rsid w:val="000D0055"/>
    <w:rsid w:val="000E2681"/>
    <w:rsid w:val="000E527D"/>
    <w:rsid w:val="000F0493"/>
    <w:rsid w:val="000F797A"/>
    <w:rsid w:val="00101AEF"/>
    <w:rsid w:val="00104ACF"/>
    <w:rsid w:val="001059D6"/>
    <w:rsid w:val="0011270F"/>
    <w:rsid w:val="00113E04"/>
    <w:rsid w:val="001144F5"/>
    <w:rsid w:val="0011519A"/>
    <w:rsid w:val="0011622E"/>
    <w:rsid w:val="00122D3B"/>
    <w:rsid w:val="001233AC"/>
    <w:rsid w:val="00123AEA"/>
    <w:rsid w:val="0012597E"/>
    <w:rsid w:val="00134A4E"/>
    <w:rsid w:val="00140555"/>
    <w:rsid w:val="00140E8C"/>
    <w:rsid w:val="00141107"/>
    <w:rsid w:val="00145575"/>
    <w:rsid w:val="00151BD5"/>
    <w:rsid w:val="0015578E"/>
    <w:rsid w:val="00156C9D"/>
    <w:rsid w:val="00160E57"/>
    <w:rsid w:val="00161405"/>
    <w:rsid w:val="00161A68"/>
    <w:rsid w:val="00163B83"/>
    <w:rsid w:val="00164C50"/>
    <w:rsid w:val="00167C12"/>
    <w:rsid w:val="0017756A"/>
    <w:rsid w:val="00181B63"/>
    <w:rsid w:val="0018339A"/>
    <w:rsid w:val="0018623F"/>
    <w:rsid w:val="00191CB8"/>
    <w:rsid w:val="00194682"/>
    <w:rsid w:val="0019702B"/>
    <w:rsid w:val="001A2EEF"/>
    <w:rsid w:val="001A33FB"/>
    <w:rsid w:val="001A5528"/>
    <w:rsid w:val="001A5D75"/>
    <w:rsid w:val="001A65EE"/>
    <w:rsid w:val="001A6AFB"/>
    <w:rsid w:val="001A6D57"/>
    <w:rsid w:val="001A768F"/>
    <w:rsid w:val="001B6349"/>
    <w:rsid w:val="001C0D69"/>
    <w:rsid w:val="001C4EC2"/>
    <w:rsid w:val="001C5128"/>
    <w:rsid w:val="001C5EAB"/>
    <w:rsid w:val="001D363E"/>
    <w:rsid w:val="001D54BA"/>
    <w:rsid w:val="001E2987"/>
    <w:rsid w:val="001E517A"/>
    <w:rsid w:val="001E5D48"/>
    <w:rsid w:val="001E751B"/>
    <w:rsid w:val="001F1358"/>
    <w:rsid w:val="001F2C40"/>
    <w:rsid w:val="00201A56"/>
    <w:rsid w:val="0020744E"/>
    <w:rsid w:val="00210FD7"/>
    <w:rsid w:val="00211073"/>
    <w:rsid w:val="002110C6"/>
    <w:rsid w:val="00211404"/>
    <w:rsid w:val="00213975"/>
    <w:rsid w:val="0021577E"/>
    <w:rsid w:val="00215F66"/>
    <w:rsid w:val="00221CA8"/>
    <w:rsid w:val="00222CBC"/>
    <w:rsid w:val="00223716"/>
    <w:rsid w:val="00224087"/>
    <w:rsid w:val="00232A4E"/>
    <w:rsid w:val="002358B1"/>
    <w:rsid w:val="00241429"/>
    <w:rsid w:val="00241F70"/>
    <w:rsid w:val="002456C7"/>
    <w:rsid w:val="00250365"/>
    <w:rsid w:val="00250BD1"/>
    <w:rsid w:val="00251E26"/>
    <w:rsid w:val="00252DD3"/>
    <w:rsid w:val="00261E86"/>
    <w:rsid w:val="0026718A"/>
    <w:rsid w:val="002713CE"/>
    <w:rsid w:val="0027143E"/>
    <w:rsid w:val="00272B6A"/>
    <w:rsid w:val="002752E9"/>
    <w:rsid w:val="0027538C"/>
    <w:rsid w:val="00280DFC"/>
    <w:rsid w:val="00281216"/>
    <w:rsid w:val="0028180D"/>
    <w:rsid w:val="00281C5E"/>
    <w:rsid w:val="00282356"/>
    <w:rsid w:val="00292A9A"/>
    <w:rsid w:val="002A13FE"/>
    <w:rsid w:val="002A285F"/>
    <w:rsid w:val="002A3098"/>
    <w:rsid w:val="002A54A8"/>
    <w:rsid w:val="002A72F9"/>
    <w:rsid w:val="002A773C"/>
    <w:rsid w:val="002B4B54"/>
    <w:rsid w:val="002C0E10"/>
    <w:rsid w:val="002C4453"/>
    <w:rsid w:val="002C4853"/>
    <w:rsid w:val="002D1D0C"/>
    <w:rsid w:val="002D52FA"/>
    <w:rsid w:val="002D73AE"/>
    <w:rsid w:val="002E0A16"/>
    <w:rsid w:val="002E2222"/>
    <w:rsid w:val="002E5EBF"/>
    <w:rsid w:val="002F2246"/>
    <w:rsid w:val="002F4D40"/>
    <w:rsid w:val="002F6A7A"/>
    <w:rsid w:val="00304DA3"/>
    <w:rsid w:val="0031053E"/>
    <w:rsid w:val="00311506"/>
    <w:rsid w:val="00314564"/>
    <w:rsid w:val="0031611B"/>
    <w:rsid w:val="00316841"/>
    <w:rsid w:val="003212B9"/>
    <w:rsid w:val="003246F9"/>
    <w:rsid w:val="00324D79"/>
    <w:rsid w:val="003251B5"/>
    <w:rsid w:val="00326378"/>
    <w:rsid w:val="00326D9C"/>
    <w:rsid w:val="00330615"/>
    <w:rsid w:val="0033549F"/>
    <w:rsid w:val="003427C7"/>
    <w:rsid w:val="00343E5F"/>
    <w:rsid w:val="00346912"/>
    <w:rsid w:val="00351691"/>
    <w:rsid w:val="003557EE"/>
    <w:rsid w:val="003602D0"/>
    <w:rsid w:val="00360775"/>
    <w:rsid w:val="0036644F"/>
    <w:rsid w:val="00366DF3"/>
    <w:rsid w:val="0037002A"/>
    <w:rsid w:val="00374359"/>
    <w:rsid w:val="003774BD"/>
    <w:rsid w:val="00377FB0"/>
    <w:rsid w:val="00391D75"/>
    <w:rsid w:val="0039462F"/>
    <w:rsid w:val="00395D9C"/>
    <w:rsid w:val="0039648A"/>
    <w:rsid w:val="00397D0C"/>
    <w:rsid w:val="003A02CD"/>
    <w:rsid w:val="003A1B3C"/>
    <w:rsid w:val="003A1B56"/>
    <w:rsid w:val="003A1BD7"/>
    <w:rsid w:val="003A28EC"/>
    <w:rsid w:val="003A3C79"/>
    <w:rsid w:val="003B105B"/>
    <w:rsid w:val="003B22EC"/>
    <w:rsid w:val="003B2420"/>
    <w:rsid w:val="003B24B7"/>
    <w:rsid w:val="003B286C"/>
    <w:rsid w:val="003B62F2"/>
    <w:rsid w:val="003C082F"/>
    <w:rsid w:val="003D38DE"/>
    <w:rsid w:val="003D5719"/>
    <w:rsid w:val="003D6193"/>
    <w:rsid w:val="003E5FE7"/>
    <w:rsid w:val="003E7C8B"/>
    <w:rsid w:val="003F00F4"/>
    <w:rsid w:val="003F3803"/>
    <w:rsid w:val="003F3ED6"/>
    <w:rsid w:val="003F7706"/>
    <w:rsid w:val="00405D49"/>
    <w:rsid w:val="004074D8"/>
    <w:rsid w:val="00407750"/>
    <w:rsid w:val="00411492"/>
    <w:rsid w:val="00411AFA"/>
    <w:rsid w:val="0042120D"/>
    <w:rsid w:val="0042226C"/>
    <w:rsid w:val="004230F3"/>
    <w:rsid w:val="00423A64"/>
    <w:rsid w:val="004243DE"/>
    <w:rsid w:val="0042475B"/>
    <w:rsid w:val="00425820"/>
    <w:rsid w:val="00431632"/>
    <w:rsid w:val="00435C22"/>
    <w:rsid w:val="00437687"/>
    <w:rsid w:val="00440DEA"/>
    <w:rsid w:val="00441838"/>
    <w:rsid w:val="00442A29"/>
    <w:rsid w:val="004456EC"/>
    <w:rsid w:val="00445808"/>
    <w:rsid w:val="00445EC1"/>
    <w:rsid w:val="0044647E"/>
    <w:rsid w:val="004467FA"/>
    <w:rsid w:val="0045036F"/>
    <w:rsid w:val="004509A5"/>
    <w:rsid w:val="00451AB7"/>
    <w:rsid w:val="0045404D"/>
    <w:rsid w:val="004570FC"/>
    <w:rsid w:val="00461FCA"/>
    <w:rsid w:val="004629BE"/>
    <w:rsid w:val="00464410"/>
    <w:rsid w:val="00474215"/>
    <w:rsid w:val="00474C5A"/>
    <w:rsid w:val="00480818"/>
    <w:rsid w:val="00483A50"/>
    <w:rsid w:val="00483EE7"/>
    <w:rsid w:val="004844DA"/>
    <w:rsid w:val="00490BBF"/>
    <w:rsid w:val="00497B22"/>
    <w:rsid w:val="004A29F7"/>
    <w:rsid w:val="004A2AD5"/>
    <w:rsid w:val="004A357C"/>
    <w:rsid w:val="004A52D9"/>
    <w:rsid w:val="004A7A74"/>
    <w:rsid w:val="004B04FB"/>
    <w:rsid w:val="004B058F"/>
    <w:rsid w:val="004B1724"/>
    <w:rsid w:val="004B1E82"/>
    <w:rsid w:val="004B72F4"/>
    <w:rsid w:val="004C3551"/>
    <w:rsid w:val="004C4B19"/>
    <w:rsid w:val="004C4C33"/>
    <w:rsid w:val="004C4EDD"/>
    <w:rsid w:val="004C7334"/>
    <w:rsid w:val="004D3206"/>
    <w:rsid w:val="004D4DD3"/>
    <w:rsid w:val="004D7384"/>
    <w:rsid w:val="004E1035"/>
    <w:rsid w:val="004E11AD"/>
    <w:rsid w:val="004E425B"/>
    <w:rsid w:val="004F5861"/>
    <w:rsid w:val="004F6118"/>
    <w:rsid w:val="004F62F6"/>
    <w:rsid w:val="00505C04"/>
    <w:rsid w:val="0050690A"/>
    <w:rsid w:val="00514B82"/>
    <w:rsid w:val="0052055B"/>
    <w:rsid w:val="00521F09"/>
    <w:rsid w:val="005225DE"/>
    <w:rsid w:val="005240DB"/>
    <w:rsid w:val="005306C6"/>
    <w:rsid w:val="00530E10"/>
    <w:rsid w:val="00537005"/>
    <w:rsid w:val="00540C8A"/>
    <w:rsid w:val="00541EEE"/>
    <w:rsid w:val="00543079"/>
    <w:rsid w:val="00544FEE"/>
    <w:rsid w:val="005454FD"/>
    <w:rsid w:val="00551500"/>
    <w:rsid w:val="005519CC"/>
    <w:rsid w:val="0055208D"/>
    <w:rsid w:val="00553062"/>
    <w:rsid w:val="00562061"/>
    <w:rsid w:val="00564772"/>
    <w:rsid w:val="00565B7F"/>
    <w:rsid w:val="00577D8E"/>
    <w:rsid w:val="00580172"/>
    <w:rsid w:val="00586E97"/>
    <w:rsid w:val="005908BD"/>
    <w:rsid w:val="00594821"/>
    <w:rsid w:val="005950CF"/>
    <w:rsid w:val="005A0837"/>
    <w:rsid w:val="005A27F3"/>
    <w:rsid w:val="005A5EA4"/>
    <w:rsid w:val="005B7C16"/>
    <w:rsid w:val="005C5F88"/>
    <w:rsid w:val="005C7A0E"/>
    <w:rsid w:val="005D0DF3"/>
    <w:rsid w:val="005D10D9"/>
    <w:rsid w:val="005D4D33"/>
    <w:rsid w:val="005D680F"/>
    <w:rsid w:val="005E0C45"/>
    <w:rsid w:val="005E222C"/>
    <w:rsid w:val="005E28A9"/>
    <w:rsid w:val="005E34C7"/>
    <w:rsid w:val="005E3666"/>
    <w:rsid w:val="005F3FB2"/>
    <w:rsid w:val="005F7B0F"/>
    <w:rsid w:val="005F7B17"/>
    <w:rsid w:val="00601242"/>
    <w:rsid w:val="00602428"/>
    <w:rsid w:val="0060364E"/>
    <w:rsid w:val="00607B69"/>
    <w:rsid w:val="0061359A"/>
    <w:rsid w:val="006144E2"/>
    <w:rsid w:val="00620719"/>
    <w:rsid w:val="00621FEE"/>
    <w:rsid w:val="00626B15"/>
    <w:rsid w:val="00626B18"/>
    <w:rsid w:val="0063372A"/>
    <w:rsid w:val="00633E54"/>
    <w:rsid w:val="006510AD"/>
    <w:rsid w:val="00652746"/>
    <w:rsid w:val="00662E83"/>
    <w:rsid w:val="00663377"/>
    <w:rsid w:val="0066507A"/>
    <w:rsid w:val="0067236C"/>
    <w:rsid w:val="00672A0F"/>
    <w:rsid w:val="00674B2B"/>
    <w:rsid w:val="00676456"/>
    <w:rsid w:val="00676806"/>
    <w:rsid w:val="006866EB"/>
    <w:rsid w:val="006918F3"/>
    <w:rsid w:val="00692ADB"/>
    <w:rsid w:val="006961BF"/>
    <w:rsid w:val="006A2207"/>
    <w:rsid w:val="006A2ED3"/>
    <w:rsid w:val="006A3012"/>
    <w:rsid w:val="006A460B"/>
    <w:rsid w:val="006A69EE"/>
    <w:rsid w:val="006B29EE"/>
    <w:rsid w:val="006B30F5"/>
    <w:rsid w:val="006B3BB3"/>
    <w:rsid w:val="006B68CE"/>
    <w:rsid w:val="006C1F8F"/>
    <w:rsid w:val="006C2C8E"/>
    <w:rsid w:val="006D09DB"/>
    <w:rsid w:val="006D0B07"/>
    <w:rsid w:val="006D1BFF"/>
    <w:rsid w:val="006D6EB4"/>
    <w:rsid w:val="006E0B38"/>
    <w:rsid w:val="006E47FD"/>
    <w:rsid w:val="006E773D"/>
    <w:rsid w:val="006F0B8A"/>
    <w:rsid w:val="006F2A2E"/>
    <w:rsid w:val="006F41D8"/>
    <w:rsid w:val="006F559F"/>
    <w:rsid w:val="006F61B9"/>
    <w:rsid w:val="006F7E17"/>
    <w:rsid w:val="00700984"/>
    <w:rsid w:val="00702B27"/>
    <w:rsid w:val="007072C2"/>
    <w:rsid w:val="00712C1D"/>
    <w:rsid w:val="0072061A"/>
    <w:rsid w:val="00723EA2"/>
    <w:rsid w:val="007318A9"/>
    <w:rsid w:val="00732F10"/>
    <w:rsid w:val="00737047"/>
    <w:rsid w:val="007372C2"/>
    <w:rsid w:val="007404B9"/>
    <w:rsid w:val="00740DC1"/>
    <w:rsid w:val="007428DE"/>
    <w:rsid w:val="00743F2C"/>
    <w:rsid w:val="00745745"/>
    <w:rsid w:val="007458A4"/>
    <w:rsid w:val="00746872"/>
    <w:rsid w:val="007515D9"/>
    <w:rsid w:val="00752128"/>
    <w:rsid w:val="00753D60"/>
    <w:rsid w:val="00757F29"/>
    <w:rsid w:val="00760052"/>
    <w:rsid w:val="007610B3"/>
    <w:rsid w:val="00761D44"/>
    <w:rsid w:val="00763283"/>
    <w:rsid w:val="0076485B"/>
    <w:rsid w:val="00766978"/>
    <w:rsid w:val="00771360"/>
    <w:rsid w:val="00773079"/>
    <w:rsid w:val="00775605"/>
    <w:rsid w:val="00781DE6"/>
    <w:rsid w:val="00782F86"/>
    <w:rsid w:val="007849DB"/>
    <w:rsid w:val="0078716E"/>
    <w:rsid w:val="00792041"/>
    <w:rsid w:val="007934DB"/>
    <w:rsid w:val="007961DF"/>
    <w:rsid w:val="007A0358"/>
    <w:rsid w:val="007A4653"/>
    <w:rsid w:val="007B620C"/>
    <w:rsid w:val="007C10A3"/>
    <w:rsid w:val="007D0E61"/>
    <w:rsid w:val="007D60CA"/>
    <w:rsid w:val="007E1E2C"/>
    <w:rsid w:val="007F3C4F"/>
    <w:rsid w:val="007F776A"/>
    <w:rsid w:val="008024B2"/>
    <w:rsid w:val="00803429"/>
    <w:rsid w:val="0080343C"/>
    <w:rsid w:val="008039EF"/>
    <w:rsid w:val="008062C2"/>
    <w:rsid w:val="008063E9"/>
    <w:rsid w:val="008072EB"/>
    <w:rsid w:val="008143D6"/>
    <w:rsid w:val="008169B0"/>
    <w:rsid w:val="008178B2"/>
    <w:rsid w:val="00823AC2"/>
    <w:rsid w:val="00824DE3"/>
    <w:rsid w:val="00824FB1"/>
    <w:rsid w:val="0082580C"/>
    <w:rsid w:val="00825A36"/>
    <w:rsid w:val="008316FE"/>
    <w:rsid w:val="00841607"/>
    <w:rsid w:val="00842989"/>
    <w:rsid w:val="0084533D"/>
    <w:rsid w:val="00845D2D"/>
    <w:rsid w:val="00846730"/>
    <w:rsid w:val="008503C0"/>
    <w:rsid w:val="00852766"/>
    <w:rsid w:val="00852F9A"/>
    <w:rsid w:val="00857358"/>
    <w:rsid w:val="008646D2"/>
    <w:rsid w:val="00865DFE"/>
    <w:rsid w:val="0086712C"/>
    <w:rsid w:val="008705CF"/>
    <w:rsid w:val="008761DD"/>
    <w:rsid w:val="008865D5"/>
    <w:rsid w:val="00892603"/>
    <w:rsid w:val="00897CFA"/>
    <w:rsid w:val="008A065F"/>
    <w:rsid w:val="008A4FC2"/>
    <w:rsid w:val="008B32C4"/>
    <w:rsid w:val="008B5784"/>
    <w:rsid w:val="008B706B"/>
    <w:rsid w:val="008C1DDC"/>
    <w:rsid w:val="008C534C"/>
    <w:rsid w:val="008D20BF"/>
    <w:rsid w:val="008D24E8"/>
    <w:rsid w:val="008D31DF"/>
    <w:rsid w:val="008D7F0E"/>
    <w:rsid w:val="008E190D"/>
    <w:rsid w:val="008E34B4"/>
    <w:rsid w:val="008E58CE"/>
    <w:rsid w:val="008F1B99"/>
    <w:rsid w:val="00901D5F"/>
    <w:rsid w:val="00911163"/>
    <w:rsid w:val="00912ADA"/>
    <w:rsid w:val="00914DAF"/>
    <w:rsid w:val="00930349"/>
    <w:rsid w:val="00931479"/>
    <w:rsid w:val="00931A2F"/>
    <w:rsid w:val="00931D1E"/>
    <w:rsid w:val="009377AF"/>
    <w:rsid w:val="009449B1"/>
    <w:rsid w:val="00946960"/>
    <w:rsid w:val="0094778D"/>
    <w:rsid w:val="00950601"/>
    <w:rsid w:val="00956F57"/>
    <w:rsid w:val="00957A6A"/>
    <w:rsid w:val="00963184"/>
    <w:rsid w:val="00963C0F"/>
    <w:rsid w:val="00964217"/>
    <w:rsid w:val="00965A84"/>
    <w:rsid w:val="00965D64"/>
    <w:rsid w:val="00965E0B"/>
    <w:rsid w:val="00967032"/>
    <w:rsid w:val="00970225"/>
    <w:rsid w:val="009711F6"/>
    <w:rsid w:val="00982417"/>
    <w:rsid w:val="009870E1"/>
    <w:rsid w:val="00992E63"/>
    <w:rsid w:val="0099380E"/>
    <w:rsid w:val="00995ABF"/>
    <w:rsid w:val="009A0A09"/>
    <w:rsid w:val="009A3328"/>
    <w:rsid w:val="009A42DE"/>
    <w:rsid w:val="009A4672"/>
    <w:rsid w:val="009A732D"/>
    <w:rsid w:val="009B1514"/>
    <w:rsid w:val="009B22C9"/>
    <w:rsid w:val="009B68E1"/>
    <w:rsid w:val="009C0B05"/>
    <w:rsid w:val="009C2BC9"/>
    <w:rsid w:val="009C3E74"/>
    <w:rsid w:val="009C43A7"/>
    <w:rsid w:val="009C7D04"/>
    <w:rsid w:val="009D15EF"/>
    <w:rsid w:val="009E0E47"/>
    <w:rsid w:val="009E6D5A"/>
    <w:rsid w:val="009E7137"/>
    <w:rsid w:val="00A00F91"/>
    <w:rsid w:val="00A05E64"/>
    <w:rsid w:val="00A05FE9"/>
    <w:rsid w:val="00A07400"/>
    <w:rsid w:val="00A14341"/>
    <w:rsid w:val="00A1550B"/>
    <w:rsid w:val="00A159E7"/>
    <w:rsid w:val="00A15C72"/>
    <w:rsid w:val="00A17073"/>
    <w:rsid w:val="00A20D16"/>
    <w:rsid w:val="00A21267"/>
    <w:rsid w:val="00A234E5"/>
    <w:rsid w:val="00A36B52"/>
    <w:rsid w:val="00A4092E"/>
    <w:rsid w:val="00A41BB8"/>
    <w:rsid w:val="00A428F0"/>
    <w:rsid w:val="00A43F83"/>
    <w:rsid w:val="00A45F66"/>
    <w:rsid w:val="00A50547"/>
    <w:rsid w:val="00A5073B"/>
    <w:rsid w:val="00A61F24"/>
    <w:rsid w:val="00A62C63"/>
    <w:rsid w:val="00A657D3"/>
    <w:rsid w:val="00A666C1"/>
    <w:rsid w:val="00A71906"/>
    <w:rsid w:val="00A73026"/>
    <w:rsid w:val="00A80E6C"/>
    <w:rsid w:val="00A84BDE"/>
    <w:rsid w:val="00A900AA"/>
    <w:rsid w:val="00A95362"/>
    <w:rsid w:val="00A97009"/>
    <w:rsid w:val="00A97A79"/>
    <w:rsid w:val="00AA14AC"/>
    <w:rsid w:val="00AA2C94"/>
    <w:rsid w:val="00AA66DF"/>
    <w:rsid w:val="00AB339B"/>
    <w:rsid w:val="00AC2F2B"/>
    <w:rsid w:val="00AD116A"/>
    <w:rsid w:val="00AD286D"/>
    <w:rsid w:val="00AD5F82"/>
    <w:rsid w:val="00AD6248"/>
    <w:rsid w:val="00AE472A"/>
    <w:rsid w:val="00AE4F8F"/>
    <w:rsid w:val="00AF1944"/>
    <w:rsid w:val="00AF2E71"/>
    <w:rsid w:val="00AF4075"/>
    <w:rsid w:val="00AF448B"/>
    <w:rsid w:val="00AF4EBD"/>
    <w:rsid w:val="00B00994"/>
    <w:rsid w:val="00B02A01"/>
    <w:rsid w:val="00B03231"/>
    <w:rsid w:val="00B05FBD"/>
    <w:rsid w:val="00B072AB"/>
    <w:rsid w:val="00B10563"/>
    <w:rsid w:val="00B11288"/>
    <w:rsid w:val="00B133AE"/>
    <w:rsid w:val="00B143E6"/>
    <w:rsid w:val="00B148DF"/>
    <w:rsid w:val="00B163D0"/>
    <w:rsid w:val="00B16AC0"/>
    <w:rsid w:val="00B17A67"/>
    <w:rsid w:val="00B2287A"/>
    <w:rsid w:val="00B22CAA"/>
    <w:rsid w:val="00B33E1B"/>
    <w:rsid w:val="00B348A1"/>
    <w:rsid w:val="00B35ADC"/>
    <w:rsid w:val="00B35CF6"/>
    <w:rsid w:val="00B40335"/>
    <w:rsid w:val="00B4295A"/>
    <w:rsid w:val="00B45654"/>
    <w:rsid w:val="00B51331"/>
    <w:rsid w:val="00B52981"/>
    <w:rsid w:val="00B53ECF"/>
    <w:rsid w:val="00B6163E"/>
    <w:rsid w:val="00B62DFC"/>
    <w:rsid w:val="00B637D8"/>
    <w:rsid w:val="00B64ED3"/>
    <w:rsid w:val="00B65885"/>
    <w:rsid w:val="00B70205"/>
    <w:rsid w:val="00B71638"/>
    <w:rsid w:val="00B72AE0"/>
    <w:rsid w:val="00B74E71"/>
    <w:rsid w:val="00B8100E"/>
    <w:rsid w:val="00B81015"/>
    <w:rsid w:val="00B824BC"/>
    <w:rsid w:val="00B828C8"/>
    <w:rsid w:val="00B8497C"/>
    <w:rsid w:val="00B849BA"/>
    <w:rsid w:val="00B85AA2"/>
    <w:rsid w:val="00B90E9B"/>
    <w:rsid w:val="00B91952"/>
    <w:rsid w:val="00B91AB6"/>
    <w:rsid w:val="00B94D9D"/>
    <w:rsid w:val="00B97AEB"/>
    <w:rsid w:val="00BA4474"/>
    <w:rsid w:val="00BA47AD"/>
    <w:rsid w:val="00BA57A7"/>
    <w:rsid w:val="00BA73F9"/>
    <w:rsid w:val="00BB10CE"/>
    <w:rsid w:val="00BB4AA1"/>
    <w:rsid w:val="00BB4D82"/>
    <w:rsid w:val="00BB7E66"/>
    <w:rsid w:val="00BC6E7F"/>
    <w:rsid w:val="00BC75C1"/>
    <w:rsid w:val="00BD64F4"/>
    <w:rsid w:val="00BE218D"/>
    <w:rsid w:val="00BE66BA"/>
    <w:rsid w:val="00BE749C"/>
    <w:rsid w:val="00BF5141"/>
    <w:rsid w:val="00BF7D90"/>
    <w:rsid w:val="00C06732"/>
    <w:rsid w:val="00C0678F"/>
    <w:rsid w:val="00C16B1F"/>
    <w:rsid w:val="00C177B9"/>
    <w:rsid w:val="00C2017D"/>
    <w:rsid w:val="00C20BFD"/>
    <w:rsid w:val="00C23BEF"/>
    <w:rsid w:val="00C23D83"/>
    <w:rsid w:val="00C25873"/>
    <w:rsid w:val="00C34D25"/>
    <w:rsid w:val="00C3765F"/>
    <w:rsid w:val="00C41AB1"/>
    <w:rsid w:val="00C421E6"/>
    <w:rsid w:val="00C42BE9"/>
    <w:rsid w:val="00C47E08"/>
    <w:rsid w:val="00C53BD9"/>
    <w:rsid w:val="00C54155"/>
    <w:rsid w:val="00C67BEA"/>
    <w:rsid w:val="00C74B53"/>
    <w:rsid w:val="00C76CC8"/>
    <w:rsid w:val="00C81A9F"/>
    <w:rsid w:val="00C87BEF"/>
    <w:rsid w:val="00C93E7E"/>
    <w:rsid w:val="00C9752A"/>
    <w:rsid w:val="00CA25F6"/>
    <w:rsid w:val="00CA2E36"/>
    <w:rsid w:val="00CB1249"/>
    <w:rsid w:val="00CB2D0C"/>
    <w:rsid w:val="00CB3461"/>
    <w:rsid w:val="00CB5331"/>
    <w:rsid w:val="00CB79EF"/>
    <w:rsid w:val="00CC220C"/>
    <w:rsid w:val="00CC2BF0"/>
    <w:rsid w:val="00CC3EA6"/>
    <w:rsid w:val="00CD506F"/>
    <w:rsid w:val="00CD5843"/>
    <w:rsid w:val="00CE0C35"/>
    <w:rsid w:val="00CE4A47"/>
    <w:rsid w:val="00CF2558"/>
    <w:rsid w:val="00CF67BF"/>
    <w:rsid w:val="00CF797A"/>
    <w:rsid w:val="00D01E2F"/>
    <w:rsid w:val="00D0463E"/>
    <w:rsid w:val="00D04C6C"/>
    <w:rsid w:val="00D12199"/>
    <w:rsid w:val="00D14E21"/>
    <w:rsid w:val="00D15768"/>
    <w:rsid w:val="00D15858"/>
    <w:rsid w:val="00D16AC2"/>
    <w:rsid w:val="00D17CFE"/>
    <w:rsid w:val="00D26136"/>
    <w:rsid w:val="00D266E4"/>
    <w:rsid w:val="00D2674E"/>
    <w:rsid w:val="00D26FB7"/>
    <w:rsid w:val="00D2706C"/>
    <w:rsid w:val="00D273A8"/>
    <w:rsid w:val="00D3060C"/>
    <w:rsid w:val="00D30757"/>
    <w:rsid w:val="00D30A7D"/>
    <w:rsid w:val="00D310AB"/>
    <w:rsid w:val="00D3514E"/>
    <w:rsid w:val="00D404F6"/>
    <w:rsid w:val="00D438AB"/>
    <w:rsid w:val="00D44D0F"/>
    <w:rsid w:val="00D45519"/>
    <w:rsid w:val="00D47319"/>
    <w:rsid w:val="00D57034"/>
    <w:rsid w:val="00D67170"/>
    <w:rsid w:val="00D71719"/>
    <w:rsid w:val="00D73BA4"/>
    <w:rsid w:val="00D82036"/>
    <w:rsid w:val="00D865FD"/>
    <w:rsid w:val="00D926C1"/>
    <w:rsid w:val="00D9282E"/>
    <w:rsid w:val="00D9451D"/>
    <w:rsid w:val="00D97228"/>
    <w:rsid w:val="00DA2537"/>
    <w:rsid w:val="00DA3BE2"/>
    <w:rsid w:val="00DA59E2"/>
    <w:rsid w:val="00DA7D10"/>
    <w:rsid w:val="00DB2C43"/>
    <w:rsid w:val="00DB31BE"/>
    <w:rsid w:val="00DB53CF"/>
    <w:rsid w:val="00DB5DFB"/>
    <w:rsid w:val="00DC0DC2"/>
    <w:rsid w:val="00DC1AA2"/>
    <w:rsid w:val="00DC6D1D"/>
    <w:rsid w:val="00DD162D"/>
    <w:rsid w:val="00DD506D"/>
    <w:rsid w:val="00DD59BC"/>
    <w:rsid w:val="00DD7523"/>
    <w:rsid w:val="00DE0F29"/>
    <w:rsid w:val="00DE1C31"/>
    <w:rsid w:val="00DE5506"/>
    <w:rsid w:val="00DE5A70"/>
    <w:rsid w:val="00DE6B28"/>
    <w:rsid w:val="00DF0B24"/>
    <w:rsid w:val="00DF248D"/>
    <w:rsid w:val="00DF4B17"/>
    <w:rsid w:val="00DF4BD1"/>
    <w:rsid w:val="00DF6F37"/>
    <w:rsid w:val="00E03893"/>
    <w:rsid w:val="00E03947"/>
    <w:rsid w:val="00E05CBC"/>
    <w:rsid w:val="00E0718C"/>
    <w:rsid w:val="00E118FB"/>
    <w:rsid w:val="00E119C6"/>
    <w:rsid w:val="00E1311C"/>
    <w:rsid w:val="00E140E4"/>
    <w:rsid w:val="00E17A5C"/>
    <w:rsid w:val="00E22F2A"/>
    <w:rsid w:val="00E234E6"/>
    <w:rsid w:val="00E24051"/>
    <w:rsid w:val="00E245D4"/>
    <w:rsid w:val="00E30854"/>
    <w:rsid w:val="00E30927"/>
    <w:rsid w:val="00E30F17"/>
    <w:rsid w:val="00E3127D"/>
    <w:rsid w:val="00E324E9"/>
    <w:rsid w:val="00E34103"/>
    <w:rsid w:val="00E44D3D"/>
    <w:rsid w:val="00E469C1"/>
    <w:rsid w:val="00E506D0"/>
    <w:rsid w:val="00E54112"/>
    <w:rsid w:val="00E558EA"/>
    <w:rsid w:val="00E55E16"/>
    <w:rsid w:val="00E638C1"/>
    <w:rsid w:val="00E66AA3"/>
    <w:rsid w:val="00E761D3"/>
    <w:rsid w:val="00E764F8"/>
    <w:rsid w:val="00E76D6E"/>
    <w:rsid w:val="00E8022B"/>
    <w:rsid w:val="00E80E1F"/>
    <w:rsid w:val="00E8232B"/>
    <w:rsid w:val="00E8467C"/>
    <w:rsid w:val="00E8694E"/>
    <w:rsid w:val="00EA3E2B"/>
    <w:rsid w:val="00EA6A2C"/>
    <w:rsid w:val="00EB725F"/>
    <w:rsid w:val="00EB74C8"/>
    <w:rsid w:val="00EC30CD"/>
    <w:rsid w:val="00EC538C"/>
    <w:rsid w:val="00ED2A9B"/>
    <w:rsid w:val="00ED36D1"/>
    <w:rsid w:val="00ED4C01"/>
    <w:rsid w:val="00ED6F81"/>
    <w:rsid w:val="00ED70DA"/>
    <w:rsid w:val="00EE18E6"/>
    <w:rsid w:val="00EE1CC5"/>
    <w:rsid w:val="00EE41D9"/>
    <w:rsid w:val="00EE76EB"/>
    <w:rsid w:val="00EE76EC"/>
    <w:rsid w:val="00EF194D"/>
    <w:rsid w:val="00EF247B"/>
    <w:rsid w:val="00EF3439"/>
    <w:rsid w:val="00EF6A66"/>
    <w:rsid w:val="00EF6E89"/>
    <w:rsid w:val="00F02BBC"/>
    <w:rsid w:val="00F03F77"/>
    <w:rsid w:val="00F06230"/>
    <w:rsid w:val="00F07462"/>
    <w:rsid w:val="00F10341"/>
    <w:rsid w:val="00F14756"/>
    <w:rsid w:val="00F16C81"/>
    <w:rsid w:val="00F2338E"/>
    <w:rsid w:val="00F24E38"/>
    <w:rsid w:val="00F4575F"/>
    <w:rsid w:val="00F5104C"/>
    <w:rsid w:val="00F568BD"/>
    <w:rsid w:val="00F5786A"/>
    <w:rsid w:val="00F61850"/>
    <w:rsid w:val="00F67669"/>
    <w:rsid w:val="00F6769C"/>
    <w:rsid w:val="00F67FDF"/>
    <w:rsid w:val="00F72C77"/>
    <w:rsid w:val="00F73696"/>
    <w:rsid w:val="00F7372F"/>
    <w:rsid w:val="00F75C77"/>
    <w:rsid w:val="00F765BA"/>
    <w:rsid w:val="00F778F3"/>
    <w:rsid w:val="00F82E80"/>
    <w:rsid w:val="00F83B09"/>
    <w:rsid w:val="00F84B2E"/>
    <w:rsid w:val="00F91FEA"/>
    <w:rsid w:val="00F9561F"/>
    <w:rsid w:val="00FA31DB"/>
    <w:rsid w:val="00FA38A4"/>
    <w:rsid w:val="00FA6BE8"/>
    <w:rsid w:val="00FA760F"/>
    <w:rsid w:val="00FB7D1A"/>
    <w:rsid w:val="00FC1A0F"/>
    <w:rsid w:val="00FC1AE2"/>
    <w:rsid w:val="00FC249F"/>
    <w:rsid w:val="00FC264B"/>
    <w:rsid w:val="00FC5D08"/>
    <w:rsid w:val="00FC77CE"/>
    <w:rsid w:val="00FC7CED"/>
    <w:rsid w:val="00FD76E7"/>
    <w:rsid w:val="00FE1A99"/>
    <w:rsid w:val="00FE2B9D"/>
    <w:rsid w:val="00FE5454"/>
    <w:rsid w:val="00FE6EB8"/>
    <w:rsid w:val="00FF146D"/>
    <w:rsid w:val="00FF325C"/>
    <w:rsid w:val="00FF493D"/>
    <w:rsid w:val="00FF6890"/>
    <w:rsid w:val="00FF6C1A"/>
    <w:rsid w:val="00FF725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927"/>
    <w:rPr>
      <w:rFonts w:ascii="Times New Roman" w:eastAsia="Times New Roman" w:hAnsi="Times New Roman"/>
      <w:sz w:val="24"/>
      <w:szCs w:val="24"/>
    </w:rPr>
  </w:style>
  <w:style w:type="paragraph" w:styleId="Heading1">
    <w:name w:val="heading 1"/>
    <w:basedOn w:val="Normal"/>
    <w:next w:val="Normal"/>
    <w:link w:val="Heading1Char"/>
    <w:uiPriority w:val="99"/>
    <w:qFormat/>
    <w:rsid w:val="00E30927"/>
    <w:pPr>
      <w:keepNext/>
      <w:tabs>
        <w:tab w:val="num" w:pos="0"/>
      </w:tabs>
      <w:suppressAutoHyphens/>
      <w:jc w:val="center"/>
      <w:outlineLvl w:val="0"/>
    </w:pPr>
    <w:rPr>
      <w:b/>
      <w:bCs/>
      <w:lang w:eastAsia="ar-SA"/>
    </w:rPr>
  </w:style>
  <w:style w:type="paragraph" w:styleId="Heading2">
    <w:name w:val="heading 2"/>
    <w:basedOn w:val="Normal"/>
    <w:next w:val="Normal"/>
    <w:link w:val="Heading2Char"/>
    <w:uiPriority w:val="99"/>
    <w:qFormat/>
    <w:locked/>
    <w:rsid w:val="00451AB7"/>
    <w:pPr>
      <w:keepNext/>
      <w:jc w:val="center"/>
      <w:outlineLvl w:val="1"/>
    </w:pPr>
    <w:rPr>
      <w:rFonts w:eastAsia="Calibri"/>
      <w:b/>
      <w:sz w:val="36"/>
      <w:szCs w:val="20"/>
    </w:rPr>
  </w:style>
  <w:style w:type="paragraph" w:styleId="Heading4">
    <w:name w:val="heading 4"/>
    <w:basedOn w:val="Normal"/>
    <w:next w:val="Normal"/>
    <w:link w:val="Heading4Char1"/>
    <w:uiPriority w:val="99"/>
    <w:qFormat/>
    <w:locked/>
    <w:rsid w:val="00B45654"/>
    <w:pPr>
      <w:keepNext/>
      <w:keepLines/>
      <w:spacing w:before="200" w:line="276" w:lineRule="auto"/>
      <w:outlineLvl w:val="3"/>
    </w:pPr>
    <w:rPr>
      <w:rFonts w:ascii="Cambria" w:eastAsia="Calibri" w:hAnsi="Cambria"/>
      <w:b/>
      <w:bCs/>
      <w:i/>
      <w:iCs/>
      <w:color w:val="4F81BD"/>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30927"/>
    <w:rPr>
      <w:rFonts w:ascii="Times New Roman" w:hAnsi="Times New Roman" w:cs="Times New Roman"/>
      <w:b/>
      <w:bCs/>
      <w:sz w:val="24"/>
      <w:szCs w:val="24"/>
      <w:lang w:eastAsia="ar-SA" w:bidi="ar-SA"/>
    </w:rPr>
  </w:style>
  <w:style w:type="character" w:customStyle="1" w:styleId="Heading2Char">
    <w:name w:val="Heading 2 Char"/>
    <w:basedOn w:val="DefaultParagraphFont"/>
    <w:link w:val="Heading2"/>
    <w:uiPriority w:val="99"/>
    <w:semiHidden/>
    <w:locked/>
    <w:rsid w:val="00946960"/>
    <w:rPr>
      <w:rFonts w:ascii="Cambria" w:hAnsi="Cambria" w:cs="Times New Roman"/>
      <w:b/>
      <w:bCs/>
      <w:i/>
      <w:iCs/>
      <w:sz w:val="28"/>
      <w:szCs w:val="28"/>
    </w:rPr>
  </w:style>
  <w:style w:type="character" w:customStyle="1" w:styleId="Heading4Char">
    <w:name w:val="Heading 4 Char"/>
    <w:basedOn w:val="DefaultParagraphFont"/>
    <w:link w:val="Heading4"/>
    <w:uiPriority w:val="99"/>
    <w:semiHidden/>
    <w:locked/>
    <w:rsid w:val="00946960"/>
    <w:rPr>
      <w:rFonts w:ascii="Calibri" w:hAnsi="Calibri" w:cs="Times New Roman"/>
      <w:b/>
      <w:bCs/>
      <w:sz w:val="28"/>
      <w:szCs w:val="28"/>
    </w:rPr>
  </w:style>
  <w:style w:type="paragraph" w:styleId="NormalWeb">
    <w:name w:val="Normal (Web)"/>
    <w:basedOn w:val="Normal"/>
    <w:uiPriority w:val="99"/>
    <w:rsid w:val="00E30927"/>
    <w:pPr>
      <w:spacing w:before="100" w:beforeAutospacing="1" w:after="100" w:afterAutospacing="1"/>
    </w:pPr>
  </w:style>
  <w:style w:type="paragraph" w:styleId="BodyText">
    <w:name w:val="Body Text"/>
    <w:basedOn w:val="Normal"/>
    <w:link w:val="BodyTextChar"/>
    <w:uiPriority w:val="99"/>
    <w:rsid w:val="00E30927"/>
    <w:pPr>
      <w:spacing w:before="100" w:beforeAutospacing="1" w:after="100" w:afterAutospacing="1"/>
    </w:pPr>
  </w:style>
  <w:style w:type="character" w:customStyle="1" w:styleId="BodyTextChar">
    <w:name w:val="Body Text Char"/>
    <w:basedOn w:val="DefaultParagraphFont"/>
    <w:link w:val="BodyText"/>
    <w:uiPriority w:val="99"/>
    <w:locked/>
    <w:rsid w:val="00E30927"/>
    <w:rPr>
      <w:rFonts w:ascii="Times New Roman" w:hAnsi="Times New Roman" w:cs="Times New Roman"/>
      <w:sz w:val="24"/>
      <w:szCs w:val="24"/>
      <w:lang w:eastAsia="ru-RU"/>
    </w:rPr>
  </w:style>
  <w:style w:type="paragraph" w:customStyle="1" w:styleId="21">
    <w:name w:val="Основной текст 21"/>
    <w:basedOn w:val="Normal"/>
    <w:uiPriority w:val="99"/>
    <w:rsid w:val="00E30927"/>
    <w:pPr>
      <w:suppressAutoHyphens/>
      <w:jc w:val="both"/>
    </w:pPr>
    <w:rPr>
      <w:lang w:eastAsia="ar-SA"/>
    </w:rPr>
  </w:style>
  <w:style w:type="paragraph" w:styleId="ListParagraph">
    <w:name w:val="List Paragraph"/>
    <w:basedOn w:val="Normal"/>
    <w:uiPriority w:val="99"/>
    <w:qFormat/>
    <w:rsid w:val="00E30927"/>
    <w:pPr>
      <w:suppressAutoHyphens/>
      <w:ind w:left="720"/>
    </w:pPr>
    <w:rPr>
      <w:sz w:val="20"/>
      <w:szCs w:val="20"/>
    </w:rPr>
  </w:style>
  <w:style w:type="paragraph" w:customStyle="1" w:styleId="210">
    <w:name w:val="Основной текст с отступом 21"/>
    <w:basedOn w:val="Normal"/>
    <w:uiPriority w:val="99"/>
    <w:rsid w:val="00007228"/>
    <w:pPr>
      <w:suppressAutoHyphens/>
      <w:ind w:firstLine="708"/>
      <w:jc w:val="both"/>
    </w:pPr>
    <w:rPr>
      <w:lang w:eastAsia="ar-SA"/>
    </w:rPr>
  </w:style>
  <w:style w:type="character" w:styleId="Strong">
    <w:name w:val="Strong"/>
    <w:basedOn w:val="DefaultParagraphFont"/>
    <w:uiPriority w:val="99"/>
    <w:qFormat/>
    <w:rsid w:val="00007228"/>
    <w:rPr>
      <w:rFonts w:cs="Times New Roman"/>
      <w:b/>
      <w:bCs/>
    </w:rPr>
  </w:style>
  <w:style w:type="table" w:styleId="TableGrid">
    <w:name w:val="Table Grid"/>
    <w:basedOn w:val="TableNormal"/>
    <w:uiPriority w:val="99"/>
    <w:rsid w:val="0000722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007228"/>
    <w:pPr>
      <w:spacing w:after="120"/>
      <w:ind w:left="283"/>
    </w:pPr>
  </w:style>
  <w:style w:type="character" w:customStyle="1" w:styleId="BodyTextIndentChar">
    <w:name w:val="Body Text Indent Char"/>
    <w:basedOn w:val="DefaultParagraphFont"/>
    <w:link w:val="BodyTextIndent"/>
    <w:uiPriority w:val="99"/>
    <w:locked/>
    <w:rsid w:val="00007228"/>
    <w:rPr>
      <w:rFonts w:ascii="Times New Roman" w:hAnsi="Times New Roman" w:cs="Times New Roman"/>
      <w:sz w:val="24"/>
      <w:szCs w:val="24"/>
      <w:lang w:eastAsia="ru-RU"/>
    </w:rPr>
  </w:style>
  <w:style w:type="paragraph" w:customStyle="1" w:styleId="a">
    <w:name w:val="Содержимое таблицы"/>
    <w:basedOn w:val="Normal"/>
    <w:uiPriority w:val="99"/>
    <w:rsid w:val="00007228"/>
    <w:pPr>
      <w:widowControl w:val="0"/>
      <w:suppressLineNumbers/>
      <w:suppressAutoHyphens/>
    </w:pPr>
    <w:rPr>
      <w:rFonts w:eastAsia="Calibri"/>
      <w:kern w:val="1"/>
    </w:rPr>
  </w:style>
  <w:style w:type="character" w:styleId="Hyperlink">
    <w:name w:val="Hyperlink"/>
    <w:basedOn w:val="DefaultParagraphFont"/>
    <w:uiPriority w:val="99"/>
    <w:rsid w:val="00007228"/>
    <w:rPr>
      <w:rFonts w:cs="Times New Roman"/>
      <w:color w:val="0000FF"/>
      <w:u w:val="single"/>
    </w:rPr>
  </w:style>
  <w:style w:type="character" w:styleId="FollowedHyperlink">
    <w:name w:val="FollowedHyperlink"/>
    <w:basedOn w:val="DefaultParagraphFont"/>
    <w:uiPriority w:val="99"/>
    <w:rsid w:val="00007228"/>
    <w:rPr>
      <w:rFonts w:cs="Times New Roman"/>
      <w:color w:val="800080"/>
      <w:u w:val="single"/>
    </w:rPr>
  </w:style>
  <w:style w:type="character" w:styleId="Emphasis">
    <w:name w:val="Emphasis"/>
    <w:basedOn w:val="DefaultParagraphFont"/>
    <w:uiPriority w:val="99"/>
    <w:qFormat/>
    <w:rsid w:val="00007228"/>
    <w:rPr>
      <w:rFonts w:cs="Times New Roman"/>
      <w:i/>
      <w:iCs/>
    </w:rPr>
  </w:style>
  <w:style w:type="paragraph" w:styleId="Header">
    <w:name w:val="header"/>
    <w:basedOn w:val="Normal"/>
    <w:link w:val="HeaderChar"/>
    <w:uiPriority w:val="99"/>
    <w:rsid w:val="00007228"/>
    <w:pPr>
      <w:tabs>
        <w:tab w:val="center" w:pos="4677"/>
        <w:tab w:val="right" w:pos="9355"/>
      </w:tabs>
    </w:pPr>
  </w:style>
  <w:style w:type="character" w:customStyle="1" w:styleId="HeaderChar">
    <w:name w:val="Header Char"/>
    <w:basedOn w:val="DefaultParagraphFont"/>
    <w:link w:val="Header"/>
    <w:uiPriority w:val="99"/>
    <w:locked/>
    <w:rsid w:val="00007228"/>
    <w:rPr>
      <w:rFonts w:ascii="Times New Roman" w:hAnsi="Times New Roman" w:cs="Times New Roman"/>
      <w:sz w:val="24"/>
      <w:szCs w:val="24"/>
      <w:lang w:eastAsia="ru-RU"/>
    </w:rPr>
  </w:style>
  <w:style w:type="paragraph" w:styleId="Footer">
    <w:name w:val="footer"/>
    <w:basedOn w:val="Normal"/>
    <w:link w:val="FooterChar"/>
    <w:uiPriority w:val="99"/>
    <w:rsid w:val="00007228"/>
    <w:pPr>
      <w:tabs>
        <w:tab w:val="center" w:pos="4677"/>
        <w:tab w:val="right" w:pos="9355"/>
      </w:tabs>
    </w:pPr>
  </w:style>
  <w:style w:type="character" w:customStyle="1" w:styleId="FooterChar">
    <w:name w:val="Footer Char"/>
    <w:basedOn w:val="DefaultParagraphFont"/>
    <w:link w:val="Footer"/>
    <w:uiPriority w:val="99"/>
    <w:locked/>
    <w:rsid w:val="00007228"/>
    <w:rPr>
      <w:rFonts w:ascii="Times New Roman" w:hAnsi="Times New Roman" w:cs="Times New Roman"/>
      <w:sz w:val="24"/>
      <w:szCs w:val="24"/>
      <w:lang w:eastAsia="ru-RU"/>
    </w:rPr>
  </w:style>
  <w:style w:type="paragraph" w:customStyle="1" w:styleId="10">
    <w:name w:val="Абзац списка1"/>
    <w:basedOn w:val="Normal"/>
    <w:uiPriority w:val="99"/>
    <w:rsid w:val="00007228"/>
    <w:pPr>
      <w:suppressAutoHyphens/>
      <w:ind w:left="720"/>
    </w:pPr>
    <w:rPr>
      <w:rFonts w:eastAsia="Calibri"/>
      <w:lang w:eastAsia="ar-SA"/>
    </w:rPr>
  </w:style>
  <w:style w:type="paragraph" w:customStyle="1" w:styleId="TableText">
    <w:name w:val="Table Text"/>
    <w:uiPriority w:val="99"/>
    <w:rsid w:val="00007228"/>
    <w:pPr>
      <w:widowControl w:val="0"/>
      <w:overflowPunct w:val="0"/>
      <w:autoSpaceDE w:val="0"/>
      <w:autoSpaceDN w:val="0"/>
      <w:adjustRightInd w:val="0"/>
    </w:pPr>
    <w:rPr>
      <w:rFonts w:ascii="Times New Roman" w:eastAsia="Times New Roman" w:hAnsi="Times New Roman"/>
      <w:color w:val="000000"/>
      <w:sz w:val="20"/>
      <w:szCs w:val="20"/>
    </w:rPr>
  </w:style>
  <w:style w:type="paragraph" w:styleId="BalloonText">
    <w:name w:val="Balloon Text"/>
    <w:basedOn w:val="Normal"/>
    <w:link w:val="BalloonTextChar"/>
    <w:uiPriority w:val="99"/>
    <w:semiHidden/>
    <w:rsid w:val="00F6766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67669"/>
    <w:rPr>
      <w:rFonts w:ascii="Tahoma" w:hAnsi="Tahoma" w:cs="Tahoma"/>
      <w:sz w:val="16"/>
      <w:szCs w:val="16"/>
      <w:lang w:eastAsia="ru-RU"/>
    </w:rPr>
  </w:style>
  <w:style w:type="paragraph" w:customStyle="1" w:styleId="2">
    <w:name w:val="Абзац списка2"/>
    <w:basedOn w:val="Normal"/>
    <w:uiPriority w:val="99"/>
    <w:rsid w:val="003E7C8B"/>
    <w:pPr>
      <w:ind w:left="720"/>
    </w:pPr>
    <w:rPr>
      <w:rFonts w:eastAsia="Calibri"/>
    </w:rPr>
  </w:style>
  <w:style w:type="character" w:customStyle="1" w:styleId="apple-converted-space">
    <w:name w:val="apple-converted-space"/>
    <w:basedOn w:val="DefaultParagraphFont"/>
    <w:uiPriority w:val="99"/>
    <w:rsid w:val="009B68E1"/>
    <w:rPr>
      <w:rFonts w:cs="Times New Roman"/>
    </w:rPr>
  </w:style>
  <w:style w:type="paragraph" w:styleId="BodyText2">
    <w:name w:val="Body Text 2"/>
    <w:basedOn w:val="Normal"/>
    <w:link w:val="BodyText2Char"/>
    <w:uiPriority w:val="99"/>
    <w:rsid w:val="00451AB7"/>
    <w:pPr>
      <w:spacing w:after="120" w:line="480" w:lineRule="auto"/>
    </w:pPr>
    <w:rPr>
      <w:rFonts w:eastAsia="Calibri"/>
      <w:sz w:val="20"/>
      <w:szCs w:val="20"/>
    </w:rPr>
  </w:style>
  <w:style w:type="character" w:customStyle="1" w:styleId="BodyText2Char">
    <w:name w:val="Body Text 2 Char"/>
    <w:basedOn w:val="DefaultParagraphFont"/>
    <w:link w:val="BodyText2"/>
    <w:uiPriority w:val="99"/>
    <w:semiHidden/>
    <w:locked/>
    <w:rsid w:val="00946960"/>
    <w:rPr>
      <w:rFonts w:ascii="Times New Roman" w:hAnsi="Times New Roman" w:cs="Times New Roman"/>
      <w:sz w:val="24"/>
      <w:szCs w:val="24"/>
    </w:rPr>
  </w:style>
  <w:style w:type="paragraph" w:customStyle="1" w:styleId="3">
    <w:name w:val="Абзац списка3"/>
    <w:basedOn w:val="Normal"/>
    <w:uiPriority w:val="99"/>
    <w:rsid w:val="00D01E2F"/>
    <w:pPr>
      <w:spacing w:after="200" w:line="276" w:lineRule="auto"/>
      <w:ind w:left="720"/>
    </w:pPr>
    <w:rPr>
      <w:rFonts w:ascii="Calibri" w:hAnsi="Calibri" w:cs="Calibri"/>
      <w:sz w:val="22"/>
      <w:szCs w:val="22"/>
      <w:lang w:eastAsia="en-US"/>
    </w:rPr>
  </w:style>
  <w:style w:type="character" w:customStyle="1" w:styleId="FontStyle31">
    <w:name w:val="Font Style31"/>
    <w:basedOn w:val="DefaultParagraphFont"/>
    <w:uiPriority w:val="99"/>
    <w:rsid w:val="00B91AB6"/>
    <w:rPr>
      <w:rFonts w:ascii="Arial" w:hAnsi="Arial" w:cs="Arial"/>
      <w:sz w:val="18"/>
      <w:szCs w:val="18"/>
    </w:rPr>
  </w:style>
  <w:style w:type="paragraph" w:styleId="NoSpacing">
    <w:name w:val="No Spacing"/>
    <w:uiPriority w:val="99"/>
    <w:qFormat/>
    <w:rsid w:val="00F72C77"/>
    <w:rPr>
      <w:lang w:eastAsia="en-US"/>
    </w:rPr>
  </w:style>
  <w:style w:type="paragraph" w:customStyle="1" w:styleId="c1">
    <w:name w:val="c1"/>
    <w:basedOn w:val="Normal"/>
    <w:uiPriority w:val="99"/>
    <w:rsid w:val="00D14E21"/>
    <w:pPr>
      <w:spacing w:before="100" w:beforeAutospacing="1" w:after="100" w:afterAutospacing="1"/>
    </w:pPr>
    <w:rPr>
      <w:rFonts w:eastAsia="Calibri"/>
    </w:rPr>
  </w:style>
  <w:style w:type="character" w:customStyle="1" w:styleId="c2">
    <w:name w:val="c2"/>
    <w:basedOn w:val="DefaultParagraphFont"/>
    <w:uiPriority w:val="99"/>
    <w:rsid w:val="00D14E21"/>
    <w:rPr>
      <w:rFonts w:cs="Times New Roman"/>
    </w:rPr>
  </w:style>
  <w:style w:type="paragraph" w:customStyle="1" w:styleId="c17">
    <w:name w:val="c17"/>
    <w:basedOn w:val="Normal"/>
    <w:uiPriority w:val="99"/>
    <w:rsid w:val="00D14E21"/>
    <w:pPr>
      <w:spacing w:before="100" w:beforeAutospacing="1" w:after="100" w:afterAutospacing="1"/>
    </w:pPr>
    <w:rPr>
      <w:rFonts w:eastAsia="Calibri"/>
    </w:rPr>
  </w:style>
  <w:style w:type="character" w:customStyle="1" w:styleId="c0">
    <w:name w:val="c0"/>
    <w:basedOn w:val="DefaultParagraphFont"/>
    <w:uiPriority w:val="99"/>
    <w:rsid w:val="00D14E21"/>
    <w:rPr>
      <w:rFonts w:cs="Times New Roman"/>
    </w:rPr>
  </w:style>
  <w:style w:type="paragraph" w:customStyle="1" w:styleId="11">
    <w:name w:val="Без интервала1"/>
    <w:uiPriority w:val="99"/>
    <w:rsid w:val="00D14E21"/>
    <w:rPr>
      <w:rFonts w:ascii="Times New Roman" w:hAnsi="Times New Roman"/>
      <w:sz w:val="24"/>
      <w:szCs w:val="24"/>
    </w:rPr>
  </w:style>
  <w:style w:type="character" w:customStyle="1" w:styleId="c42">
    <w:name w:val="c42"/>
    <w:basedOn w:val="DefaultParagraphFont"/>
    <w:uiPriority w:val="99"/>
    <w:rsid w:val="00D14E21"/>
    <w:rPr>
      <w:rFonts w:cs="Times New Roman"/>
    </w:rPr>
  </w:style>
  <w:style w:type="character" w:customStyle="1" w:styleId="c33">
    <w:name w:val="c33"/>
    <w:basedOn w:val="DefaultParagraphFont"/>
    <w:uiPriority w:val="99"/>
    <w:rsid w:val="00D14E21"/>
    <w:rPr>
      <w:rFonts w:cs="Times New Roman"/>
    </w:rPr>
  </w:style>
  <w:style w:type="paragraph" w:customStyle="1" w:styleId="c46">
    <w:name w:val="c46"/>
    <w:basedOn w:val="Normal"/>
    <w:uiPriority w:val="99"/>
    <w:rsid w:val="00D14E21"/>
    <w:pPr>
      <w:spacing w:before="100" w:beforeAutospacing="1" w:after="100" w:afterAutospacing="1"/>
    </w:pPr>
    <w:rPr>
      <w:rFonts w:eastAsia="Calibri"/>
    </w:rPr>
  </w:style>
  <w:style w:type="character" w:customStyle="1" w:styleId="20">
    <w:name w:val="Знак Знак2"/>
    <w:uiPriority w:val="99"/>
    <w:semiHidden/>
    <w:rsid w:val="00B45654"/>
    <w:rPr>
      <w:rFonts w:ascii="Times New Roman" w:hAnsi="Times New Roman"/>
      <w:b/>
      <w:sz w:val="24"/>
      <w:lang w:eastAsia="ar-SA" w:bidi="ar-SA"/>
    </w:rPr>
  </w:style>
  <w:style w:type="character" w:customStyle="1" w:styleId="12">
    <w:name w:val="Знак Знак1"/>
    <w:basedOn w:val="DefaultParagraphFont"/>
    <w:uiPriority w:val="99"/>
    <w:semiHidden/>
    <w:rsid w:val="00B45654"/>
    <w:rPr>
      <w:rFonts w:ascii="Times New Roman" w:hAnsi="Times New Roman" w:cs="Times New Roman"/>
      <w:sz w:val="24"/>
      <w:szCs w:val="24"/>
      <w:lang w:eastAsia="ar-SA" w:bidi="ar-SA"/>
    </w:rPr>
  </w:style>
  <w:style w:type="character" w:customStyle="1" w:styleId="a0">
    <w:name w:val="Знак Знак"/>
    <w:basedOn w:val="DefaultParagraphFont"/>
    <w:uiPriority w:val="99"/>
    <w:semiHidden/>
    <w:rsid w:val="00B45654"/>
    <w:rPr>
      <w:rFonts w:ascii="Times New Roman" w:hAnsi="Times New Roman" w:cs="Times New Roman"/>
      <w:sz w:val="24"/>
      <w:szCs w:val="24"/>
      <w:lang w:eastAsia="ar-SA" w:bidi="ar-SA"/>
    </w:rPr>
  </w:style>
  <w:style w:type="character" w:customStyle="1" w:styleId="Heading4Char1">
    <w:name w:val="Heading 4 Char1"/>
    <w:basedOn w:val="DefaultParagraphFont"/>
    <w:link w:val="Heading4"/>
    <w:uiPriority w:val="99"/>
    <w:semiHidden/>
    <w:locked/>
    <w:rsid w:val="00B45654"/>
    <w:rPr>
      <w:rFonts w:ascii="Cambria" w:hAnsi="Cambria" w:cs="Times New Roman"/>
      <w:b/>
      <w:bCs/>
      <w:i/>
      <w:iCs/>
      <w:color w:val="4F81BD"/>
      <w:sz w:val="22"/>
      <w:szCs w:val="22"/>
      <w:lang w:val="ru-RU" w:eastAsia="en-US" w:bidi="ar-SA"/>
    </w:rPr>
  </w:style>
  <w:style w:type="paragraph" w:styleId="Title">
    <w:name w:val="Title"/>
    <w:basedOn w:val="Normal"/>
    <w:next w:val="Normal"/>
    <w:link w:val="TitleChar"/>
    <w:uiPriority w:val="99"/>
    <w:qFormat/>
    <w:locked/>
    <w:rsid w:val="002752E9"/>
    <w:pPr>
      <w:pBdr>
        <w:bottom w:val="single" w:sz="8" w:space="4" w:color="4F81BD"/>
      </w:pBdr>
      <w:spacing w:after="300"/>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2752E9"/>
    <w:rPr>
      <w:rFonts w:ascii="Cambria" w:hAnsi="Cambria" w:cs="Times New Roman"/>
      <w:color w:val="17365D"/>
      <w:spacing w:val="5"/>
      <w:kern w:val="28"/>
      <w:sz w:val="52"/>
      <w:szCs w:val="52"/>
    </w:rPr>
  </w:style>
  <w:style w:type="paragraph" w:customStyle="1" w:styleId="4">
    <w:name w:val="Абзац списка4"/>
    <w:basedOn w:val="Normal"/>
    <w:uiPriority w:val="99"/>
    <w:rsid w:val="00930349"/>
    <w:pPr>
      <w:spacing w:after="200" w:line="276" w:lineRule="auto"/>
      <w:ind w:left="720"/>
    </w:pPr>
    <w:rPr>
      <w:rFonts w:ascii="Calibri" w:hAnsi="Calibri"/>
      <w:sz w:val="22"/>
      <w:szCs w:val="22"/>
      <w:lang w:eastAsia="en-US"/>
    </w:rPr>
  </w:style>
  <w:style w:type="paragraph" w:customStyle="1" w:styleId="a1">
    <w:name w:val="???????"/>
    <w:uiPriority w:val="99"/>
    <w:rsid w:val="00930349"/>
    <w:pPr>
      <w:widowControl w:val="0"/>
      <w:suppressAutoHyphens/>
      <w:autoSpaceDE w:val="0"/>
      <w:spacing w:line="200" w:lineRule="atLeast"/>
    </w:pPr>
    <w:rPr>
      <w:rFonts w:ascii="Lohit Hindi" w:eastAsia="Lohit Hindi" w:hAnsi="Lohit Hindi" w:cs="Lohit Hindi"/>
      <w:kern w:val="1"/>
      <w:sz w:val="36"/>
      <w:szCs w:val="36"/>
      <w:lang w:eastAsia="hi-IN" w:bidi="hi-IN"/>
    </w:rPr>
  </w:style>
  <w:style w:type="paragraph" w:customStyle="1" w:styleId="22">
    <w:name w:val="Без интервала2"/>
    <w:uiPriority w:val="99"/>
    <w:rsid w:val="00930349"/>
    <w:rPr>
      <w:rFonts w:ascii="Times New Roman" w:hAnsi="Times New Roman"/>
      <w:sz w:val="24"/>
      <w:szCs w:val="24"/>
    </w:rPr>
  </w:style>
  <w:style w:type="numbering" w:customStyle="1" w:styleId="1">
    <w:name w:val="Стиль1"/>
    <w:rsid w:val="000F3D9B"/>
    <w:pPr>
      <w:numPr>
        <w:numId w:val="38"/>
      </w:numPr>
    </w:pPr>
  </w:style>
</w:styles>
</file>

<file path=word/webSettings.xml><?xml version="1.0" encoding="utf-8"?>
<w:webSettings xmlns:r="http://schemas.openxmlformats.org/officeDocument/2006/relationships" xmlns:w="http://schemas.openxmlformats.org/wordprocessingml/2006/main">
  <w:divs>
    <w:div w:id="3121028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58</TotalTime>
  <Pages>59</Pages>
  <Words>19637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учебный год. Самообследование деятельности МБОУ СОШ №3</dc:title>
  <dc:subject/>
  <dc:creator>Admin</dc:creator>
  <cp:keywords/>
  <dc:description/>
  <cp:lastModifiedBy>1</cp:lastModifiedBy>
  <cp:revision>4</cp:revision>
  <cp:lastPrinted>2014-07-16T09:36:00Z</cp:lastPrinted>
  <dcterms:created xsi:type="dcterms:W3CDTF">2016-08-22T16:22:00Z</dcterms:created>
  <dcterms:modified xsi:type="dcterms:W3CDTF">2016-08-22T20:16:00Z</dcterms:modified>
</cp:coreProperties>
</file>