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6A5" w:rsidRDefault="001036A5" w:rsidP="00B81615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http://ya39.ru/upload/resize_cache/iblock/414/300_600_1/4147d2c22a65741694d319e923cb8240.jpg" style="position:absolute;margin-left:0;margin-top:-2.7pt;width:108pt;height:64.3pt;z-index:251658240;visibility:visible">
            <v:imagedata r:id="rId6" o:title=""/>
            <w10:wrap type="square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30.7pt;margin-top:0;width:316.9pt;height:57.25pt;z-index:251659264;mso-position-horizontal:right;mso-position-horizontal-relative:margin;mso-position-vertical:top;mso-position-vertical-relative:margin" stroked="f">
            <v:textbox style="mso-next-textbox:#_x0000_s1027">
              <w:txbxContent>
                <w:p w:rsidR="001036A5" w:rsidRPr="00E63E2C" w:rsidRDefault="001036A5" w:rsidP="00B81615">
                  <w:pPr>
                    <w:jc w:val="center"/>
                    <w:rPr>
                      <w:rFonts w:ascii="Georgia" w:hAnsi="Georgia"/>
                      <w:b/>
                      <w:i/>
                      <w:color w:val="0000CC"/>
                      <w:sz w:val="36"/>
                      <w:szCs w:val="44"/>
                    </w:rPr>
                  </w:pPr>
                  <w:r>
                    <w:rPr>
                      <w:rFonts w:ascii="Georgia" w:hAnsi="Georgia"/>
                      <w:b/>
                      <w:i/>
                      <w:color w:val="0000CC"/>
                      <w:sz w:val="36"/>
                      <w:szCs w:val="44"/>
                    </w:rPr>
                    <w:t>Открытие шестого сезона «КЛАССной лиги»</w:t>
                  </w:r>
                </w:p>
              </w:txbxContent>
            </v:textbox>
            <w10:wrap type="square" anchorx="margin" anchory="margin"/>
          </v:shape>
        </w:pict>
      </w:r>
    </w:p>
    <w:p w:rsidR="001036A5" w:rsidRDefault="001036A5" w:rsidP="00B81615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1036A5" w:rsidRDefault="001036A5" w:rsidP="00B81615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1036A5" w:rsidRDefault="001036A5" w:rsidP="00E911FA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 октября 2015 г. в Калининграде в ДМ стартовал шестой сезон «КЛАССной» лиги КВН, которая является официальным представителем «Всероссийской юниорской лиги «КВН» в нашей области.</w:t>
      </w:r>
    </w:p>
    <w:p w:rsidR="001036A5" w:rsidRDefault="001036A5" w:rsidP="00133D06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фестивале открытия приняли участие 11 команд, 3 из которых представляли город Светлый. Уже после выступления руководитель регионального агентства по делам молодёжи Татьяна Васильева заметила, что такое большое количество команд заставляет задуматься о том, в каком городе нашей области сейчас находится центр КВН.</w:t>
      </w:r>
    </w:p>
    <w:p w:rsidR="001036A5" w:rsidRDefault="001036A5" w:rsidP="00133D06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Уже с первого выступления стало понятно, что разыгрывается нешуточная борьба за места в первой тройке победителей. Однако, несмотря на большое количество сильных соперников команда МБОУ СОШ №3 «Сборная Светлого» не растерялась. Они достойно выступили и заняли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место, пройдя в четверть финал «КЛАССной лиги».</w:t>
      </w:r>
    </w:p>
    <w:p w:rsidR="001036A5" w:rsidRDefault="001036A5" w:rsidP="00133D06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команды (Лапшина Я., Дерганова И., Гречный Р., Пахолков Н., Харитонов И., Борисов Н., Сахворук Д., Быкова Э., Таубе В.), по их словам, и не собираются останавливаться на достигнутом. Они усердно готовятся к следующей игре сезона и хотят доказать, что способны на большее.</w:t>
      </w:r>
    </w:p>
    <w:p w:rsidR="001036A5" w:rsidRPr="00F87992" w:rsidRDefault="001036A5" w:rsidP="00F87992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Мы поздравляем ребят и желаем успеха!</w:t>
      </w:r>
    </w:p>
    <w:tbl>
      <w:tblPr>
        <w:tblW w:w="0" w:type="auto"/>
        <w:tblInd w:w="-106" w:type="dxa"/>
        <w:tblLook w:val="00A0"/>
      </w:tblPr>
      <w:tblGrid>
        <w:gridCol w:w="9571"/>
      </w:tblGrid>
      <w:tr w:rsidR="001036A5" w:rsidRPr="002511F8">
        <w:tc>
          <w:tcPr>
            <w:tcW w:w="9571" w:type="dxa"/>
          </w:tcPr>
          <w:p w:rsidR="001036A5" w:rsidRPr="002511F8" w:rsidRDefault="001036A5" w:rsidP="002511F8">
            <w:pPr>
              <w:tabs>
                <w:tab w:val="left" w:pos="9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43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" o:spid="_x0000_i1025" type="#_x0000_t75" style="width:463.5pt;height:321pt;visibility:visible">
                  <v:imagedata r:id="rId7" o:title=""/>
                  <o:lock v:ext="edit" aspectratio="f"/>
                </v:shape>
              </w:pict>
            </w:r>
          </w:p>
        </w:tc>
      </w:tr>
      <w:tr w:rsidR="001036A5" w:rsidRPr="002511F8">
        <w:tc>
          <w:tcPr>
            <w:tcW w:w="9571" w:type="dxa"/>
          </w:tcPr>
          <w:p w:rsidR="001036A5" w:rsidRPr="002511F8" w:rsidRDefault="001036A5" w:rsidP="002511F8">
            <w:pPr>
              <w:tabs>
                <w:tab w:val="left" w:pos="9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435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26" type="#_x0000_t75" style="width:413.25pt;height:286.5pt;visibility:visible">
                  <v:imagedata r:id="rId8" o:title=""/>
                  <o:lock v:ext="edit" aspectratio="f"/>
                </v:shape>
              </w:pict>
            </w:r>
          </w:p>
        </w:tc>
      </w:tr>
      <w:tr w:rsidR="001036A5" w:rsidRPr="002511F8">
        <w:tc>
          <w:tcPr>
            <w:tcW w:w="9571" w:type="dxa"/>
          </w:tcPr>
          <w:p w:rsidR="001036A5" w:rsidRPr="002511F8" w:rsidRDefault="001036A5" w:rsidP="002511F8">
            <w:pPr>
              <w:tabs>
                <w:tab w:val="left" w:pos="9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36A5" w:rsidRPr="00F87992" w:rsidRDefault="001036A5" w:rsidP="00383E07">
      <w:pPr>
        <w:tabs>
          <w:tab w:val="left" w:pos="926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6" o:spid="_x0000_i1027" type="#_x0000_t75" alt="http://cs628316.vk.me/v628316958/1a8a0/Qt5vxTnb_jU.jpg" style="width:459pt;height:316.5pt;visibility:visible">
            <v:imagedata r:id="rId9" o:title=""/>
            <o:lock v:ext="edit" aspectratio="f"/>
          </v:shape>
        </w:pict>
      </w:r>
    </w:p>
    <w:sectPr w:rsidR="001036A5" w:rsidRPr="00F87992" w:rsidSect="003E27E4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36A5" w:rsidRDefault="001036A5" w:rsidP="00841665">
      <w:pPr>
        <w:spacing w:after="0" w:line="240" w:lineRule="auto"/>
      </w:pPr>
      <w:r>
        <w:separator/>
      </w:r>
    </w:p>
  </w:endnote>
  <w:endnote w:type="continuationSeparator" w:id="1">
    <w:p w:rsidR="001036A5" w:rsidRDefault="001036A5" w:rsidP="00841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36A5" w:rsidRDefault="001036A5" w:rsidP="00841665">
      <w:pPr>
        <w:spacing w:after="0" w:line="240" w:lineRule="auto"/>
      </w:pPr>
      <w:r>
        <w:separator/>
      </w:r>
    </w:p>
  </w:footnote>
  <w:footnote w:type="continuationSeparator" w:id="1">
    <w:p w:rsidR="001036A5" w:rsidRDefault="001036A5" w:rsidP="00841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6A5" w:rsidRDefault="001036A5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 w:rsidRPr="003676CB">
      <w:rPr>
        <w:rFonts w:ascii="Cambria" w:hAnsi="Cambria"/>
        <w:sz w:val="24"/>
        <w:szCs w:val="24"/>
      </w:rPr>
      <w:t>2015 – 2016 учебный год. Отчёт о выполнении плана воспитательной работы</w:t>
    </w:r>
  </w:p>
  <w:p w:rsidR="001036A5" w:rsidRDefault="001036A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3D06"/>
    <w:rsid w:val="001036A5"/>
    <w:rsid w:val="001265F2"/>
    <w:rsid w:val="00133D06"/>
    <w:rsid w:val="002511F8"/>
    <w:rsid w:val="0028588D"/>
    <w:rsid w:val="00350D59"/>
    <w:rsid w:val="003676CB"/>
    <w:rsid w:val="00383E07"/>
    <w:rsid w:val="003E27E4"/>
    <w:rsid w:val="004B2C23"/>
    <w:rsid w:val="004B3C4A"/>
    <w:rsid w:val="004D1DEF"/>
    <w:rsid w:val="00772969"/>
    <w:rsid w:val="00841665"/>
    <w:rsid w:val="008D435C"/>
    <w:rsid w:val="008D7E5C"/>
    <w:rsid w:val="00B81615"/>
    <w:rsid w:val="00CC4D0F"/>
    <w:rsid w:val="00CC5468"/>
    <w:rsid w:val="00D47BCA"/>
    <w:rsid w:val="00E63E2C"/>
    <w:rsid w:val="00E911FA"/>
    <w:rsid w:val="00E96CD3"/>
    <w:rsid w:val="00F87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7E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41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41665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41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4166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4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416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8799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2</Pages>
  <Words>170</Words>
  <Characters>973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 – 2016 учебный год. Отчёт о выполнении плана воспитательной работы</dc:title>
  <dc:subject/>
  <dc:creator>Lenovo</dc:creator>
  <cp:keywords/>
  <dc:description/>
  <cp:lastModifiedBy>1</cp:lastModifiedBy>
  <cp:revision>11</cp:revision>
  <dcterms:created xsi:type="dcterms:W3CDTF">2015-11-15T13:38:00Z</dcterms:created>
  <dcterms:modified xsi:type="dcterms:W3CDTF">2015-11-18T20:37:00Z</dcterms:modified>
</cp:coreProperties>
</file>