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3DB" w:rsidRDefault="00F413DB" w:rsidP="00D244A7">
      <w:pPr>
        <w:tabs>
          <w:tab w:val="left" w:pos="6240"/>
        </w:tabs>
        <w:rPr>
          <w:rFonts w:ascii="Bookman Old Style" w:hAnsi="Bookman Old Style" w:cs="Bookman Old Style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26.5pt;margin-top:6.1pt;width:329.25pt;height:70.4pt;z-index:251658240" stroked="f">
            <v:textbox>
              <w:txbxContent>
                <w:p w:rsidR="00F413DB" w:rsidRPr="00B3606D" w:rsidRDefault="00F413DB" w:rsidP="00B3606D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i/>
                      <w:color w:val="0000CC"/>
                      <w:sz w:val="40"/>
                      <w:szCs w:val="48"/>
                    </w:rPr>
                  </w:pPr>
                  <w:r w:rsidRPr="00B3606D">
                    <w:rPr>
                      <w:rFonts w:ascii="Georgia" w:hAnsi="Georgia"/>
                      <w:b/>
                      <w:i/>
                      <w:color w:val="0000CC"/>
                      <w:sz w:val="40"/>
                      <w:szCs w:val="48"/>
                    </w:rPr>
                    <w:t>Международный</w:t>
                  </w:r>
                  <w:r>
                    <w:rPr>
                      <w:rFonts w:ascii="Georgia" w:hAnsi="Georgia"/>
                      <w:b/>
                      <w:i/>
                      <w:color w:val="0000CC"/>
                      <w:sz w:val="40"/>
                      <w:szCs w:val="48"/>
                    </w:rPr>
                    <w:br/>
                  </w:r>
                  <w:r w:rsidRPr="00B3606D">
                    <w:rPr>
                      <w:rFonts w:ascii="Georgia" w:hAnsi="Georgia"/>
                      <w:b/>
                      <w:i/>
                      <w:color w:val="0000CC"/>
                      <w:sz w:val="40"/>
                      <w:szCs w:val="48"/>
                    </w:rPr>
                    <w:t xml:space="preserve"> женский день</w:t>
                  </w:r>
                </w:p>
              </w:txbxContent>
            </v:textbox>
          </v:shape>
        </w:pict>
      </w:r>
      <w:r>
        <w:rPr>
          <w:rFonts w:ascii="Bookman Old Style" w:hAnsi="Bookman Old Style" w:cs="Bookman Old Style"/>
          <w:sz w:val="28"/>
          <w:szCs w:val="28"/>
        </w:rPr>
        <w:t xml:space="preserve">      </w:t>
      </w:r>
      <w:r w:rsidRPr="002774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bygaga.com.ua/uploads/posts/2015-02/1424711365_kartinki_klass-na-8-marta-6.png" style="width:83.25pt;height:82.5pt;visibility:visible">
            <v:imagedata r:id="rId6" o:title=""/>
          </v:shape>
        </w:pict>
      </w:r>
    </w:p>
    <w:p w:rsidR="00F413DB" w:rsidRPr="00B3606D" w:rsidRDefault="00F413DB" w:rsidP="00451B2C">
      <w:pPr>
        <w:tabs>
          <w:tab w:val="left" w:pos="6240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36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День </w:t>
      </w:r>
      <w:r w:rsidRPr="00B360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 Марта</w:t>
      </w:r>
      <w:r w:rsidRPr="00B36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тот особый день, когда повсюду чувствуется присутствие весеннего тепла и искренней радости. В  этот день принято поздравлять прекрасную половину нашей  школьной страны: девочек и всех женщин.</w:t>
      </w:r>
    </w:p>
    <w:p w:rsidR="00F413DB" w:rsidRPr="00B3606D" w:rsidRDefault="00F413DB" w:rsidP="00451B2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606D">
        <w:rPr>
          <w:rFonts w:ascii="Times New Roman" w:hAnsi="Times New Roman" w:cs="Times New Roman"/>
          <w:sz w:val="28"/>
          <w:szCs w:val="28"/>
        </w:rPr>
        <w:t xml:space="preserve">03 марта 2016 года в нашей школе состоялся конкурс </w:t>
      </w:r>
      <w:r w:rsidRPr="00B3606D">
        <w:rPr>
          <w:rFonts w:ascii="Times New Roman" w:hAnsi="Times New Roman" w:cs="Times New Roman"/>
          <w:b/>
          <w:sz w:val="28"/>
          <w:szCs w:val="28"/>
        </w:rPr>
        <w:t xml:space="preserve">Мисс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3606D">
        <w:rPr>
          <w:rFonts w:ascii="Times New Roman" w:hAnsi="Times New Roman" w:cs="Times New Roman"/>
          <w:b/>
          <w:sz w:val="28"/>
          <w:szCs w:val="28"/>
        </w:rPr>
        <w:t>Весна – 2016»</w:t>
      </w:r>
      <w:r w:rsidRPr="00B3606D">
        <w:rPr>
          <w:rFonts w:ascii="Times New Roman" w:hAnsi="Times New Roman" w:cs="Times New Roman"/>
          <w:sz w:val="28"/>
          <w:szCs w:val="28"/>
        </w:rPr>
        <w:t xml:space="preserve">, в котором приняли участие 17 девочек 1-4-х классов. Участниц поддерживали классные руководители, мамы и папы, гости праздника, а также одноклассники. </w:t>
      </w:r>
      <w:r w:rsidRPr="00B360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Девочки  показывали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свои таланты</w:t>
      </w:r>
      <w:r w:rsidRPr="00B360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различных конкурсах: визитная карточка, читали стихи, танцевали, исполняли любимые песни, соревновались в ловкости и сообразительности  и, конечно же, готовили любимые блюда. </w:t>
      </w:r>
      <w:r w:rsidRPr="00B3606D">
        <w:rPr>
          <w:rFonts w:ascii="Times New Roman" w:hAnsi="Times New Roman" w:cs="Times New Roman"/>
          <w:sz w:val="28"/>
          <w:szCs w:val="28"/>
        </w:rPr>
        <w:t xml:space="preserve">Преодолев все конкурсные испытания,  Мисс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3606D">
        <w:rPr>
          <w:rFonts w:ascii="Times New Roman" w:hAnsi="Times New Roman" w:cs="Times New Roman"/>
          <w:sz w:val="28"/>
          <w:szCs w:val="28"/>
        </w:rPr>
        <w:t>Весна-2016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3606D">
        <w:rPr>
          <w:rFonts w:ascii="Times New Roman" w:hAnsi="Times New Roman" w:cs="Times New Roman"/>
          <w:sz w:val="28"/>
          <w:szCs w:val="28"/>
        </w:rPr>
        <w:t xml:space="preserve"> стала Бородкина Карина, учащаяся 1а класса. Остальные участницы конкурса награждены  дипломом за победу в номинации и памятным подарком.</w:t>
      </w:r>
    </w:p>
    <w:p w:rsidR="00F413DB" w:rsidRPr="00B3606D" w:rsidRDefault="00F413DB" w:rsidP="00451B2C">
      <w:pPr>
        <w:spacing w:after="12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3606D">
        <w:rPr>
          <w:rFonts w:ascii="Times New Roman" w:hAnsi="Times New Roman" w:cs="Times New Roman"/>
          <w:noProof/>
          <w:sz w:val="28"/>
          <w:szCs w:val="28"/>
        </w:rPr>
        <w:t xml:space="preserve">04 марта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2016 г. </w:t>
      </w:r>
      <w:r w:rsidRPr="00B3606D">
        <w:rPr>
          <w:rFonts w:ascii="Times New Roman" w:hAnsi="Times New Roman" w:cs="Times New Roman"/>
          <w:noProof/>
          <w:sz w:val="28"/>
          <w:szCs w:val="28"/>
        </w:rPr>
        <w:t>прошёл самый долгожданный праздник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посвященный Международному женскому дню </w:t>
      </w:r>
      <w:r w:rsidRPr="00B3606D">
        <w:rPr>
          <w:rFonts w:ascii="Times New Roman" w:hAnsi="Times New Roman" w:cs="Times New Roman"/>
          <w:noProof/>
          <w:sz w:val="28"/>
          <w:szCs w:val="28"/>
        </w:rPr>
        <w:t xml:space="preserve">8 Марта, а вместе с ним и День самоуправления. По традиции полномочия управления школой были переданы в руки обучающихся 10а и 11а классов. </w:t>
      </w:r>
    </w:p>
    <w:p w:rsidR="00F413DB" w:rsidRPr="00B3606D" w:rsidRDefault="00F413DB" w:rsidP="00451B2C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3606D">
        <w:rPr>
          <w:rFonts w:ascii="Times New Roman" w:hAnsi="Times New Roman" w:cs="Times New Roman"/>
          <w:noProof/>
          <w:sz w:val="28"/>
          <w:szCs w:val="28"/>
        </w:rPr>
        <w:t xml:space="preserve">В этот день учителей ждал праздничный концерт, подготовленный обучающимися школы. </w:t>
      </w:r>
      <w:r w:rsidRPr="00B360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номера были посвящены женщинам, любви и весне! Не смолкали бурные аплодисменты, которые дарили зрителям участники концерта. Большую радость доставили  юные участники, 1а и 1б классов, которые, несмотря на свой маленький возраст, весело и задорно выступали с частушками. Прозвучали песни «Далеко от мамы» и «Мамочка» в исполнении 3а и 3б классов, «Здравствуйте, мамы!» от 4а класса, «Пышные розы» в исполнении обучающихся 11а класса Ксендза Владислава и Наумова Николая. </w:t>
      </w:r>
      <w:r w:rsidRPr="00B3606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Концертные номера, подготовленные ребятами разных классов, получились творческими, праздничными и искренними.</w:t>
      </w:r>
    </w:p>
    <w:p w:rsidR="00F413DB" w:rsidRPr="00B3606D" w:rsidRDefault="00F413DB" w:rsidP="00451B2C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3606D">
        <w:rPr>
          <w:rFonts w:ascii="Times New Roman" w:hAnsi="Times New Roman" w:cs="Times New Roman"/>
          <w:noProof/>
          <w:sz w:val="28"/>
          <w:szCs w:val="28"/>
        </w:rPr>
        <w:t>Много хороших и добрых слов в адрес учителей-женщин было сказано директором школы Ракович Ларисой Викторовной. Не забыли в этот день и про учителей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-ветеранов, которые работали в </w:t>
      </w:r>
      <w:r w:rsidRPr="00B3606D">
        <w:rPr>
          <w:rFonts w:ascii="Times New Roman" w:hAnsi="Times New Roman" w:cs="Times New Roman"/>
          <w:noProof/>
          <w:sz w:val="28"/>
          <w:szCs w:val="28"/>
        </w:rPr>
        <w:t>этой школе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прежние годы</w:t>
      </w:r>
      <w:r w:rsidRPr="00B3606D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3606D">
        <w:rPr>
          <w:rFonts w:ascii="Times New Roman" w:hAnsi="Times New Roman" w:cs="Times New Roman"/>
          <w:noProof/>
          <w:sz w:val="28"/>
          <w:szCs w:val="28"/>
        </w:rPr>
        <w:t xml:space="preserve">Праздник завершился чаепитием. </w:t>
      </w:r>
    </w:p>
    <w:p w:rsidR="00F413DB" w:rsidRPr="00B3606D" w:rsidRDefault="00F413DB" w:rsidP="004E6889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B36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Успех праздника заключался в огромном желании порадовать  милых женщин. По добрым улыбкам учителей мы поняли, что все у нас получилось здорово!</w:t>
      </w:r>
      <w:r w:rsidRPr="00B3606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360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06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        Праздник завершен и мы уже готовимся к новым событиям!</w:t>
      </w:r>
    </w:p>
    <w:p w:rsidR="00F413DB" w:rsidRDefault="00F413DB" w:rsidP="0004020B">
      <w:pPr>
        <w:pStyle w:val="NormalWeb"/>
        <w:jc w:val="center"/>
        <w:rPr>
          <w:rFonts w:ascii="Georgia" w:hAnsi="Georgia"/>
          <w:color w:val="000000"/>
        </w:rPr>
      </w:pPr>
      <w:r w:rsidRPr="00C57323">
        <w:rPr>
          <w:rFonts w:ascii="Georgia" w:hAnsi="Georgia"/>
          <w:noProof/>
          <w:color w:val="000000"/>
        </w:rPr>
        <w:pict>
          <v:shape id="Рисунок 2" o:spid="_x0000_i1026" type="#_x0000_t75" alt="DSC_0818" style="width:433.5pt;height:4in;visibility:visible">
            <v:imagedata r:id="rId7" o:title=""/>
          </v:shape>
        </w:pict>
      </w:r>
    </w:p>
    <w:p w:rsidR="00F413DB" w:rsidRPr="00A70A94" w:rsidRDefault="00F413DB" w:rsidP="00A70A94">
      <w:pPr>
        <w:pStyle w:val="NormalWeb"/>
        <w:jc w:val="center"/>
        <w:rPr>
          <w:rFonts w:ascii="Georgia" w:hAnsi="Georgia"/>
          <w:b/>
          <w:i/>
          <w:color w:val="000000"/>
        </w:rPr>
      </w:pPr>
      <w:r w:rsidRPr="00A70A94">
        <w:rPr>
          <w:rFonts w:ascii="Georgia" w:hAnsi="Georgia"/>
          <w:b/>
          <w:i/>
          <w:color w:val="000000"/>
        </w:rPr>
        <w:t xml:space="preserve">Участницы конкурса Мисс </w:t>
      </w:r>
      <w:r>
        <w:rPr>
          <w:rFonts w:ascii="Georgia" w:hAnsi="Georgia"/>
          <w:b/>
          <w:i/>
          <w:color w:val="000000"/>
        </w:rPr>
        <w:t>«</w:t>
      </w:r>
      <w:r w:rsidRPr="00A70A94">
        <w:rPr>
          <w:rFonts w:ascii="Georgia" w:hAnsi="Georgia"/>
          <w:b/>
          <w:i/>
          <w:color w:val="000000"/>
        </w:rPr>
        <w:t>Весна-2016</w:t>
      </w:r>
      <w:r>
        <w:rPr>
          <w:rFonts w:ascii="Georgia" w:hAnsi="Georgia"/>
          <w:b/>
          <w:i/>
          <w:color w:val="000000"/>
        </w:rPr>
        <w:t>»</w:t>
      </w:r>
    </w:p>
    <w:p w:rsidR="00F413DB" w:rsidRDefault="00F413DB" w:rsidP="00197F55">
      <w:pPr>
        <w:pStyle w:val="NormalWeb"/>
        <w:jc w:val="center"/>
        <w:rPr>
          <w:rFonts w:ascii="Georgia" w:hAnsi="Georgia"/>
          <w:color w:val="000000"/>
        </w:rPr>
      </w:pPr>
      <w:r w:rsidRPr="00C57323">
        <w:rPr>
          <w:rFonts w:ascii="Georgia" w:hAnsi="Georgia"/>
          <w:noProof/>
          <w:color w:val="000000"/>
        </w:rPr>
        <w:pict>
          <v:shape id="Рисунок 3" o:spid="_x0000_i1027" type="#_x0000_t75" alt="DSC_0821" style="width:418.5pt;height:278.25pt;visibility:visible">
            <v:imagedata r:id="rId8" o:title=""/>
          </v:shape>
        </w:pict>
      </w:r>
    </w:p>
    <w:p w:rsidR="00F413DB" w:rsidRPr="007C0BB0" w:rsidRDefault="00F413DB" w:rsidP="007C0BB0">
      <w:pPr>
        <w:pStyle w:val="NormalWeb"/>
        <w:jc w:val="center"/>
        <w:rPr>
          <w:rFonts w:ascii="Georgia" w:hAnsi="Georgia"/>
          <w:b/>
          <w:i/>
          <w:color w:val="000000"/>
        </w:rPr>
      </w:pPr>
      <w:r w:rsidRPr="00A70A94">
        <w:rPr>
          <w:rFonts w:ascii="Georgia" w:hAnsi="Georgia"/>
          <w:b/>
          <w:i/>
          <w:color w:val="000000"/>
        </w:rPr>
        <w:t>Обучающиеся 8а класса встречают милых женщин-учителей</w:t>
      </w:r>
    </w:p>
    <w:p w:rsidR="00F413DB" w:rsidRDefault="00F413DB" w:rsidP="00197F55">
      <w:pPr>
        <w:pStyle w:val="NormalWeb"/>
        <w:jc w:val="center"/>
        <w:rPr>
          <w:rFonts w:ascii="Georgia" w:hAnsi="Georgia"/>
          <w:color w:val="000000"/>
        </w:rPr>
      </w:pPr>
    </w:p>
    <w:p w:rsidR="00F413DB" w:rsidRDefault="00F413DB" w:rsidP="00197F55">
      <w:pPr>
        <w:pStyle w:val="NormalWeb"/>
        <w:jc w:val="center"/>
        <w:rPr>
          <w:rFonts w:ascii="Georgia" w:hAnsi="Georgia"/>
          <w:color w:val="000000"/>
        </w:rPr>
      </w:pPr>
      <w:r w:rsidRPr="00C57323">
        <w:rPr>
          <w:rFonts w:ascii="Georgia" w:hAnsi="Georgia"/>
          <w:noProof/>
          <w:color w:val="000000"/>
        </w:rPr>
        <w:pict>
          <v:shape id="Рисунок 4" o:spid="_x0000_i1028" type="#_x0000_t75" style="width:404.25pt;height:268.5pt;visibility:visible">
            <v:imagedata r:id="rId9" o:title=""/>
          </v:shape>
        </w:pict>
      </w:r>
    </w:p>
    <w:p w:rsidR="00F413DB" w:rsidRPr="001426EC" w:rsidRDefault="00F413DB" w:rsidP="001426EC">
      <w:pPr>
        <w:pStyle w:val="NoSpacing"/>
        <w:jc w:val="center"/>
        <w:rPr>
          <w:rFonts w:ascii="Georgia" w:hAnsi="Georgia"/>
          <w:b/>
          <w:i/>
        </w:rPr>
      </w:pPr>
      <w:r w:rsidRPr="001426EC">
        <w:rPr>
          <w:rFonts w:ascii="Georgia" w:hAnsi="Georgia"/>
          <w:b/>
          <w:i/>
        </w:rPr>
        <w:t>Обучающиеся 10а класса Лапшина Яна и Дерганова Ирина</w:t>
      </w:r>
    </w:p>
    <w:p w:rsidR="00F413DB" w:rsidRPr="001426EC" w:rsidRDefault="00F413DB" w:rsidP="001426EC">
      <w:pPr>
        <w:pStyle w:val="NoSpacing"/>
        <w:jc w:val="center"/>
        <w:rPr>
          <w:rFonts w:ascii="Georgia" w:hAnsi="Georgia"/>
          <w:b/>
          <w:i/>
        </w:rPr>
      </w:pPr>
      <w:r w:rsidRPr="001426EC">
        <w:rPr>
          <w:rFonts w:ascii="Georgia" w:hAnsi="Georgia"/>
          <w:b/>
          <w:i/>
        </w:rPr>
        <w:t>в день самоуправления</w:t>
      </w:r>
      <w:r>
        <w:rPr>
          <w:rFonts w:ascii="Georgia" w:hAnsi="Georgia"/>
          <w:b/>
          <w:i/>
        </w:rPr>
        <w:t xml:space="preserve"> ведут урок биологии</w:t>
      </w:r>
    </w:p>
    <w:p w:rsidR="00F413DB" w:rsidRDefault="00F413DB" w:rsidP="00197F55">
      <w:pPr>
        <w:pStyle w:val="NormalWeb"/>
        <w:jc w:val="center"/>
        <w:rPr>
          <w:rFonts w:ascii="Georgia" w:hAnsi="Georgia"/>
          <w:color w:val="000000"/>
        </w:rPr>
      </w:pPr>
      <w:r w:rsidRPr="00C57323">
        <w:rPr>
          <w:rFonts w:ascii="Georgia" w:hAnsi="Georgia"/>
          <w:noProof/>
          <w:color w:val="000000"/>
        </w:rPr>
        <w:pict>
          <v:shape id="Рисунок 5" o:spid="_x0000_i1029" type="#_x0000_t75" style="width:418.5pt;height:278.25pt;visibility:visible">
            <v:imagedata r:id="rId10" o:title=""/>
          </v:shape>
        </w:pict>
      </w:r>
    </w:p>
    <w:p w:rsidR="00F413DB" w:rsidRPr="001426EC" w:rsidRDefault="00F413DB" w:rsidP="001426EC">
      <w:pPr>
        <w:pStyle w:val="NoSpacing"/>
        <w:jc w:val="center"/>
        <w:rPr>
          <w:rFonts w:ascii="Georgia" w:hAnsi="Georgia"/>
          <w:b/>
          <w:i/>
        </w:rPr>
      </w:pPr>
      <w:r w:rsidRPr="001426EC">
        <w:rPr>
          <w:rFonts w:ascii="Georgia" w:hAnsi="Georgia"/>
          <w:b/>
          <w:i/>
        </w:rPr>
        <w:t>Обучающаяся 10а класса Ракович Александра с учителем немецкого языка</w:t>
      </w:r>
    </w:p>
    <w:p w:rsidR="00F413DB" w:rsidRPr="00A5478C" w:rsidRDefault="00F413DB" w:rsidP="00A5478C">
      <w:pPr>
        <w:pStyle w:val="NoSpacing"/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>Зема</w:t>
      </w:r>
      <w:r w:rsidRPr="001426EC">
        <w:rPr>
          <w:rFonts w:ascii="Georgia" w:hAnsi="Georgia"/>
          <w:b/>
          <w:i/>
        </w:rPr>
        <w:t xml:space="preserve"> Татьяной Александровно</w:t>
      </w:r>
      <w:r>
        <w:rPr>
          <w:rFonts w:ascii="Georgia" w:hAnsi="Georgia"/>
          <w:b/>
          <w:i/>
        </w:rPr>
        <w:t>й</w:t>
      </w:r>
    </w:p>
    <w:p w:rsidR="00F413DB" w:rsidRDefault="00F413DB" w:rsidP="00197F55">
      <w:pPr>
        <w:pStyle w:val="NormalWeb"/>
        <w:jc w:val="center"/>
        <w:rPr>
          <w:rFonts w:ascii="Georgia" w:hAnsi="Georgia"/>
          <w:color w:val="000000"/>
        </w:rPr>
      </w:pPr>
    </w:p>
    <w:p w:rsidR="00F413DB" w:rsidRPr="00A5478C" w:rsidRDefault="00F413DB" w:rsidP="00197F55">
      <w:pPr>
        <w:pStyle w:val="NormalWeb"/>
        <w:jc w:val="center"/>
        <w:rPr>
          <w:rFonts w:ascii="Georgia" w:hAnsi="Georgia"/>
          <w:b/>
          <w:i/>
          <w:color w:val="000000"/>
        </w:rPr>
      </w:pPr>
      <w:r w:rsidRPr="00C57323">
        <w:rPr>
          <w:rFonts w:ascii="Georgia" w:hAnsi="Georgia"/>
          <w:b/>
          <w:i/>
          <w:noProof/>
          <w:color w:val="000000"/>
        </w:rPr>
        <w:pict>
          <v:shape id="Рисунок 6" o:spid="_x0000_i1030" type="#_x0000_t75" style="width:447.75pt;height:297.75pt;visibility:visible">
            <v:imagedata r:id="rId11" o:title=""/>
          </v:shape>
        </w:pict>
      </w:r>
    </w:p>
    <w:p w:rsidR="00F413DB" w:rsidRPr="00A5478C" w:rsidRDefault="00F413DB" w:rsidP="00197F55">
      <w:pPr>
        <w:pStyle w:val="NormalWeb"/>
        <w:jc w:val="center"/>
        <w:rPr>
          <w:rFonts w:ascii="Georgia" w:hAnsi="Georgia"/>
          <w:b/>
          <w:i/>
          <w:color w:val="000000"/>
        </w:rPr>
      </w:pPr>
      <w:r w:rsidRPr="00A5478C">
        <w:rPr>
          <w:rFonts w:ascii="Georgia" w:hAnsi="Georgia"/>
          <w:b/>
          <w:i/>
          <w:color w:val="000000"/>
        </w:rPr>
        <w:t xml:space="preserve">Праздничный концерт. Поздравление от </w:t>
      </w:r>
      <w:r>
        <w:rPr>
          <w:rFonts w:ascii="Georgia" w:hAnsi="Georgia"/>
          <w:b/>
          <w:i/>
          <w:color w:val="000000"/>
        </w:rPr>
        <w:t xml:space="preserve">обучающихся </w:t>
      </w:r>
      <w:r w:rsidRPr="00A5478C">
        <w:rPr>
          <w:rFonts w:ascii="Georgia" w:hAnsi="Georgia"/>
          <w:b/>
          <w:i/>
          <w:color w:val="000000"/>
        </w:rPr>
        <w:t>8а класса</w:t>
      </w:r>
    </w:p>
    <w:p w:rsidR="00F413DB" w:rsidRDefault="00F413DB" w:rsidP="00197F55">
      <w:pPr>
        <w:pStyle w:val="NormalWeb"/>
        <w:jc w:val="center"/>
        <w:rPr>
          <w:rFonts w:ascii="Georgia" w:hAnsi="Georgia"/>
          <w:color w:val="000000"/>
        </w:rPr>
      </w:pPr>
      <w:r w:rsidRPr="00C57323">
        <w:rPr>
          <w:rFonts w:ascii="Georgia" w:hAnsi="Georgia"/>
          <w:noProof/>
          <w:color w:val="000000"/>
        </w:rPr>
        <w:pict>
          <v:shape id="Рисунок 7" o:spid="_x0000_i1031" type="#_x0000_t75" style="width:447.75pt;height:297.75pt;visibility:visible">
            <v:imagedata r:id="rId12" o:title=""/>
          </v:shape>
        </w:pict>
      </w:r>
    </w:p>
    <w:p w:rsidR="00F413DB" w:rsidRPr="00A5478C" w:rsidRDefault="00F413DB" w:rsidP="00197F55">
      <w:pPr>
        <w:pStyle w:val="NormalWeb"/>
        <w:jc w:val="center"/>
        <w:rPr>
          <w:rFonts w:ascii="Georgia" w:hAnsi="Georgia"/>
          <w:b/>
          <w:i/>
          <w:color w:val="000000"/>
        </w:rPr>
      </w:pPr>
      <w:r w:rsidRPr="00A5478C">
        <w:rPr>
          <w:rFonts w:ascii="Georgia" w:hAnsi="Georgia"/>
          <w:b/>
          <w:i/>
          <w:color w:val="000000"/>
        </w:rPr>
        <w:t>Песня «Калина» в исполнении 4б класса</w:t>
      </w:r>
    </w:p>
    <w:sectPr w:rsidR="00F413DB" w:rsidRPr="00A5478C" w:rsidSect="00D244A7">
      <w:headerReference w:type="default" r:id="rId13"/>
      <w:footerReference w:type="default" r:id="rId14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13DB" w:rsidRDefault="00F413DB" w:rsidP="00D244A7">
      <w:pPr>
        <w:spacing w:after="0" w:line="240" w:lineRule="auto"/>
      </w:pPr>
      <w:r>
        <w:separator/>
      </w:r>
    </w:p>
  </w:endnote>
  <w:endnote w:type="continuationSeparator" w:id="1">
    <w:p w:rsidR="00F413DB" w:rsidRDefault="00F413DB" w:rsidP="00D24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3DB" w:rsidRDefault="00F413DB">
    <w:pPr>
      <w:pStyle w:val="Footer"/>
    </w:pPr>
    <w:r>
      <w:rPr>
        <w:noProof/>
      </w:rPr>
      <w:pict>
        <v:group id="_x0000_s2049" style="position:absolute;margin-left:0;margin-top:806.8pt;width:593.7pt;height:15pt;z-index:251660288;mso-position-horizontal:center;mso-position-horizontal-relative:page;mso-position-vertical-relative:page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10803;top:14982;width:659;height:288" filled="f" stroked="f">
            <v:textbox style="mso-next-textbox:#_x0000_s2050" inset="0,0,0,0">
              <w:txbxContent>
                <w:p w:rsidR="00F413DB" w:rsidRDefault="00F413DB">
                  <w:pPr>
                    <w:jc w:val="center"/>
                  </w:pPr>
                  <w:fldSimple w:instr=" PAGE    \* MERGEFORMAT ">
                    <w:r w:rsidRPr="00976CB9">
                      <w:rPr>
                        <w:noProof/>
                        <w:color w:val="8C8C8C"/>
                      </w:rPr>
                      <w:t>4</w:t>
                    </w:r>
                  </w:fldSimple>
                </w:p>
              </w:txbxContent>
            </v:textbox>
          </v:shape>
          <v:group id="_x0000_s2051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52" type="#_x0000_t34" style="position:absolute;left:-8;top:14978;width:1260;height:230;flip:y" o:connectortype="elbow" adj=",1024457,257" strokecolor="#a5a5a5"/>
            <v:shape id="_x0000_s2053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13DB" w:rsidRDefault="00F413DB" w:rsidP="00D244A7">
      <w:pPr>
        <w:spacing w:after="0" w:line="240" w:lineRule="auto"/>
      </w:pPr>
      <w:r>
        <w:separator/>
      </w:r>
    </w:p>
  </w:footnote>
  <w:footnote w:type="continuationSeparator" w:id="1">
    <w:p w:rsidR="00F413DB" w:rsidRDefault="00F413DB" w:rsidP="00D24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3DB" w:rsidRPr="00D244A7" w:rsidRDefault="00F413DB">
    <w:pPr>
      <w:pStyle w:val="Header"/>
      <w:pBdr>
        <w:bottom w:val="thickThinSmallGap" w:sz="24" w:space="1" w:color="622423"/>
      </w:pBdr>
      <w:jc w:val="center"/>
      <w:rPr>
        <w:rFonts w:ascii="Cambria" w:hAnsi="Cambria" w:cs="Cambria"/>
        <w:sz w:val="28"/>
        <w:szCs w:val="28"/>
      </w:rPr>
    </w:pPr>
    <w:r>
      <w:rPr>
        <w:rFonts w:ascii="Cambria" w:hAnsi="Cambria" w:cs="Cambria"/>
        <w:sz w:val="28"/>
        <w:szCs w:val="28"/>
      </w:rPr>
      <w:t>2015-2016</w:t>
    </w:r>
    <w:r w:rsidRPr="00D244A7">
      <w:rPr>
        <w:rFonts w:ascii="Cambria" w:hAnsi="Cambria" w:cs="Cambria"/>
        <w:sz w:val="28"/>
        <w:szCs w:val="28"/>
      </w:rPr>
      <w:t xml:space="preserve"> учебный год. Отчет о выполнении плана воспитательной работы</w:t>
    </w:r>
  </w:p>
  <w:p w:rsidR="00F413DB" w:rsidRDefault="00F413D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doNotHyphenateCap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FD4"/>
    <w:rsid w:val="0004020B"/>
    <w:rsid w:val="00090313"/>
    <w:rsid w:val="000C19E8"/>
    <w:rsid w:val="000F42F6"/>
    <w:rsid w:val="001426EC"/>
    <w:rsid w:val="001507C9"/>
    <w:rsid w:val="0016624E"/>
    <w:rsid w:val="00167509"/>
    <w:rsid w:val="00172CAB"/>
    <w:rsid w:val="00197F55"/>
    <w:rsid w:val="001B52A8"/>
    <w:rsid w:val="001B57EF"/>
    <w:rsid w:val="001D18F2"/>
    <w:rsid w:val="001D4506"/>
    <w:rsid w:val="001E2227"/>
    <w:rsid w:val="001E4A83"/>
    <w:rsid w:val="001E6087"/>
    <w:rsid w:val="00215A6C"/>
    <w:rsid w:val="00232222"/>
    <w:rsid w:val="00232313"/>
    <w:rsid w:val="00246DD7"/>
    <w:rsid w:val="00254BAF"/>
    <w:rsid w:val="00266C52"/>
    <w:rsid w:val="0027742B"/>
    <w:rsid w:val="002913E5"/>
    <w:rsid w:val="002A5FD4"/>
    <w:rsid w:val="002B589F"/>
    <w:rsid w:val="002C30B0"/>
    <w:rsid w:val="002F3AAF"/>
    <w:rsid w:val="002F6F87"/>
    <w:rsid w:val="003142F2"/>
    <w:rsid w:val="0032511C"/>
    <w:rsid w:val="00332D6E"/>
    <w:rsid w:val="00337586"/>
    <w:rsid w:val="00350F81"/>
    <w:rsid w:val="0037355A"/>
    <w:rsid w:val="003D0AFF"/>
    <w:rsid w:val="0041404C"/>
    <w:rsid w:val="004172D8"/>
    <w:rsid w:val="004339CF"/>
    <w:rsid w:val="0044207E"/>
    <w:rsid w:val="00445897"/>
    <w:rsid w:val="00451B2C"/>
    <w:rsid w:val="00461CCF"/>
    <w:rsid w:val="00486D6F"/>
    <w:rsid w:val="004C3F6B"/>
    <w:rsid w:val="004E6889"/>
    <w:rsid w:val="004F0572"/>
    <w:rsid w:val="004F5F0A"/>
    <w:rsid w:val="00500405"/>
    <w:rsid w:val="00503479"/>
    <w:rsid w:val="00561719"/>
    <w:rsid w:val="005649D2"/>
    <w:rsid w:val="00584765"/>
    <w:rsid w:val="005856E4"/>
    <w:rsid w:val="005A4001"/>
    <w:rsid w:val="005B1C32"/>
    <w:rsid w:val="006148CF"/>
    <w:rsid w:val="00616A43"/>
    <w:rsid w:val="00617B8D"/>
    <w:rsid w:val="0064415D"/>
    <w:rsid w:val="00651A15"/>
    <w:rsid w:val="00656015"/>
    <w:rsid w:val="006676CD"/>
    <w:rsid w:val="00675790"/>
    <w:rsid w:val="0069045C"/>
    <w:rsid w:val="00693049"/>
    <w:rsid w:val="006B3B8E"/>
    <w:rsid w:val="006D0E22"/>
    <w:rsid w:val="006E3D8C"/>
    <w:rsid w:val="006F466F"/>
    <w:rsid w:val="00785113"/>
    <w:rsid w:val="0079521D"/>
    <w:rsid w:val="00795A12"/>
    <w:rsid w:val="007B0AAE"/>
    <w:rsid w:val="007C0BB0"/>
    <w:rsid w:val="007D54BD"/>
    <w:rsid w:val="007E134A"/>
    <w:rsid w:val="00800EC4"/>
    <w:rsid w:val="00813CE6"/>
    <w:rsid w:val="00817672"/>
    <w:rsid w:val="008218EE"/>
    <w:rsid w:val="00846138"/>
    <w:rsid w:val="00863494"/>
    <w:rsid w:val="0086548D"/>
    <w:rsid w:val="00874953"/>
    <w:rsid w:val="00885C3D"/>
    <w:rsid w:val="00887C89"/>
    <w:rsid w:val="008B725A"/>
    <w:rsid w:val="008C40D3"/>
    <w:rsid w:val="008E516C"/>
    <w:rsid w:val="008F3331"/>
    <w:rsid w:val="00900FF4"/>
    <w:rsid w:val="009442BF"/>
    <w:rsid w:val="00976CB9"/>
    <w:rsid w:val="009C1499"/>
    <w:rsid w:val="009D5BF6"/>
    <w:rsid w:val="009F0AD9"/>
    <w:rsid w:val="00A0453E"/>
    <w:rsid w:val="00A176E7"/>
    <w:rsid w:val="00A5478C"/>
    <w:rsid w:val="00A70A94"/>
    <w:rsid w:val="00A76C72"/>
    <w:rsid w:val="00A83D23"/>
    <w:rsid w:val="00A84081"/>
    <w:rsid w:val="00A9061A"/>
    <w:rsid w:val="00AF6A59"/>
    <w:rsid w:val="00B03CD7"/>
    <w:rsid w:val="00B22A71"/>
    <w:rsid w:val="00B3606D"/>
    <w:rsid w:val="00B46310"/>
    <w:rsid w:val="00B656E9"/>
    <w:rsid w:val="00B70791"/>
    <w:rsid w:val="00B871A0"/>
    <w:rsid w:val="00BB05C3"/>
    <w:rsid w:val="00BB4978"/>
    <w:rsid w:val="00BC0E92"/>
    <w:rsid w:val="00BD6938"/>
    <w:rsid w:val="00BF7154"/>
    <w:rsid w:val="00C05436"/>
    <w:rsid w:val="00C57323"/>
    <w:rsid w:val="00C63DF8"/>
    <w:rsid w:val="00C81269"/>
    <w:rsid w:val="00CA239F"/>
    <w:rsid w:val="00CC1287"/>
    <w:rsid w:val="00CD3549"/>
    <w:rsid w:val="00CE73A1"/>
    <w:rsid w:val="00CF0D5C"/>
    <w:rsid w:val="00D037DE"/>
    <w:rsid w:val="00D244A7"/>
    <w:rsid w:val="00D34B19"/>
    <w:rsid w:val="00D41A1E"/>
    <w:rsid w:val="00D44336"/>
    <w:rsid w:val="00D97EB0"/>
    <w:rsid w:val="00DA6ABA"/>
    <w:rsid w:val="00DC33D4"/>
    <w:rsid w:val="00DC3F4E"/>
    <w:rsid w:val="00DD60C1"/>
    <w:rsid w:val="00DD7EB7"/>
    <w:rsid w:val="00E13D62"/>
    <w:rsid w:val="00E1599C"/>
    <w:rsid w:val="00E163CE"/>
    <w:rsid w:val="00E6416E"/>
    <w:rsid w:val="00E809AB"/>
    <w:rsid w:val="00E86057"/>
    <w:rsid w:val="00E87688"/>
    <w:rsid w:val="00E87A1C"/>
    <w:rsid w:val="00EA039C"/>
    <w:rsid w:val="00EB6BCA"/>
    <w:rsid w:val="00EC625D"/>
    <w:rsid w:val="00EC6DEA"/>
    <w:rsid w:val="00EF154D"/>
    <w:rsid w:val="00EF551E"/>
    <w:rsid w:val="00EF7853"/>
    <w:rsid w:val="00F05BE7"/>
    <w:rsid w:val="00F413DB"/>
    <w:rsid w:val="00FA4407"/>
    <w:rsid w:val="00FC125D"/>
    <w:rsid w:val="00FC3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53E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A5FD4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FD4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rsid w:val="00D2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44A7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2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44A7"/>
    <w:rPr>
      <w:rFonts w:cs="Times New Roman"/>
    </w:rPr>
  </w:style>
  <w:style w:type="paragraph" w:styleId="NormalWeb">
    <w:name w:val="Normal (Web)"/>
    <w:basedOn w:val="Normal"/>
    <w:uiPriority w:val="99"/>
    <w:semiHidden/>
    <w:rsid w:val="0058476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NoSpacing">
    <w:name w:val="No Spacing"/>
    <w:uiPriority w:val="99"/>
    <w:qFormat/>
    <w:rsid w:val="00D037DE"/>
    <w:rPr>
      <w:rFonts w:cs="Calibri"/>
    </w:rPr>
  </w:style>
  <w:style w:type="character" w:customStyle="1" w:styleId="apple-converted-space">
    <w:name w:val="apple-converted-space"/>
    <w:basedOn w:val="DefaultParagraphFont"/>
    <w:uiPriority w:val="99"/>
    <w:rsid w:val="0023231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92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4</Pages>
  <Words>388</Words>
  <Characters>2215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2014-2015 учебный год. Отчет о выполнении плана воспитательной работы</dc:title>
  <dc:subject/>
  <dc:creator>Галина</dc:creator>
  <cp:keywords/>
  <dc:description/>
  <cp:lastModifiedBy>1</cp:lastModifiedBy>
  <cp:revision>4</cp:revision>
  <dcterms:created xsi:type="dcterms:W3CDTF">2016-03-10T18:28:00Z</dcterms:created>
  <dcterms:modified xsi:type="dcterms:W3CDTF">2016-03-10T22:18:00Z</dcterms:modified>
</cp:coreProperties>
</file>