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FEF" w:rsidRPr="00D204DF" w:rsidRDefault="00243FEF" w:rsidP="00C90FC7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204DF">
        <w:rPr>
          <w:rFonts w:ascii="Times New Roman" w:hAnsi="Times New Roman"/>
          <w:b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.75pt;height:456.75pt">
            <v:imagedata r:id="rId5" o:title="" croptop="4243f" cropbottom="7231f" cropleft="1805f" cropright="1957f"/>
          </v:shape>
        </w:pict>
      </w:r>
    </w:p>
    <w:p w:rsidR="00243FEF" w:rsidRDefault="00243FEF" w:rsidP="00C90FC7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43FEF" w:rsidRPr="00632253" w:rsidRDefault="00243FEF" w:rsidP="00C90FC7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32253">
        <w:rPr>
          <w:rFonts w:ascii="Times New Roman" w:hAnsi="Times New Roman"/>
          <w:b/>
          <w:color w:val="000000"/>
          <w:sz w:val="28"/>
          <w:szCs w:val="28"/>
          <w:lang w:eastAsia="ru-RU"/>
        </w:rPr>
        <w:t>Рабочая программа</w:t>
      </w:r>
    </w:p>
    <w:p w:rsidR="00243FEF" w:rsidRPr="00632253" w:rsidRDefault="00243FEF" w:rsidP="00C90FC7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3225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по обучению грамоте   </w:t>
      </w:r>
    </w:p>
    <w:p w:rsidR="00243FEF" w:rsidRPr="00632253" w:rsidRDefault="00243FEF" w:rsidP="00C90FC7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32253">
        <w:rPr>
          <w:rFonts w:ascii="Times New Roman" w:hAnsi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243FEF" w:rsidRPr="00853F75" w:rsidRDefault="00243FEF" w:rsidP="00C90FC7">
      <w:pPr>
        <w:shd w:val="clear" w:color="auto" w:fill="FFFFFF"/>
        <w:spacing w:after="0" w:line="270" w:lineRule="atLeast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53F75">
        <w:rPr>
          <w:rFonts w:ascii="Times New Roman" w:hAnsi="Times New Roman"/>
          <w:color w:val="000000"/>
          <w:sz w:val="24"/>
          <w:szCs w:val="24"/>
          <w:lang w:eastAsia="ru-RU"/>
        </w:rPr>
        <w:t>Программа составлена на основе Примерной программы по обучению грамоте, Федеральных государственных стандартов общего образования второго поколения с учетом разработана в соответствии с новыми образовательными стандартами с учетом межпредметных и внутрипредметных связей, логики учебного процесса, задачи формирования у младших школьников умения учиться.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Рассчитана на 155 часов (в неделю: </w:t>
      </w:r>
      <w:r>
        <w:rPr>
          <w:rFonts w:ascii="Times New Roman" w:hAnsi="Times New Roman"/>
          <w:sz w:val="24"/>
          <w:szCs w:val="24"/>
        </w:rPr>
        <w:t>1 четверть - 45</w:t>
      </w:r>
      <w:r w:rsidRPr="004D631B">
        <w:rPr>
          <w:rFonts w:ascii="Times New Roman" w:hAnsi="Times New Roman"/>
          <w:sz w:val="24"/>
          <w:szCs w:val="24"/>
        </w:rPr>
        <w:t>ч (интегрированный курс), 2 -3 четверти 5ч – обучение грамоте (письмо), 4ч – обучение грамоте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631B">
        <w:rPr>
          <w:rFonts w:ascii="Times New Roman" w:hAnsi="Times New Roman"/>
          <w:sz w:val="24"/>
          <w:szCs w:val="24"/>
        </w:rPr>
        <w:t>(чтение)</w:t>
      </w:r>
      <w:r>
        <w:rPr>
          <w:rFonts w:ascii="Times New Roman" w:hAnsi="Times New Roman"/>
          <w:sz w:val="24"/>
          <w:szCs w:val="24"/>
        </w:rPr>
        <w:t>)</w:t>
      </w:r>
      <w:r w:rsidRPr="004D631B">
        <w:rPr>
          <w:rFonts w:ascii="Times New Roman" w:hAnsi="Times New Roman"/>
          <w:sz w:val="24"/>
          <w:szCs w:val="24"/>
        </w:rPr>
        <w:t>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Содержание нового курса и методика обучения ориентированы на решение следующих задач: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сформировать умения писать и читать, слушать и говорить, свободно пользоваться родным языком в различных ситуациях общения;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обеспечить осознанное усвоение языка как важнейшего средства общения и взаимного понимания людей;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обеспечить взаимосвязь системы обучения грамоте с развитием коммуникативно-речевых умений, литературно-творческих способностей учащихся, с формированием у них духовно-нравственных ценностей;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развить образное и логическое мышление у каждого ребёнка, привить навыки речевой культуры общения как неотъемлемой части общей культуры человека.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В новой системе обучения грамоте усвоение письменной речи впервые начинается с её предыстории (жесты, рисунки, различные типы письменных знаков и др.), знакомства детей с культурно-историческим аспектом письменной речи, представленной в рисунках и играх, даётся возможность обучать чтению и письму как настоящей письменной речи, а не только как техническим навыкам, о чём писал ещё Л. С. Выготский.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Обучение грамоте в новой системе строится на различных ситуациях общения (условных и реальных), которые помогают осознать язык как важнейшее средство общения, как важнейший инструмент мыслительной и духовной деятельности людей. Наглядно-образные модели общения, представленные в азбуке, дают детям элементарные представления о ситуации общения, партнерах (собеседниках) речевого общения, о целях общения и его результатах.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Изучение языка как средства общения в период обучения грамоте начинается со слова, с номинативной (назывной) функции языка, наиболее доступной детскому восприятию. При этом обеспечивается постепенный переход от слова в естественных ситуациях общения к предложению и тексту.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Работа со словом в новой системе обучения отличается от общепринятых подходов. Слово рассматривается как двусторонняя единица языка, как сложный языковой знак, имеющий план содержания (значение) и план выражения (фонетическую и буквенную форму). Осознать «устройство» слова помогают простейшие структурно-семантические модели слов, которые показывают взаимосвязь значения слова и его звучания. Переход от звучащего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3F75">
        <w:rPr>
          <w:rFonts w:ascii="Times New Roman" w:hAnsi="Times New Roman"/>
          <w:sz w:val="24"/>
          <w:szCs w:val="24"/>
        </w:rPr>
        <w:t>слова к его графической форме обеспечивается через звукобуквенный анализ. При освоении звукобуквенного письма используется современный вариант звукового аналитико-синтетического метода.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Новая система обучения грамоте базируется на трех основных принципах: коммуникативном, познавательном и семиотическом (знаковом).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i/>
          <w:sz w:val="24"/>
          <w:szCs w:val="24"/>
        </w:rPr>
        <w:t>1.</w:t>
      </w:r>
      <w:r w:rsidRPr="00853F75">
        <w:rPr>
          <w:rFonts w:ascii="Times New Roman" w:hAnsi="Times New Roman"/>
          <w:sz w:val="24"/>
          <w:szCs w:val="24"/>
        </w:rPr>
        <w:t xml:space="preserve"> </w:t>
      </w:r>
      <w:r w:rsidRPr="00853F75">
        <w:rPr>
          <w:rFonts w:ascii="Times New Roman" w:hAnsi="Times New Roman"/>
          <w:bCs/>
          <w:i/>
          <w:sz w:val="24"/>
          <w:szCs w:val="24"/>
        </w:rPr>
        <w:t>Коммуникативная направленность</w:t>
      </w:r>
      <w:r w:rsidRPr="00853F75">
        <w:rPr>
          <w:rFonts w:ascii="Times New Roman" w:hAnsi="Times New Roman"/>
          <w:bCs/>
          <w:sz w:val="24"/>
          <w:szCs w:val="24"/>
        </w:rPr>
        <w:t xml:space="preserve"> </w:t>
      </w:r>
      <w:r w:rsidRPr="00853F75">
        <w:rPr>
          <w:rFonts w:ascii="Times New Roman" w:hAnsi="Times New Roman"/>
          <w:sz w:val="24"/>
          <w:szCs w:val="24"/>
        </w:rPr>
        <w:t>курса позволяет: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сформировать процессы чтения и письма как виды письменной речи, а не только как простейшие навыки;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дать представление о тексте как продукте речевой деятельности;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осознать язык как средство общения;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сформировать умение ориентироваться в ситуации общения: адекватно воспринимать речь собеседника, правильно строить своё высказывание, контролировать и корректировать его в зависимости от ситуации общения.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i/>
          <w:sz w:val="24"/>
          <w:szCs w:val="24"/>
        </w:rPr>
        <w:t xml:space="preserve">2. </w:t>
      </w:r>
      <w:r w:rsidRPr="00853F75">
        <w:rPr>
          <w:rFonts w:ascii="Times New Roman" w:hAnsi="Times New Roman"/>
          <w:bCs/>
          <w:i/>
          <w:sz w:val="24"/>
          <w:szCs w:val="24"/>
        </w:rPr>
        <w:t>Познавательная ориентация</w:t>
      </w:r>
      <w:r w:rsidRPr="00853F75">
        <w:rPr>
          <w:rFonts w:ascii="Times New Roman" w:hAnsi="Times New Roman"/>
          <w:bCs/>
          <w:sz w:val="24"/>
          <w:szCs w:val="24"/>
        </w:rPr>
        <w:t xml:space="preserve"> </w:t>
      </w:r>
      <w:r w:rsidRPr="00853F75">
        <w:rPr>
          <w:rFonts w:ascii="Times New Roman" w:hAnsi="Times New Roman"/>
          <w:sz w:val="24"/>
          <w:szCs w:val="24"/>
        </w:rPr>
        <w:t>курса позволяет: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изучать язык как культурно-исторический процесс — от устных форм общения к письменным, т. е. от игры, жеста, рисунков, пиктографии к алфавитному звукобуквенному письму и т. д.;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освоить язык как средство взаимопонимания, средство познания;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формировать языковое мышление учащихся, развивая образное и абстрактное логическое мышление, интуицию;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обеспечить поэтапное усвоение основных языковых и речевых понятий на иллюстративно-образной основе с учётом особенностей познавательной деятельности ребёнка через развитие всех видов мышления (наглядно-практического, образно-символического и абстрактно-логического);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развить языковое мышление, которое базируется на умении ребёнка осознавать и гармонически сочетать форму и содержание речи, умении воспроизводить её смысл и значение в различных формах, умении увидеть общий смысл за различными формами её выражения.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i/>
          <w:sz w:val="24"/>
          <w:szCs w:val="24"/>
        </w:rPr>
        <w:t xml:space="preserve">3. </w:t>
      </w:r>
      <w:r w:rsidRPr="00853F75">
        <w:rPr>
          <w:rFonts w:ascii="Times New Roman" w:hAnsi="Times New Roman"/>
          <w:bCs/>
          <w:i/>
          <w:sz w:val="24"/>
          <w:szCs w:val="24"/>
        </w:rPr>
        <w:t>Семиотический принцип</w:t>
      </w:r>
      <w:r w:rsidRPr="00853F75">
        <w:rPr>
          <w:rFonts w:ascii="Times New Roman" w:hAnsi="Times New Roman"/>
          <w:bCs/>
          <w:sz w:val="24"/>
          <w:szCs w:val="24"/>
        </w:rPr>
        <w:t xml:space="preserve"> </w:t>
      </w:r>
      <w:r w:rsidRPr="00853F75">
        <w:rPr>
          <w:rFonts w:ascii="Times New Roman" w:hAnsi="Times New Roman"/>
          <w:sz w:val="24"/>
          <w:szCs w:val="24"/>
        </w:rPr>
        <w:t>даёт возможность: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раскрыть язык как знаковую систему, в которой к языковым знакам можно отнести только двусторонние единицы языка, такие, как слово, морфема и т. д. (а не букву, как часто полагают);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осознать специфику слова как языкового знака, как «заместителя» действительности;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выделить исходные понятия и отношения, которые помогли бы ребёнку проникнуть в смысл языкового знака: знак — значение, значение — звучание (содержание — форма);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— познакомить детей с различными знаковыми системами и средствами общения: мимикой и жестом (как одними из древнейших видов общения, которые продолжают функционировать и сейчас, сопровождая устную речь), знаками-сигналами, знаками-символами, языком искусства и т. д.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Период обучения грамоте включает три этапа: 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1) подготовительный;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2) основной; 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3) послебукварный.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На заключительном этапе обучения в 1 классе вводятся курсы русского языка и литературного чтения для закрепления знаний о языке и речи, формирования коммуникативно-речевых умений и накопления опыта литературного чтения.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Художественные произведения для чтения, слушания и рассказывания помогут учителю проводить уроки «общения» писателя с читателем, читателя с книгой и ее героями и др. На таких уроках дети не только получат первоначальные представления о различных типах текстов (художественном и научно-познавательном), но и понаблюдают, как язык «действует», проявляет себя в различных сферах общения, когда он выполняет ту или иную функцию: функцию общения (разговорный стиль), сообщения (научный и деловой стиль), воздействия (литературно-художественный стиль).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Чтобы первоклассники лучше ощутили, что мир в различных видах искусства воспринимается неодинаково, им предоставляется возможность рассмотреть один и тот же предмет (явление) глазами художника, музыканта, поэта, учёного (видят в одном и том же предмете разные стороны и по-разному их отображают). Подобные упражнения, проводимые совместно с учителем, развивают интерес учеников к языку, искусству и окружающему миру. Внимание детей привлекается и к особенностям поэтической речи, к форме стиха, его мелодике, ритму, а также к образности и выразительности поэтического слова. Система заданий и подбор материала обеспечивают развитие литературно-художественных способностей школьников.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Исходя из структуры дефекта неслышащих детей на занятиях используется фонетическая ритмика, слуховая работа, готовые грамматические конструкции, помогающие обучающимся выражать свои мысли и усваивать предлагаемый материал.</w:t>
      </w:r>
    </w:p>
    <w:p w:rsidR="00243FEF" w:rsidRDefault="00243FEF" w:rsidP="00C90FC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43FEF" w:rsidRPr="0043763A" w:rsidRDefault="00243FEF" w:rsidP="00C90FC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3763A">
        <w:rPr>
          <w:rFonts w:ascii="Times New Roman" w:hAnsi="Times New Roman"/>
          <w:b/>
          <w:sz w:val="24"/>
          <w:szCs w:val="24"/>
          <w:lang w:eastAsia="ru-RU"/>
        </w:rPr>
        <w:t>Общая характеристика курса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3763A">
        <w:rPr>
          <w:rFonts w:ascii="Times New Roman" w:hAnsi="Times New Roman"/>
          <w:b/>
          <w:bCs/>
          <w:sz w:val="24"/>
          <w:szCs w:val="24"/>
          <w:lang w:eastAsia="ru-RU"/>
        </w:rPr>
        <w:t>Обучение грамоте и развитие коммуникативно-познавательных способностей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763A">
        <w:rPr>
          <w:rFonts w:ascii="Times New Roman" w:hAnsi="Times New Roman"/>
          <w:sz w:val="24"/>
          <w:szCs w:val="24"/>
          <w:lang w:eastAsia="ru-RU"/>
        </w:rPr>
        <w:t xml:space="preserve">            В период обучения грамоте дети получают первоначальные представления о различных формах общения: реального (людей друг с другом) и условного (с миром природы и вещей), сравниваются словесные и несловесные формы общения. Обращается внимание на значение жестов, мимики, выразительных движений, интонации общения, рисунков, осмысливается роль знаков в общении.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763A">
        <w:rPr>
          <w:rFonts w:ascii="Times New Roman" w:hAnsi="Times New Roman"/>
          <w:sz w:val="24"/>
          <w:szCs w:val="24"/>
          <w:lang w:eastAsia="ru-RU"/>
        </w:rPr>
        <w:t xml:space="preserve">        Главное внимание отводится </w:t>
      </w:r>
      <w:r w:rsidRPr="0043763A">
        <w:rPr>
          <w:rFonts w:ascii="Times New Roman" w:hAnsi="Times New Roman"/>
          <w:b/>
          <w:i/>
          <w:sz w:val="24"/>
          <w:szCs w:val="24"/>
          <w:lang w:eastAsia="ru-RU"/>
        </w:rPr>
        <w:t>обучению чтению и письму</w:t>
      </w:r>
      <w:r w:rsidRPr="0043763A">
        <w:rPr>
          <w:rFonts w:ascii="Times New Roman" w:hAnsi="Times New Roman"/>
          <w:sz w:val="24"/>
          <w:szCs w:val="24"/>
          <w:lang w:eastAsia="ru-RU"/>
        </w:rPr>
        <w:t xml:space="preserve"> как письменным нормам речевого общения. Параллельно идет совершенствование устных форм общения, умений слушать и говорить, активно развивается диоматический слух учащихся.</w:t>
      </w:r>
    </w:p>
    <w:p w:rsidR="00243FEF" w:rsidRPr="0043763A" w:rsidRDefault="00243FEF" w:rsidP="00C90FC7">
      <w:pPr>
        <w:spacing w:after="20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3763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4376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3763A">
        <w:rPr>
          <w:rFonts w:ascii="Times New Roman" w:hAnsi="Times New Roman"/>
          <w:b/>
          <w:sz w:val="24"/>
          <w:szCs w:val="24"/>
          <w:lang w:eastAsia="ru-RU"/>
        </w:rPr>
        <w:t xml:space="preserve">Период обучения грамоте включает три этапа: </w:t>
      </w:r>
    </w:p>
    <w:p w:rsidR="00243FEF" w:rsidRPr="00FB11AD" w:rsidRDefault="00243FEF" w:rsidP="00C90FC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49F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Подготовительный период обучения </w:t>
      </w:r>
    </w:p>
    <w:p w:rsidR="00243FEF" w:rsidRPr="006949F3" w:rsidRDefault="00243FEF" w:rsidP="00FB11AD">
      <w:pPr>
        <w:pStyle w:val="ListParagraph"/>
        <w:autoSpaceDE w:val="0"/>
        <w:autoSpaceDN w:val="0"/>
        <w:adjustRightInd w:val="0"/>
        <w:spacing w:after="200" w:line="240" w:lineRule="auto"/>
        <w:ind w:left="132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Добукварный этап (обучение грамоте (чтение) и обучение грамоте (письмо) - интегрированно)  - </w:t>
      </w:r>
      <w:r>
        <w:rPr>
          <w:rFonts w:ascii="Times New Roman" w:hAnsi="Times New Roman"/>
          <w:b/>
          <w:sz w:val="24"/>
          <w:szCs w:val="24"/>
          <w:lang w:eastAsia="ru-RU"/>
        </w:rPr>
        <w:t>24 ч</w:t>
      </w:r>
    </w:p>
    <w:p w:rsidR="00243FEF" w:rsidRPr="006949F3" w:rsidRDefault="00243FEF" w:rsidP="00C90FC7">
      <w:pPr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49F3">
        <w:rPr>
          <w:rFonts w:ascii="Times New Roman" w:hAnsi="Times New Roman"/>
          <w:lang w:eastAsia="ru-RU"/>
        </w:rPr>
        <w:t xml:space="preserve">  Учащиеся начинают  работу с материалом из первого раздела, который называется   </w:t>
      </w:r>
      <w:r w:rsidRPr="006949F3">
        <w:rPr>
          <w:rFonts w:ascii="Times New Roman" w:hAnsi="Times New Roman"/>
          <w:b/>
          <w:lang w:eastAsia="ru-RU"/>
        </w:rPr>
        <w:t>«Давайте знакомиться!»</w:t>
      </w:r>
      <w:r w:rsidRPr="006949F3">
        <w:rPr>
          <w:rFonts w:ascii="Times New Roman" w:hAnsi="Times New Roman"/>
          <w:lang w:eastAsia="ru-RU"/>
        </w:rPr>
        <w:t xml:space="preserve"> Его цель — ввести детей в мир общения, помочь установить контакты между ними, создать на уроке атмосферу доброжелательности, взаимопомощи и любви. Коммуникативно-речевые ситуации стимулируют развитие речи учащихся, побуждают детей к высказыванию своего мнения и суждения.</w:t>
      </w:r>
      <w:r w:rsidRPr="006949F3">
        <w:rPr>
          <w:rFonts w:ascii="Times New Roman" w:hAnsi="Times New Roman"/>
          <w:lang w:eastAsia="ru-RU"/>
        </w:rPr>
        <w:br/>
        <w:t>      На уроках параллельно с устной речью начинает формироваться письменная речь: от ее предметно-практического уровня (жесты, мимика, пиктограммы и др.) к знаково-символическому и алфавитному, звукобуквенному письму.   Усвоение языка начинается с конкретных представлений о слове и его номинативной функции, о слове как имени человека, как названии предметов окружающего мира («Мы узнаем мир по именам»). Из слов, записанных с помощью пиктограмм, дети составляют предложения и тексты.    Постепенно слово, выступающее перед ребенком сначала со стороны значения (смысла), раскрывается для него со стороны звучания (звуковой формы). Вводятся модели слов, которые дают наглядное представление о взаимосвязи звуковой формы со значением слова. Привлечь внимание детей к звучанию слова помогают рифмовки, считалки, стишки с элементами звукоподражания, акцентирующие внимание на звуковой стороне слова.    Звуковой анализ проводится на всем диапазоне звуков русского языка. Изображение звуков в схемах мотивированно — оно фиксирует артикуляционно-произносительные особенности звуков речи: кружок символизирует свободное прохождение воздуха при произнесении гласных, а перекладинка и волнистая черта в кружочке говорят о препятствиях, возникающих при произношении согласных. Наряду с этим применяется акрофонический способ записи слов: каждый звук обозначается рисунком.    Умение общаться развивается у детей при изучении таких микротем, как «Общение в мире людей», «Общение в мире природы», «Общение с использованием знаков-посредников». Дети учатся различать устные и письменные формы общения, обращают внимание на слова как средства общения людей, учатся решать не только речевые, но и нравственные задачи в процессе общения.</w:t>
      </w:r>
      <w:r w:rsidRPr="006949F3">
        <w:rPr>
          <w:rFonts w:ascii="Times New Roman" w:hAnsi="Times New Roman"/>
          <w:lang w:eastAsia="ru-RU"/>
        </w:rPr>
        <w:br/>
        <w:t xml:space="preserve">      Одновременно с азбукой дети работают </w:t>
      </w:r>
      <w:r w:rsidRPr="006949F3">
        <w:rPr>
          <w:rFonts w:ascii="Times New Roman" w:hAnsi="Times New Roman"/>
          <w:b/>
          <w:lang w:eastAsia="ru-RU"/>
        </w:rPr>
        <w:t>в Рабочей тетради «Рисуй, думай, рассказывай»,</w:t>
      </w:r>
      <w:r w:rsidRPr="006949F3">
        <w:rPr>
          <w:rFonts w:ascii="Times New Roman" w:hAnsi="Times New Roman"/>
          <w:lang w:eastAsia="ru-RU"/>
        </w:rPr>
        <w:t xml:space="preserve"> которая готовит руку ребенка к письму, учит ориентироваться на рабочей строке, упражняться в развитии логического и ассоциативного мышления.</w:t>
      </w:r>
    </w:p>
    <w:p w:rsidR="00243FEF" w:rsidRPr="00F065E7" w:rsidRDefault="00243FEF" w:rsidP="00C90FC7">
      <w:pPr>
        <w:tabs>
          <w:tab w:val="left" w:pos="567"/>
        </w:tabs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           </w:t>
      </w:r>
      <w:r w:rsidRPr="00F065E7">
        <w:rPr>
          <w:rFonts w:ascii="Times New Roman" w:hAnsi="Times New Roman"/>
          <w:b/>
          <w:bCs/>
          <w:lang w:eastAsia="ru-RU"/>
        </w:rPr>
        <w:t xml:space="preserve"> Устная форма общения. </w:t>
      </w:r>
      <w:r w:rsidRPr="00F065E7">
        <w:rPr>
          <w:rFonts w:ascii="Times New Roman" w:hAnsi="Times New Roman"/>
          <w:lang w:eastAsia="ru-RU"/>
        </w:rPr>
        <w:t>Актуализация опыта общения ребенка со сверстниками и взрослыми. Осмысление диалоговой формы речевого общения, выработка практических умений: слушать собеседника, проявлять к нему интерес, поддерживать диалог репликами; находить и отбирать соответствующие слова для выражения собственных мыслей.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        Наблюдение за тем, какова роль жестов, мимики, движения, а также интонации и темпа речи в общении людей; культура общения.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       Первоначальные представления о значении жеста. Распознавание значений отдельных жестов героев сказок, многозначность жеста в различных ситуациях общения.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      Условное общение с предметами (игрушки, предметы быта, учебные принадлежности и др.). Разыгрывание сценок из воображаемой жизни вещей.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>Игры со словом «Мы узнаем мир по именам». Называние имен предметов окружающего мира.</w:t>
      </w:r>
    </w:p>
    <w:p w:rsidR="00243FEF" w:rsidRPr="00F065E7" w:rsidRDefault="00243FEF" w:rsidP="00C90FC7">
      <w:pPr>
        <w:tabs>
          <w:tab w:val="left" w:pos="567"/>
        </w:tabs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      Введение в речь детей слов, обозначающих предметы, их качества, действия, назначение, функцию предмета; умение различать и употреблять слова, называющие отдельные предметы (</w:t>
      </w:r>
      <w:r w:rsidRPr="00F065E7">
        <w:rPr>
          <w:rFonts w:ascii="Times New Roman" w:hAnsi="Times New Roman"/>
          <w:b/>
          <w:bCs/>
          <w:lang w:eastAsia="ru-RU"/>
        </w:rPr>
        <w:t xml:space="preserve">роза, ландыш </w:t>
      </w:r>
      <w:r w:rsidRPr="00F065E7">
        <w:rPr>
          <w:rFonts w:ascii="Times New Roman" w:hAnsi="Times New Roman"/>
          <w:lang w:eastAsia="ru-RU"/>
        </w:rPr>
        <w:t>и др.), и обобщающие слова (</w:t>
      </w:r>
      <w:r w:rsidRPr="00F065E7">
        <w:rPr>
          <w:rFonts w:ascii="Times New Roman" w:hAnsi="Times New Roman"/>
          <w:b/>
          <w:bCs/>
          <w:lang w:eastAsia="ru-RU"/>
        </w:rPr>
        <w:t xml:space="preserve">цветы, растения </w:t>
      </w:r>
      <w:r w:rsidRPr="00F065E7">
        <w:rPr>
          <w:rFonts w:ascii="Times New Roman" w:hAnsi="Times New Roman"/>
          <w:lang w:eastAsia="ru-RU"/>
        </w:rPr>
        <w:t>и др.). Общение с миром природы. «Оживление» мира природы: придумывание с помощью учителя сценок из воображаемой жизни растений и животных; наделение героев определенными качествами (добрый, ласковый, сердитый и т. д.).</w:t>
      </w:r>
    </w:p>
    <w:p w:rsidR="00243FEF" w:rsidRDefault="00243FEF" w:rsidP="00C90FC7">
      <w:pPr>
        <w:tabs>
          <w:tab w:val="left" w:pos="567"/>
        </w:tabs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      Устное описание и сравнение различных видов животных, растений и птиц, изображение поз, действий и повадок животных с помощью жестов, пластики движений, изобразительных действий и рисунков.</w:t>
      </w:r>
    </w:p>
    <w:p w:rsidR="00243FEF" w:rsidRPr="00F065E7" w:rsidRDefault="00243FEF" w:rsidP="00C90FC7">
      <w:pPr>
        <w:tabs>
          <w:tab w:val="left" w:pos="567"/>
        </w:tabs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</w:t>
      </w:r>
      <w:r w:rsidRPr="00F065E7">
        <w:rPr>
          <w:rFonts w:ascii="Times New Roman" w:hAnsi="Times New Roman"/>
          <w:lang w:eastAsia="ru-RU"/>
        </w:rPr>
        <w:t xml:space="preserve"> Слово в речевом общении. Осмысление номинативной функции слова. Представление о слове как имени вещи, предмета; о слове как имени собственном. Различение слов, обозначающих живые существа и неодушевленные предметы. Упражнения на классификацию слов. Активное введение в речь слов и словосочетаний, обозначающих предметы окружающего мира, действия животных, характеризующих их внешний облик.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b/>
          <w:bCs/>
          <w:lang w:eastAsia="ru-RU"/>
        </w:rPr>
      </w:pPr>
      <w:r w:rsidRPr="00F065E7">
        <w:rPr>
          <w:rFonts w:ascii="Times New Roman" w:hAnsi="Times New Roman"/>
          <w:b/>
          <w:bCs/>
          <w:lang w:eastAsia="ru-RU"/>
        </w:rPr>
        <w:t xml:space="preserve">         Письменная форма общения. </w:t>
      </w:r>
      <w:r w:rsidRPr="00F065E7">
        <w:rPr>
          <w:rFonts w:ascii="Times New Roman" w:hAnsi="Times New Roman"/>
          <w:lang w:eastAsia="ru-RU"/>
        </w:rPr>
        <w:t>Подготовка к письму и чтению: предыстория письменной речи.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>Слово. Обозначение с помощью рисунка предметов материальной культуры (учебные вещи, предметы мебели), мира живой и неживой природы. «Запись» названия сказки или заглавия рассказа с помощью рисунка. Озвучивание рассказов в картинках. Умение различать слово и предмет. Первоначальная ориентировка в звуковой структуре слова (искомый звук в начале, середине,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>конце слова). Развитие диоматического слуха. Упражнения для подготовки к письму — раскрашивание, штриховка предметов, вырезание фигур из бумаги, лепка. Общение с использованием знаков посредников. Знакомство с условными знаками: знаками дорожного движения, бытовыми знаками-символами и др.; расшифровка их значения; придумывание и рисование (запись) простейших знаков-символов. «Чтение» знаков.</w:t>
      </w:r>
    </w:p>
    <w:p w:rsidR="00243FEF" w:rsidRPr="00F065E7" w:rsidRDefault="00243FEF" w:rsidP="00C90FC7">
      <w:pPr>
        <w:tabs>
          <w:tab w:val="left" w:pos="567"/>
        </w:tabs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      Использование знаков-символов в учебно-познавательной деятельности (обозначение коллективных, групповых и индивидуальных форм работы).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>Расширение представлений о знаках: слово как сложный языковой знак, замещающий что-то (вещь, действие, предмет).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      Освоение действий звукового анализа слов, определение последовательности звуков в слове. Первоначальное представление о слове как двусторонней единице языка на основе модели слова, представляющей единство его значения и звучания.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    Слог. Деление слов на слоги, определение количества слогов в слове. Ударение (выделение голосом, длительное и более сильное произношение одного из слогов в слове). Подготовка к анализу звуковой структуры слова, к звуко - буквенному письму. Составление простейших сообщений с помощью слов-рисунков и «чтение» их; обмен письмами-рисунками между детьми разных классов; расшифровка писем-загадок, написанных пиктографическим способом. Запись сообщения, высказываний с помощью графической схемы. Первоначальные представления о предложении.</w:t>
      </w:r>
    </w:p>
    <w:p w:rsidR="00243FEF" w:rsidRPr="00F065E7" w:rsidRDefault="00243FEF" w:rsidP="00C90FC7">
      <w:pPr>
        <w:tabs>
          <w:tab w:val="left" w:pos="567"/>
        </w:tabs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b/>
          <w:bCs/>
          <w:lang w:eastAsia="ru-RU"/>
        </w:rPr>
        <w:t xml:space="preserve">         Речь. </w:t>
      </w:r>
      <w:r w:rsidRPr="00F065E7">
        <w:rPr>
          <w:rFonts w:ascii="Times New Roman" w:hAnsi="Times New Roman"/>
          <w:lang w:eastAsia="ru-RU"/>
        </w:rPr>
        <w:t>Общее представление на наглядно-образных моделях. Деление речи на смысловые части и элементы с помощью рисунков, жестов, схем. Озвучивание серии рисунков, которые помогают ребенку разделить сюжет сказок и рассказов на эпизоды.</w:t>
      </w:r>
    </w:p>
    <w:p w:rsidR="00243FEF" w:rsidRPr="00F065E7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F065E7">
        <w:rPr>
          <w:rFonts w:ascii="Times New Roman" w:hAnsi="Times New Roman"/>
          <w:lang w:eastAsia="ru-RU"/>
        </w:rPr>
        <w:t xml:space="preserve">   Использование рисования как графической речи, как средства самовыражения.</w:t>
      </w:r>
    </w:p>
    <w:p w:rsidR="00243FEF" w:rsidRDefault="00243FEF" w:rsidP="00FB11A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lang w:eastAsia="ru-RU"/>
        </w:rPr>
      </w:pPr>
      <w:r w:rsidRPr="00FB11AD">
        <w:rPr>
          <w:rFonts w:ascii="Times New Roman" w:hAnsi="Times New Roman"/>
          <w:b/>
          <w:bCs/>
          <w:lang w:eastAsia="ru-RU"/>
        </w:rPr>
        <w:t xml:space="preserve">Основной (букварный) период обучения </w:t>
      </w:r>
      <w:r w:rsidRPr="00FB11AD">
        <w:rPr>
          <w:rFonts w:ascii="Times New Roman" w:hAnsi="Times New Roman"/>
          <w:b/>
          <w:lang w:eastAsia="ru-RU"/>
        </w:rPr>
        <w:t>(</w:t>
      </w:r>
      <w:r>
        <w:rPr>
          <w:rFonts w:ascii="Times New Roman" w:hAnsi="Times New Roman"/>
          <w:b/>
          <w:lang w:eastAsia="ru-RU"/>
        </w:rPr>
        <w:t>112</w:t>
      </w:r>
      <w:r w:rsidRPr="00FB11AD">
        <w:rPr>
          <w:rFonts w:ascii="Times New Roman" w:hAnsi="Times New Roman"/>
          <w:b/>
          <w:lang w:eastAsia="ru-RU"/>
        </w:rPr>
        <w:t xml:space="preserve"> ч)</w:t>
      </w:r>
    </w:p>
    <w:p w:rsidR="00243FEF" w:rsidRDefault="00243FEF" w:rsidP="00FB11AD">
      <w:pPr>
        <w:pStyle w:val="ListParagraph"/>
        <w:autoSpaceDE w:val="0"/>
        <w:autoSpaceDN w:val="0"/>
        <w:adjustRightInd w:val="0"/>
        <w:spacing w:after="200" w:line="240" w:lineRule="auto"/>
        <w:ind w:left="1320"/>
        <w:jc w:val="center"/>
        <w:rPr>
          <w:rFonts w:ascii="Times New Roman" w:hAnsi="Times New Roman"/>
          <w:b/>
          <w:lang w:eastAsia="ru-RU"/>
        </w:rPr>
      </w:pPr>
    </w:p>
    <w:p w:rsidR="00243FEF" w:rsidRPr="00FB11AD" w:rsidRDefault="00243FEF" w:rsidP="00FB11AD">
      <w:pPr>
        <w:pStyle w:val="ListParagraph"/>
        <w:autoSpaceDE w:val="0"/>
        <w:autoSpaceDN w:val="0"/>
        <w:adjustRightInd w:val="0"/>
        <w:spacing w:after="200" w:line="240" w:lineRule="auto"/>
        <w:ind w:left="1320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Обучение грамоте (чтение) и обучение грамоте (письмо) - -21 ч</w:t>
      </w:r>
      <w:r w:rsidRPr="00FB11AD">
        <w:rPr>
          <w:rFonts w:ascii="Times New Roman" w:hAnsi="Times New Roman"/>
          <w:b/>
          <w:lang w:eastAsia="ru-RU"/>
        </w:rPr>
        <w:t xml:space="preserve"> </w:t>
      </w:r>
      <w:r>
        <w:rPr>
          <w:rFonts w:ascii="Times New Roman" w:hAnsi="Times New Roman"/>
          <w:b/>
          <w:lang w:eastAsia="ru-RU"/>
        </w:rPr>
        <w:t>(интегрировано)</w:t>
      </w:r>
    </w:p>
    <w:p w:rsidR="00243FEF" w:rsidRDefault="00243FEF" w:rsidP="00FB11AD">
      <w:pPr>
        <w:autoSpaceDE w:val="0"/>
        <w:autoSpaceDN w:val="0"/>
        <w:adjustRightInd w:val="0"/>
        <w:spacing w:after="200" w:line="240" w:lineRule="auto"/>
        <w:ind w:left="960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Обучение грамоте (чтение) – 41 ч</w:t>
      </w:r>
    </w:p>
    <w:p w:rsidR="00243FEF" w:rsidRPr="00FB11AD" w:rsidRDefault="00243FEF" w:rsidP="00FB11AD">
      <w:pPr>
        <w:autoSpaceDE w:val="0"/>
        <w:autoSpaceDN w:val="0"/>
        <w:adjustRightInd w:val="0"/>
        <w:spacing w:after="200" w:line="240" w:lineRule="auto"/>
        <w:ind w:left="960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Обучение грамоте (письмо) – 50 ч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В этот период идет овладение звуко-буквенным письмом как наиболее эффективным способом записи мыслей, освоение чтения и письма как видов речевой деятельности, развивается культура речевого общения, совершенствуются коммуникативно-речевые навыки.</w:t>
      </w:r>
    </w:p>
    <w:p w:rsidR="00243FEF" w:rsidRPr="0043763A" w:rsidRDefault="00243FEF" w:rsidP="00C90FC7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Учащиеся работают с материалом из второго раздела азбуки, который имеет название — </w:t>
      </w:r>
      <w:r w:rsidRPr="0043763A">
        <w:rPr>
          <w:rFonts w:ascii="Times New Roman" w:hAnsi="Times New Roman"/>
          <w:b/>
          <w:lang w:eastAsia="ru-RU"/>
        </w:rPr>
        <w:t>«Страна АБВГДейка».</w:t>
      </w:r>
      <w:r w:rsidRPr="0043763A">
        <w:rPr>
          <w:rFonts w:ascii="Times New Roman" w:hAnsi="Times New Roman"/>
          <w:lang w:eastAsia="ru-RU"/>
        </w:rPr>
        <w:t xml:space="preserve"> Продолжается развитие фонематического слуха детей, формируется действие звукового анализа слов, умение обозначать звуки буквами. Школьники обучаются первоначальному чтению и письму, закрепляют знания о слове и предложении, их структуре.     При обучении первоначальному чтению применяется все разнообразие аналитико-синтетических упражнений, представленных в игровой наглядно-образной форме.     Установка на чтение словами реализуется в материалах, подобранных с учетом универсальных принципов различения и узнавания буквенного состава слова и ориентированных на одновременно целостное и дифференцированное восприятие слова. Активно используются разные формы чтения: послоговое, целыми словами, темповое, интонационное, выразительное.    Структура и содержание азбуки предполагают использование вариативных методов обучения грамоте, вплоть до самообучения (самостоятельное «открытие» учащимися каких-либо элементарных языковых закономерностей и т. д.). Осуществлять это несложно, так как содержание азбуки выстраивается в логике развития познавательных процессов ребенка при освоении им грамоты. Развитию творческой самостоятельности учащихся способствуют разнообразные коммуникативно-речевые задачи, ставящие детей в ситуацию выбора учебного материала и заданий к нему. Это отвечает природе ребенка и развивает положительное отношение к учению. Вводится работа в парах (постоянного и переменного состава), которая предусматривает помощь в чтении отстающим детям со стороны более подготовленных. На уроках складываются условия для взаимообучения и интенсивного продвижения вперед каждого из учеников.     «АБВГДейка» обеспечивает активную деятельность всех учащихся, имеющих различный уровень подготовки к школе. В самом начале учебника читающим детям предлагаются тексты для чтения.     Интерес ребят к чтению, к книге всемерно поддерживается: на страницах азбуки ребенок встречается с любимыми героями детских книг, знакомится с новыми произведениями.</w:t>
      </w:r>
      <w:r w:rsidRPr="0043763A">
        <w:rPr>
          <w:rFonts w:ascii="Times New Roman" w:hAnsi="Times New Roman"/>
          <w:lang w:eastAsia="ru-RU"/>
        </w:rPr>
        <w:br/>
        <w:t xml:space="preserve">        Лексика «АБВГДейки» ориентирована на большую и разнообразную работу со словом. На простейших моделях учащиеся знакомятся с многозначными словами, синонимами, антонимами и омонимами, фразеологическими выражениями.     Значительное место отводится развитию речевых умений при составлении предложений и текстов. Систематическая работа со словом создает условия для формирования орфографических навыков и постижения образного языка художественных текстов.     При обучении письму вводится печатный шрифт, освоение которого способствует созданию у детей зрительно-двигательного образа буквы, благоприятно сказывается на ее усвоении. Однако основное внимание уделяется освоению письменного шрифта.     Дети осваивают правила русской графики, у них активно формируются первоначальные орфографические умения.   </w:t>
      </w:r>
    </w:p>
    <w:p w:rsidR="00243FEF" w:rsidRPr="00134558" w:rsidRDefault="00243FEF" w:rsidP="00C90FC7">
      <w:pPr>
        <w:tabs>
          <w:tab w:val="left" w:pos="567"/>
        </w:tabs>
        <w:spacing w:after="200" w:line="240" w:lineRule="auto"/>
        <w:jc w:val="both"/>
        <w:rPr>
          <w:b/>
        </w:rPr>
      </w:pPr>
      <w:r w:rsidRPr="0043763A">
        <w:rPr>
          <w:rFonts w:ascii="Times New Roman" w:hAnsi="Times New Roman"/>
          <w:lang w:eastAsia="ru-RU"/>
        </w:rPr>
        <w:t xml:space="preserve">         В основной (букварный) период они отрабатывают навыки письма и орфографические умения </w:t>
      </w:r>
      <w:r w:rsidRPr="0043763A">
        <w:rPr>
          <w:rFonts w:ascii="Times New Roman" w:hAnsi="Times New Roman"/>
          <w:b/>
          <w:lang w:eastAsia="ru-RU"/>
        </w:rPr>
        <w:t>в прописях №</w:t>
      </w:r>
      <w:r>
        <w:rPr>
          <w:rFonts w:ascii="Times New Roman" w:hAnsi="Times New Roman"/>
          <w:b/>
          <w:lang w:eastAsia="ru-RU"/>
        </w:rPr>
        <w:t xml:space="preserve"> </w:t>
      </w:r>
      <w:r w:rsidRPr="0043763A">
        <w:rPr>
          <w:rFonts w:ascii="Times New Roman" w:hAnsi="Times New Roman"/>
          <w:b/>
          <w:lang w:eastAsia="ru-RU"/>
        </w:rPr>
        <w:t>1 и №</w:t>
      </w:r>
      <w:r>
        <w:rPr>
          <w:rFonts w:ascii="Times New Roman" w:hAnsi="Times New Roman"/>
          <w:b/>
          <w:lang w:eastAsia="ru-RU"/>
        </w:rPr>
        <w:t xml:space="preserve"> 2 «Мой алфавит» </w:t>
      </w:r>
    </w:p>
    <w:p w:rsidR="00243FEF" w:rsidRPr="0043763A" w:rsidRDefault="00243FEF" w:rsidP="00C90FC7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       </w:t>
      </w:r>
      <w:r w:rsidRPr="0043763A">
        <w:rPr>
          <w:rFonts w:ascii="Times New Roman" w:hAnsi="Times New Roman"/>
          <w:b/>
          <w:bCs/>
          <w:lang w:eastAsia="ru-RU"/>
        </w:rPr>
        <w:t xml:space="preserve">  Устная форма общения. Речь.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   1. Развитие диалогической и монологической речи в различных ситуациях общения. Умение вступать в диалог со сверстником и учителем: слушать и понимать вопросы собеседника, соотносить с ними свои ответы, корректировать содержание своих ответов в соответствии с репликами и вопросами партнера по общению.Умение ориентироваться в ситуации общения: понимать, что, зачем, кому и как говорить в различных ситуациях — на уроке, на перемене, в семье; умение пересказать небольшой текст, озаглавить его.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  Культура речи. Формирование умений воспринимать на слух и воспроизводить все звуки речи: различать на слух и верно употреблять сходные звуки [с—ш, с—з, ш—ж, п—б и др.]; отчетливо произносить слова, четко их артикулируя; воспроизводить скороговорки, потешки, песенки с различными речевыми задачами в заданном темпе, с различной силой голоса, в сочетании с ритмическими движениями. Упражнения в произношении отдельных слов и предложений в определенном темпе; умение воспроизводить предложения с различной интонацией в зависимости от речевой задачи. Развитие фонематического слуха у детей на всем диапазоне звуков русской речи в звуковых играх и в речевых ситуациях.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2. Слово в речевом общении.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Обогащение и активизация словаря учащихся в учебно-познавательной и игровой деятельности. Упражнения в различении конкретных лексических значений слов и обобщенных наименований — родовых и видовых названий: растения (</w:t>
      </w:r>
      <w:r w:rsidRPr="0043763A">
        <w:rPr>
          <w:rFonts w:ascii="Times New Roman" w:hAnsi="Times New Roman"/>
          <w:b/>
          <w:bCs/>
          <w:lang w:eastAsia="ru-RU"/>
        </w:rPr>
        <w:t>деревья, кусты, цветы; васильки, ромашки</w:t>
      </w:r>
      <w:r w:rsidRPr="0043763A">
        <w:rPr>
          <w:rFonts w:ascii="Times New Roman" w:hAnsi="Times New Roman"/>
          <w:lang w:eastAsia="ru-RU"/>
        </w:rPr>
        <w:t>) и т. д. Упражнения в правильном использовании наречий (без терминологии), указывающих на пространственное размещение объектов (</w:t>
      </w:r>
      <w:r w:rsidRPr="0043763A">
        <w:rPr>
          <w:rFonts w:ascii="Times New Roman" w:hAnsi="Times New Roman"/>
          <w:b/>
          <w:bCs/>
          <w:lang w:eastAsia="ru-RU"/>
        </w:rPr>
        <w:t xml:space="preserve">слева, справа, вверху, внизу </w:t>
      </w:r>
      <w:r w:rsidRPr="0043763A">
        <w:rPr>
          <w:rFonts w:ascii="Times New Roman" w:hAnsi="Times New Roman"/>
          <w:lang w:eastAsia="ru-RU"/>
        </w:rPr>
        <w:t>и т. д.), в дифференцировании слов, обозначающих в какой-то мере сходные предметы (</w:t>
      </w:r>
      <w:r w:rsidRPr="0043763A">
        <w:rPr>
          <w:rFonts w:ascii="Times New Roman" w:hAnsi="Times New Roman"/>
          <w:b/>
          <w:bCs/>
          <w:lang w:eastAsia="ru-RU"/>
        </w:rPr>
        <w:t>берет, кепка</w:t>
      </w:r>
      <w:r w:rsidRPr="0043763A">
        <w:rPr>
          <w:rFonts w:ascii="Times New Roman" w:hAnsi="Times New Roman"/>
          <w:lang w:eastAsia="ru-RU"/>
        </w:rPr>
        <w:t>) или качества (</w:t>
      </w:r>
      <w:r w:rsidRPr="0043763A">
        <w:rPr>
          <w:rFonts w:ascii="Times New Roman" w:hAnsi="Times New Roman"/>
          <w:b/>
          <w:bCs/>
          <w:lang w:eastAsia="ru-RU"/>
        </w:rPr>
        <w:t>синий, голубой</w:t>
      </w:r>
      <w:r w:rsidRPr="0043763A">
        <w:rPr>
          <w:rFonts w:ascii="Times New Roman" w:hAnsi="Times New Roman"/>
          <w:lang w:eastAsia="ru-RU"/>
        </w:rPr>
        <w:t xml:space="preserve">), в различении простейших случаев многозначности слов на основе наглядно-образных моделей; упражнения в подборе синонимов, антонимов, в умении называть одно и то же лицо по-разному в зависимости от различных точек зрения и ситуаций общения (например, </w:t>
      </w:r>
      <w:r w:rsidRPr="0043763A">
        <w:rPr>
          <w:rFonts w:ascii="Times New Roman" w:hAnsi="Times New Roman"/>
          <w:b/>
          <w:bCs/>
          <w:lang w:eastAsia="ru-RU"/>
        </w:rPr>
        <w:t xml:space="preserve">отец </w:t>
      </w:r>
      <w:r w:rsidRPr="0043763A">
        <w:rPr>
          <w:rFonts w:ascii="Times New Roman" w:hAnsi="Times New Roman"/>
          <w:lang w:eastAsia="ru-RU"/>
        </w:rPr>
        <w:t xml:space="preserve">— по родству, </w:t>
      </w:r>
      <w:r w:rsidRPr="0043763A">
        <w:rPr>
          <w:rFonts w:ascii="Times New Roman" w:hAnsi="Times New Roman"/>
          <w:b/>
          <w:bCs/>
          <w:lang w:eastAsia="ru-RU"/>
        </w:rPr>
        <w:t xml:space="preserve">шофер </w:t>
      </w:r>
      <w:r w:rsidRPr="0043763A">
        <w:rPr>
          <w:rFonts w:ascii="Times New Roman" w:hAnsi="Times New Roman"/>
          <w:lang w:eastAsia="ru-RU"/>
        </w:rPr>
        <w:t>— по профессии и т.д.).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Наблюдение за свойством слова обозначать все, что окружает человека. Практическое различение частной и общей предметной отнесенности путем сопоставления имени одного человека (собственного имени) и имени (нарицательного) целой группы однородных предметов (</w:t>
      </w:r>
      <w:r w:rsidRPr="0043763A">
        <w:rPr>
          <w:rFonts w:ascii="Times New Roman" w:hAnsi="Times New Roman"/>
          <w:b/>
          <w:bCs/>
          <w:lang w:eastAsia="ru-RU"/>
        </w:rPr>
        <w:t xml:space="preserve">стол, дом </w:t>
      </w:r>
      <w:r w:rsidRPr="0043763A">
        <w:rPr>
          <w:rFonts w:ascii="Times New Roman" w:hAnsi="Times New Roman"/>
          <w:lang w:eastAsia="ru-RU"/>
        </w:rPr>
        <w:t>и т. д.). Разведение понятий «предмет» и «слово как название предмета». Упражнения в наименовании предметов, относящихся к миру людей, природы и вещей. Игры—соревнования в подборе слов, обозначающих действия и признаки предмета.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>Наблюдение за использованием в речи слов, называющих предметы живого (одушевленные) и неживого (неодушевленные) мира.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>3. Предложение.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>Развитие умения правильно строить простые предложения, составлять определенное количество предложений по картине или серии картин. Обучение умению составлять простейшие тексты по предложенному рисунку, а также на основе впечатлений от увиденного, услышанного, прочитанного.</w:t>
      </w:r>
    </w:p>
    <w:p w:rsidR="00243FEF" w:rsidRPr="0043763A" w:rsidRDefault="00243FEF" w:rsidP="00C90FC7">
      <w:pPr>
        <w:tabs>
          <w:tab w:val="left" w:pos="567"/>
        </w:tabs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b/>
          <w:bCs/>
          <w:lang w:eastAsia="ru-RU"/>
        </w:rPr>
        <w:t xml:space="preserve">          Письменная форма общения </w:t>
      </w:r>
      <w:r w:rsidRPr="0043763A">
        <w:rPr>
          <w:rFonts w:ascii="Times New Roman" w:hAnsi="Times New Roman"/>
          <w:lang w:eastAsia="ru-RU"/>
        </w:rPr>
        <w:t xml:space="preserve">— овладение элементарной грамотностью. 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 1. Звуковой анализ слов как переход от устной речи к письменной. Различение в слове значения и его звучания на основе двусторонней модели слова. (Значение слова как образ предмета, действия, свойства, которое можно представить, вообразить, вспомнить (изобразить). Звучание слова (последовательность звуков) можно услышать и записать с помощью схем.)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Овладение действием звукового анализа слова различной слоговой структуры: фиксирование последовательности звуков в слове с помощью слого - звуковых и образно-символических схем (акрофонический способ записи звуков).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Выявление смыслоразличительной функции звуков в слове, фиксирование в схеме гласных и согласных звуков, твердых и мягких согласных звуков. Деление слов на слоги; открытый и закрытый слоги. Звонкие и глухие согласные звуки.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Освоение действия ударения на практическом уровне (с помощью жестов руки, хлопков и т. д.), образно-символическом и знаковом уровнях; различение ударных и безударных гласных звуков. Озвучивание слого-звуковых схем, чтение слов «по следам» анализа. Выделение из ситуативного контекста слов, содержащих определенный звук; фиксирование звуков буквами.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2. Овладение механизмом чтения слога и слова.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>Чтение открытого слога с ориентировкой на гласный звук, с опорой на сопоставление гласных [ы — и], [о — ё], [а — я], [о — е], [у — ю], их роль в слоге. Освоение приемов целостного чтения слов с опорой на знак ударения, упражнения на восприятие и чтение слов различной слоговой и звуко-буквенной структуры, упражнения на увеличение «поля» чтения, развитие темпа чтения.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>Печатание слов с изученными буквами (после их слого-звукового анализа), включение данных слов в коммуникативную ситуацию и чтение предложений. Самостоятельное чтение небольших текстов, записанных с помощью слов и пиктограмм; упражнения в выразительном чтении: выбор тона и темпа чтения в зависимости от цели высказывания; упражнения в чтении скороговорок, загадок, потешек с различной интонацией (в зависимости от подтекста, от поставленной речевой задачи).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3. Развитие первоначальных навыков письма.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 Соблюдение гигиенических требований к письму (правило посадки ученика и расположения тетради на парте, положение ручки при письме и т. д.). Развитие мелкой мускулатуры и мелких движений пальцев руки с помощью целенаправленных упражнений. Последовательное освоение двух типов ориентировки: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>— ориентировка на строке: рабочая строка и межстрочное пространство, верхняя и нижняя линии строки; письмо прямых и наклонных линий на строке;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>— ориентировка в написании буквы: выделение в букве опорных элементов (точек или ритмически повторяющихся элементов), письмо букв на строке с использованием опор (точек, наклонных линий и др.). Запись печатных букв с использованием опор и самостоятельно; перевод их в письменные буквы. Ритмическое и связное письмо букв, их соединений в словах; развитие навыков послогового проговаривания слов при их записи. Написание предложений и небольшого текста по памяти, чтение и проверка написанного. Составление и запись небольшого рассказа на определенную тему по рисунку и личным наблюдениям. Изложение небольшого прочитанного рассказа (с помощью учителя). Включение элементов письменного текста в коммуникативно-речевую ситуацию (записка для мамы, приглашение, объявление). Формирование умения контролировать себя во время письма, сравнивая свою запись с исходным словом, предложением, текстом.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b/>
          <w:bCs/>
          <w:lang w:eastAsia="ru-RU"/>
        </w:rPr>
        <w:t xml:space="preserve">            Язык как средство общения. </w:t>
      </w:r>
      <w:r w:rsidRPr="0043763A">
        <w:rPr>
          <w:rFonts w:ascii="Times New Roman" w:hAnsi="Times New Roman"/>
          <w:lang w:eastAsia="ru-RU"/>
        </w:rPr>
        <w:t>Первоначальное представление о таких элементах языка, как звуки и буквы, слово и предложение, а также правилах графики и орфографии.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  Звуки и буквы. Различение гласных и согласных звуков, обозначение буквами </w:t>
      </w:r>
      <w:r w:rsidRPr="0043763A">
        <w:rPr>
          <w:rFonts w:ascii="Times New Roman" w:hAnsi="Times New Roman"/>
          <w:b/>
          <w:bCs/>
          <w:lang w:eastAsia="ru-RU"/>
        </w:rPr>
        <w:t xml:space="preserve">е, ё, ю, я </w:t>
      </w:r>
      <w:r w:rsidRPr="0043763A">
        <w:rPr>
          <w:rFonts w:ascii="Times New Roman" w:hAnsi="Times New Roman"/>
          <w:lang w:eastAsia="ru-RU"/>
        </w:rPr>
        <w:t>йотированных (слитных) гласных звуков в начале слова, после гласных звуков и мягкого и твердого знаков; обозначение на письме мягкости согласных звуков с помощью мягкого знака (</w:t>
      </w:r>
      <w:r w:rsidRPr="0043763A">
        <w:rPr>
          <w:rFonts w:ascii="Times New Roman" w:hAnsi="Times New Roman"/>
          <w:b/>
          <w:bCs/>
          <w:lang w:eastAsia="ru-RU"/>
        </w:rPr>
        <w:t>ь</w:t>
      </w:r>
      <w:r w:rsidRPr="0043763A">
        <w:rPr>
          <w:rFonts w:ascii="Times New Roman" w:hAnsi="Times New Roman"/>
          <w:lang w:eastAsia="ru-RU"/>
        </w:rPr>
        <w:t xml:space="preserve">) и букв </w:t>
      </w:r>
      <w:r w:rsidRPr="0043763A">
        <w:rPr>
          <w:rFonts w:ascii="Times New Roman" w:hAnsi="Times New Roman"/>
          <w:b/>
          <w:bCs/>
          <w:lang w:eastAsia="ru-RU"/>
        </w:rPr>
        <w:t>я, и, ю, е, ё</w:t>
      </w:r>
      <w:r w:rsidRPr="0043763A">
        <w:rPr>
          <w:rFonts w:ascii="Times New Roman" w:hAnsi="Times New Roman"/>
          <w:lang w:eastAsia="ru-RU"/>
        </w:rPr>
        <w:t xml:space="preserve">; перенос слова по слогам. Слог. Ударение. Построение акцентно-графической схемы слов; выделение ударного слога.    Деление слов на слоги. Слого-звуковой анализ слов. Алфавит, его значение. Правописание сочетаний </w:t>
      </w:r>
      <w:r w:rsidRPr="0043763A">
        <w:rPr>
          <w:rFonts w:ascii="Times New Roman" w:hAnsi="Times New Roman"/>
          <w:b/>
          <w:bCs/>
          <w:lang w:eastAsia="ru-RU"/>
        </w:rPr>
        <w:t>жи—ши, ча—ща, чу—щу</w:t>
      </w:r>
      <w:r w:rsidRPr="0043763A">
        <w:rPr>
          <w:rFonts w:ascii="Times New Roman" w:hAnsi="Times New Roman"/>
          <w:lang w:eastAsia="ru-RU"/>
        </w:rPr>
        <w:t>; письмо слова с непроверяемым написанием (</w:t>
      </w:r>
      <w:r w:rsidRPr="0043763A">
        <w:rPr>
          <w:rFonts w:ascii="Times New Roman" w:hAnsi="Times New Roman"/>
          <w:b/>
          <w:bCs/>
          <w:lang w:eastAsia="ru-RU"/>
        </w:rPr>
        <w:t xml:space="preserve">учение, учитель, фамилия, пенал </w:t>
      </w:r>
      <w:r w:rsidRPr="0043763A">
        <w:rPr>
          <w:rFonts w:ascii="Times New Roman" w:hAnsi="Times New Roman"/>
          <w:lang w:eastAsia="ru-RU"/>
        </w:rPr>
        <w:t>и др.); разделительные твердый и мягкий знаки. Слово. Слова как названия (имена) предметов окружающего мира, их свойств и действий.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  Умение различать звуковую, буквенную формы слова и его содержание (значение) на основе двусторонней наглядно-образной модели слова. Деление слов названий на собственные и нарицательные. Большая буква в собственных именах людей, кличках животных, названиях городов и улиц. Деление слов названий, обозначающих живые (одушевленные) и неживые (неодушевленные) предметы, по вопросам </w:t>
      </w:r>
      <w:r w:rsidRPr="0043763A">
        <w:rPr>
          <w:rFonts w:ascii="Times New Roman" w:hAnsi="Times New Roman"/>
          <w:b/>
          <w:bCs/>
          <w:lang w:eastAsia="ru-RU"/>
        </w:rPr>
        <w:t>кто? что?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Первые наблюдения за использованием в речи антонимов (</w:t>
      </w:r>
      <w:r w:rsidRPr="0043763A">
        <w:rPr>
          <w:rFonts w:ascii="Times New Roman" w:hAnsi="Times New Roman"/>
          <w:b/>
          <w:bCs/>
          <w:lang w:eastAsia="ru-RU"/>
        </w:rPr>
        <w:t xml:space="preserve">холодный — горячий </w:t>
      </w:r>
      <w:r w:rsidRPr="0043763A">
        <w:rPr>
          <w:rFonts w:ascii="Times New Roman" w:hAnsi="Times New Roman"/>
          <w:lang w:eastAsia="ru-RU"/>
        </w:rPr>
        <w:t>и др.) и синонимов (</w:t>
      </w:r>
      <w:r w:rsidRPr="0043763A">
        <w:rPr>
          <w:rFonts w:ascii="Times New Roman" w:hAnsi="Times New Roman"/>
          <w:b/>
          <w:bCs/>
          <w:lang w:eastAsia="ru-RU"/>
        </w:rPr>
        <w:t xml:space="preserve">ребенок, дитя </w:t>
      </w:r>
      <w:r w:rsidRPr="0043763A">
        <w:rPr>
          <w:rFonts w:ascii="Times New Roman" w:hAnsi="Times New Roman"/>
          <w:lang w:eastAsia="ru-RU"/>
        </w:rPr>
        <w:t>и др.).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Группировка слов (с помощью учителя) по темам, ориентирующая на значение слова: «Человек» (семья, внешний вид, качества человека), «Наш дом» (квартира, бытовые приборы), «Наш город» (улица, почта, транспорт, магазин, театр, библиотека, школа, спорт), «Природа» (времена года, растения, животные). Классификация слов по вопросам </w:t>
      </w:r>
      <w:r w:rsidRPr="0043763A">
        <w:rPr>
          <w:rFonts w:ascii="Times New Roman" w:hAnsi="Times New Roman"/>
          <w:b/>
          <w:bCs/>
          <w:lang w:eastAsia="ru-RU"/>
        </w:rPr>
        <w:t>кто? что? какой? какая? какое? какие? что делает? что делал? что сделает? Что</w:t>
      </w:r>
      <w:r w:rsidRPr="0043763A">
        <w:rPr>
          <w:rFonts w:ascii="Times New Roman" w:hAnsi="Times New Roman"/>
          <w:lang w:eastAsia="ru-RU"/>
        </w:rPr>
        <w:t xml:space="preserve"> </w:t>
      </w:r>
      <w:r w:rsidRPr="0043763A">
        <w:rPr>
          <w:rFonts w:ascii="Times New Roman" w:hAnsi="Times New Roman"/>
          <w:b/>
          <w:bCs/>
          <w:lang w:eastAsia="ru-RU"/>
        </w:rPr>
        <w:t xml:space="preserve">сделал? </w:t>
      </w:r>
      <w:r w:rsidRPr="0043763A">
        <w:rPr>
          <w:rFonts w:ascii="Times New Roman" w:hAnsi="Times New Roman"/>
          <w:lang w:eastAsia="ru-RU"/>
        </w:rPr>
        <w:t>Выявление (с помощью учителя) классифицирующих (обобщенных) признаков предметности, качества и действия.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Предложение. Объединение слов в предложения и выделение предложения в коммуникативной ситуации. Интонационное оформление предложений. Заглавная буква в начале предложения; точка, вопросительный или восклицательный знак в конце предложения. Простейший структурно-смысловой анализ предложений: выделение и называние предмета речи (</w:t>
      </w:r>
      <w:r w:rsidRPr="0043763A">
        <w:rPr>
          <w:rFonts w:ascii="Times New Roman" w:hAnsi="Times New Roman"/>
          <w:b/>
          <w:bCs/>
          <w:lang w:eastAsia="ru-RU"/>
        </w:rPr>
        <w:t>кто это? что это?</w:t>
      </w:r>
      <w:r w:rsidRPr="0043763A">
        <w:rPr>
          <w:rFonts w:ascii="Times New Roman" w:hAnsi="Times New Roman"/>
          <w:lang w:eastAsia="ru-RU"/>
        </w:rPr>
        <w:t>) и того, что о нем сообщается (</w:t>
      </w:r>
      <w:r w:rsidRPr="0043763A">
        <w:rPr>
          <w:rFonts w:ascii="Times New Roman" w:hAnsi="Times New Roman"/>
          <w:b/>
          <w:bCs/>
          <w:lang w:eastAsia="ru-RU"/>
        </w:rPr>
        <w:t>что делает? что сделает?</w:t>
      </w:r>
      <w:r w:rsidRPr="0043763A">
        <w:rPr>
          <w:rFonts w:ascii="Times New Roman" w:hAnsi="Times New Roman"/>
          <w:lang w:eastAsia="ru-RU"/>
        </w:rPr>
        <w:t xml:space="preserve">). Установление связи между словами в предложении. Наблюдение за взаимосвязью порядка слов в предложении и его смыслом.     Предложения составляются устно: </w:t>
      </w:r>
      <w:r w:rsidRPr="0043763A">
        <w:rPr>
          <w:rFonts w:ascii="Times New Roman" w:hAnsi="Times New Roman"/>
          <w:b/>
          <w:bCs/>
          <w:lang w:eastAsia="ru-RU"/>
        </w:rPr>
        <w:t>Мы пойдем</w:t>
      </w:r>
      <w:r w:rsidRPr="0043763A">
        <w:rPr>
          <w:rFonts w:ascii="Times New Roman" w:hAnsi="Times New Roman"/>
          <w:lang w:eastAsia="ru-RU"/>
        </w:rPr>
        <w:t xml:space="preserve"> </w:t>
      </w:r>
      <w:r w:rsidRPr="0043763A">
        <w:rPr>
          <w:rFonts w:ascii="Times New Roman" w:hAnsi="Times New Roman"/>
          <w:b/>
          <w:bCs/>
          <w:lang w:eastAsia="ru-RU"/>
        </w:rPr>
        <w:t xml:space="preserve">на елку </w:t>
      </w:r>
      <w:r w:rsidRPr="0043763A">
        <w:rPr>
          <w:rFonts w:ascii="Times New Roman" w:hAnsi="Times New Roman"/>
          <w:lang w:eastAsia="ru-RU"/>
        </w:rPr>
        <w:t xml:space="preserve">(а не в театр); </w:t>
      </w:r>
      <w:r w:rsidRPr="0043763A">
        <w:rPr>
          <w:rFonts w:ascii="Times New Roman" w:hAnsi="Times New Roman"/>
          <w:b/>
          <w:bCs/>
          <w:lang w:eastAsia="ru-RU"/>
        </w:rPr>
        <w:t xml:space="preserve">На елку пойдем мы </w:t>
      </w:r>
      <w:r w:rsidRPr="0043763A">
        <w:rPr>
          <w:rFonts w:ascii="Times New Roman" w:hAnsi="Times New Roman"/>
          <w:lang w:eastAsia="ru-RU"/>
        </w:rPr>
        <w:t>(а не они).</w:t>
      </w:r>
    </w:p>
    <w:p w:rsidR="00243FEF" w:rsidRPr="00FB11AD" w:rsidRDefault="00243FEF" w:rsidP="00FB11A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lang w:eastAsia="ru-RU"/>
        </w:rPr>
      </w:pPr>
      <w:r w:rsidRPr="00FB11AD">
        <w:rPr>
          <w:rFonts w:ascii="Times New Roman" w:hAnsi="Times New Roman"/>
          <w:b/>
          <w:bCs/>
          <w:lang w:eastAsia="ru-RU"/>
        </w:rPr>
        <w:t xml:space="preserve">Послебукварный период обучения </w:t>
      </w:r>
      <w:r w:rsidRPr="00FB11AD">
        <w:rPr>
          <w:rFonts w:ascii="Times New Roman" w:hAnsi="Times New Roman"/>
          <w:b/>
          <w:lang w:eastAsia="ru-RU"/>
        </w:rPr>
        <w:t>(19 ч)</w:t>
      </w:r>
    </w:p>
    <w:p w:rsidR="00243FEF" w:rsidRDefault="00243FEF" w:rsidP="00FB11AD">
      <w:pPr>
        <w:pStyle w:val="ListParagraph"/>
        <w:autoSpaceDE w:val="0"/>
        <w:autoSpaceDN w:val="0"/>
        <w:adjustRightInd w:val="0"/>
        <w:spacing w:after="200" w:line="240" w:lineRule="auto"/>
        <w:ind w:left="1320"/>
        <w:jc w:val="center"/>
        <w:rPr>
          <w:rFonts w:ascii="Times New Roman" w:hAnsi="Times New Roman"/>
          <w:b/>
          <w:lang w:eastAsia="ru-RU"/>
        </w:rPr>
      </w:pPr>
    </w:p>
    <w:p w:rsidR="00243FEF" w:rsidRDefault="00243FEF" w:rsidP="00FB11AD">
      <w:pPr>
        <w:pStyle w:val="ListParagraph"/>
        <w:autoSpaceDE w:val="0"/>
        <w:autoSpaceDN w:val="0"/>
        <w:adjustRightInd w:val="0"/>
        <w:spacing w:after="200" w:line="240" w:lineRule="auto"/>
        <w:ind w:left="1320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Обучение грамоте (чтение) – 8 ч</w:t>
      </w:r>
    </w:p>
    <w:p w:rsidR="00243FEF" w:rsidRPr="00FB11AD" w:rsidRDefault="00243FEF" w:rsidP="00FB11AD">
      <w:pPr>
        <w:pStyle w:val="ListParagraph"/>
        <w:autoSpaceDE w:val="0"/>
        <w:autoSpaceDN w:val="0"/>
        <w:adjustRightInd w:val="0"/>
        <w:spacing w:after="200" w:line="240" w:lineRule="auto"/>
        <w:ind w:left="1320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Обучение грамоте (письмо) – 11 ч</w:t>
      </w:r>
    </w:p>
    <w:p w:rsidR="00243FEF" w:rsidRPr="0043763A" w:rsidRDefault="00243FEF" w:rsidP="00C90FC7">
      <w:pPr>
        <w:tabs>
          <w:tab w:val="left" w:pos="567"/>
        </w:tabs>
        <w:spacing w:after="200" w:line="240" w:lineRule="auto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b/>
          <w:lang w:eastAsia="ru-RU"/>
        </w:rPr>
        <w:t xml:space="preserve">          Обобщающий (послебукварный)</w:t>
      </w:r>
      <w:r w:rsidRPr="0043763A">
        <w:rPr>
          <w:rFonts w:ascii="Times New Roman" w:hAnsi="Times New Roman"/>
          <w:lang w:eastAsia="ru-RU"/>
        </w:rPr>
        <w:t xml:space="preserve">  этап строится на материале третьего раздела азбуки </w:t>
      </w:r>
      <w:r w:rsidRPr="0043763A">
        <w:rPr>
          <w:rFonts w:ascii="Times New Roman" w:hAnsi="Times New Roman"/>
          <w:b/>
          <w:lang w:eastAsia="ru-RU"/>
        </w:rPr>
        <w:t>«Про все на свете».</w:t>
      </w:r>
      <w:r w:rsidRPr="0043763A">
        <w:rPr>
          <w:rFonts w:ascii="Times New Roman" w:hAnsi="Times New Roman"/>
          <w:lang w:eastAsia="ru-RU"/>
        </w:rPr>
        <w:t xml:space="preserve">     Основная задача этого периода - закрепить навыки осознанного чтения, обеспечить переход от послогового чтения к чтению словами.</w:t>
      </w:r>
    </w:p>
    <w:p w:rsidR="00243FEF" w:rsidRPr="0043763A" w:rsidRDefault="00243FEF" w:rsidP="00C90FC7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 Однако литературная часть азбуки ориентирована не только на развитие навыка чтения, но и на развитие умения понимать тексты разного типа: научные и художественные. Сопоставление этих текстов позволяет детям вести самостоятельные наблюдения над языком художественных произведений, употреблением слов в художественных текстах. «Литературные секреты», представленные в наглядно-образной форме, помогают детям почувствовать ритм, мелодию и образный язык художественных произведений. Имеются задания, стимулирующие литературное творчество детей, помогающие учителю строить уроки-диалоги, уроки общения читателя </w:t>
      </w:r>
    </w:p>
    <w:p w:rsidR="00243FEF" w:rsidRPr="0043763A" w:rsidRDefault="00243FEF" w:rsidP="00C90FC7">
      <w:pPr>
        <w:tabs>
          <w:tab w:val="left" w:pos="567"/>
        </w:tabs>
        <w:spacing w:after="200" w:line="240" w:lineRule="auto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>с писателем, книгой, ее героями.       </w:t>
      </w:r>
    </w:p>
    <w:p w:rsidR="00243FEF" w:rsidRPr="0043763A" w:rsidRDefault="00243FEF" w:rsidP="00C90FC7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    Главное назначение пособия — закрепить каллиграфические и орфографические навыки.</w:t>
      </w:r>
      <w:r w:rsidRPr="00134558">
        <w:rPr>
          <w:rFonts w:ascii="Times New Roman" w:hAnsi="Times New Roman"/>
          <w:lang w:eastAsia="ru-RU"/>
        </w:rPr>
        <w:t xml:space="preserve"> </w:t>
      </w:r>
      <w:r w:rsidRPr="0043763A">
        <w:rPr>
          <w:rFonts w:ascii="Times New Roman" w:hAnsi="Times New Roman"/>
          <w:lang w:eastAsia="ru-RU"/>
        </w:rPr>
        <w:t xml:space="preserve">Параллельно с литературной частью азбуки идет работа </w:t>
      </w:r>
      <w:r>
        <w:rPr>
          <w:rFonts w:ascii="Times New Roman" w:hAnsi="Times New Roman"/>
          <w:lang w:eastAsia="ru-RU"/>
        </w:rPr>
        <w:t>в</w:t>
      </w:r>
      <w:r w:rsidRPr="0043763A">
        <w:rPr>
          <w:rFonts w:ascii="Times New Roman" w:hAnsi="Times New Roman"/>
          <w:b/>
          <w:lang w:eastAsia="ru-RU"/>
        </w:rPr>
        <w:t xml:space="preserve"> Рабочей тетради  «Пиши красиво</w:t>
      </w:r>
      <w:r>
        <w:rPr>
          <w:rFonts w:ascii="Times New Roman" w:hAnsi="Times New Roman"/>
          <w:b/>
          <w:lang w:eastAsia="ru-RU"/>
        </w:rPr>
        <w:t>»</w:t>
      </w:r>
    </w:p>
    <w:p w:rsidR="00243FEF" w:rsidRPr="0043763A" w:rsidRDefault="00243FEF" w:rsidP="00C90FC7">
      <w:pPr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lang w:eastAsia="ru-RU"/>
        </w:rPr>
        <w:t xml:space="preserve">       Система заданий и подбор материала обеспечивают развитие литературно-художественных способностей школьников.</w:t>
      </w:r>
    </w:p>
    <w:p w:rsidR="00243FEF" w:rsidRPr="0043763A" w:rsidRDefault="00243FEF" w:rsidP="00C90FC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lang w:eastAsia="ru-RU"/>
        </w:rPr>
      </w:pPr>
      <w:r w:rsidRPr="0043763A">
        <w:rPr>
          <w:rFonts w:ascii="Times New Roman" w:hAnsi="Times New Roman"/>
          <w:b/>
          <w:bCs/>
          <w:lang w:eastAsia="ru-RU"/>
        </w:rPr>
        <w:t xml:space="preserve">        Чтение и письмо. </w:t>
      </w:r>
      <w:r w:rsidRPr="0043763A">
        <w:rPr>
          <w:rFonts w:ascii="Times New Roman" w:hAnsi="Times New Roman"/>
          <w:lang w:eastAsia="ru-RU"/>
        </w:rPr>
        <w:t>Первоначальное обобщение, систематизация полученных знаний о языке и речи: различение звука и буквы, слова и предложения, устной и письменной речи. Практическое различение в слове звуковой, буквенной формы и содержания (значения) на основе двусторонней наглядно-образной модели слова. Звуко-буквенный анализ слов. Закрепление элементарных правил русской графики и первоначальных орфографических умений и навыков. Упражнения в написании обобщенных элементов букв (чистописание).    Поэтапное формирование регулятивной функции речи: развитие умений корректировать свои действия в соответствии с речевой задачей, планировать свою деятельность, анализировать образец, соотносить его с полученным результатом. Практическое различение художественных и научно-познавательных текстов. Наблюдение за особенностями использования языка в этих текстах: где творит художник слова, который воздействует на воображение, чувства, а где — ученый, обобщающий факты, случаи из жизни. Отработка навыка чтения целыми словами, формирование умения читать текст выразительно.</w:t>
      </w:r>
    </w:p>
    <w:p w:rsidR="00243FEF" w:rsidRDefault="00243FEF" w:rsidP="00C90FC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3763A">
        <w:rPr>
          <w:rFonts w:ascii="Times New Roman" w:hAnsi="Times New Roman"/>
          <w:b/>
          <w:sz w:val="24"/>
          <w:szCs w:val="24"/>
          <w:lang w:eastAsia="ru-RU"/>
        </w:rPr>
        <w:t>Содержание рабочей программы</w:t>
      </w:r>
    </w:p>
    <w:p w:rsidR="00243FEF" w:rsidRPr="006949F3" w:rsidRDefault="00243FEF" w:rsidP="00C90FC7">
      <w:pPr>
        <w:spacing w:after="20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43763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949F3">
        <w:rPr>
          <w:rFonts w:ascii="Times New Roman" w:hAnsi="Times New Roman"/>
          <w:b/>
          <w:sz w:val="24"/>
          <w:szCs w:val="24"/>
        </w:rPr>
        <w:t xml:space="preserve">Давайте познакомимся (подготовительный этап) – </w:t>
      </w:r>
      <w:r>
        <w:rPr>
          <w:rFonts w:ascii="Times New Roman" w:hAnsi="Times New Roman"/>
          <w:b/>
          <w:sz w:val="24"/>
          <w:szCs w:val="24"/>
        </w:rPr>
        <w:t>24 часа</w:t>
      </w:r>
    </w:p>
    <w:p w:rsidR="00243FEF" w:rsidRPr="00853F75" w:rsidRDefault="00243FEF" w:rsidP="00C90FC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Мир общения </w:t>
      </w:r>
    </w:p>
    <w:p w:rsidR="00243FEF" w:rsidRPr="00853F75" w:rsidRDefault="00243FEF" w:rsidP="00C90FC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Слово в общении </w:t>
      </w:r>
    </w:p>
    <w:p w:rsidR="00243FEF" w:rsidRPr="00853F75" w:rsidRDefault="00243FEF" w:rsidP="00C90FC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Помощники слова в общении. Общение без слов. Как понять животных. Разговаривают ли предметы? Слова и предметы. </w:t>
      </w:r>
    </w:p>
    <w:p w:rsidR="00243FEF" w:rsidRPr="00853F75" w:rsidRDefault="00243FEF" w:rsidP="00C90FC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Рисунки и предметы в общении </w:t>
      </w:r>
    </w:p>
    <w:p w:rsidR="00243FEF" w:rsidRPr="00853F75" w:rsidRDefault="00243FEF" w:rsidP="00C90FC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Мир полон звуков. Гласные и согласные звуки. Твердые и мягкие согласные </w:t>
      </w:r>
    </w:p>
    <w:p w:rsidR="00243FEF" w:rsidRPr="00853F75" w:rsidRDefault="00243FEF" w:rsidP="00C90FC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Звучание и значение слова </w:t>
      </w:r>
    </w:p>
    <w:p w:rsidR="00243FEF" w:rsidRPr="00853F75" w:rsidRDefault="00243FEF" w:rsidP="00C90FC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Слова и слоги. Ударение в слове </w:t>
      </w:r>
    </w:p>
    <w:p w:rsidR="00243FEF" w:rsidRDefault="00243FEF" w:rsidP="00C90FC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Слово и предложение </w:t>
      </w:r>
    </w:p>
    <w:p w:rsidR="00243FEF" w:rsidRPr="00C90FC7" w:rsidRDefault="00243FEF" w:rsidP="00C90FC7">
      <w:pPr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 </w:t>
      </w:r>
      <w:r w:rsidRPr="00C90FC7">
        <w:rPr>
          <w:rFonts w:ascii="Times New Roman" w:hAnsi="Times New Roman"/>
          <w:b/>
        </w:rPr>
        <w:t>Внутрипредметные модули «Развитие речи»:</w:t>
      </w:r>
    </w:p>
    <w:p w:rsidR="00243FEF" w:rsidRPr="00C90FC7" w:rsidRDefault="00243FEF" w:rsidP="00C90FC7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Помощники слова в общении.</w:t>
      </w:r>
    </w:p>
    <w:p w:rsidR="00243FEF" w:rsidRPr="00C90FC7" w:rsidRDefault="00243FEF" w:rsidP="00C90FC7">
      <w:pPr>
        <w:numPr>
          <w:ilvl w:val="0"/>
          <w:numId w:val="10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>Общение без слов. Жесты и мимика.</w:t>
      </w:r>
    </w:p>
    <w:p w:rsidR="00243FEF" w:rsidRPr="00C90FC7" w:rsidRDefault="00243FEF" w:rsidP="00C90FC7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«В гостях у дедушки».</w:t>
      </w:r>
    </w:p>
    <w:p w:rsidR="00243FEF" w:rsidRPr="00C90FC7" w:rsidRDefault="00243FEF" w:rsidP="00C90FC7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Узнай сказку по героям произведений.</w:t>
      </w:r>
    </w:p>
    <w:p w:rsidR="00243FEF" w:rsidRPr="00C90FC7" w:rsidRDefault="00243FEF" w:rsidP="00C90FC7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Составление рассказа по картинке учебника.</w:t>
      </w:r>
    </w:p>
    <w:p w:rsidR="00243FEF" w:rsidRPr="00C90FC7" w:rsidRDefault="00243FEF" w:rsidP="00C90FC7">
      <w:pPr>
        <w:spacing w:after="0" w:line="240" w:lineRule="auto"/>
        <w:ind w:left="720"/>
        <w:rPr>
          <w:rFonts w:ascii="Times New Roman" w:hAnsi="Times New Roman"/>
          <w:b/>
        </w:rPr>
      </w:pPr>
    </w:p>
    <w:p w:rsidR="00243FEF" w:rsidRPr="00C90FC7" w:rsidRDefault="00243FEF" w:rsidP="00C90FC7">
      <w:pPr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 </w:t>
      </w:r>
      <w:r w:rsidRPr="00C90FC7">
        <w:rPr>
          <w:rFonts w:ascii="Times New Roman" w:hAnsi="Times New Roman"/>
          <w:b/>
        </w:rPr>
        <w:t>Внутрипредметные модули «Литературное слушание»:</w:t>
      </w:r>
    </w:p>
    <w:p w:rsidR="00243FEF" w:rsidRPr="00C90FC7" w:rsidRDefault="00243FEF" w:rsidP="00C90FC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Русская народная сказка «Сестрица Алёнушка и братец Иванушка».</w:t>
      </w:r>
    </w:p>
    <w:p w:rsidR="00243FEF" w:rsidRPr="00C90FC7" w:rsidRDefault="00243FEF" w:rsidP="00C90FC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К. Чуковский «Мойдодыр».</w:t>
      </w:r>
    </w:p>
    <w:p w:rsidR="00243FEF" w:rsidRPr="00C90FC7" w:rsidRDefault="00243FEF" w:rsidP="00C90FC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Вспоминаем сказку.</w:t>
      </w:r>
    </w:p>
    <w:p w:rsidR="00243FEF" w:rsidRPr="00C90FC7" w:rsidRDefault="00243FEF" w:rsidP="00C90FC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К. Чуковский «Айболит».</w:t>
      </w:r>
    </w:p>
    <w:p w:rsidR="00243FEF" w:rsidRPr="00C90FC7" w:rsidRDefault="00243FEF" w:rsidP="00C90FC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243FEF" w:rsidRPr="00C90FC7" w:rsidRDefault="00243FEF" w:rsidP="00C90F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90FC7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90FC7">
        <w:rPr>
          <w:rFonts w:ascii="Times New Roman" w:hAnsi="Times New Roman"/>
          <w:b/>
          <w:sz w:val="24"/>
          <w:szCs w:val="24"/>
        </w:rPr>
        <w:t xml:space="preserve">. Страна АБВГДЕйка (букварный (основной) </w:t>
      </w:r>
      <w:r>
        <w:rPr>
          <w:rFonts w:ascii="Times New Roman" w:hAnsi="Times New Roman"/>
          <w:b/>
          <w:sz w:val="24"/>
          <w:szCs w:val="24"/>
        </w:rPr>
        <w:t>этап</w:t>
      </w:r>
      <w:r w:rsidRPr="00C90FC7">
        <w:rPr>
          <w:rFonts w:ascii="Times New Roman" w:hAnsi="Times New Roman"/>
          <w:b/>
          <w:sz w:val="24"/>
          <w:szCs w:val="24"/>
        </w:rPr>
        <w:t xml:space="preserve">) – </w:t>
      </w:r>
      <w:r>
        <w:rPr>
          <w:rFonts w:ascii="Times New Roman" w:hAnsi="Times New Roman"/>
          <w:b/>
          <w:sz w:val="24"/>
          <w:szCs w:val="24"/>
        </w:rPr>
        <w:t>112 часов</w:t>
      </w:r>
    </w:p>
    <w:p w:rsidR="00243FEF" w:rsidRPr="00C90FC7" w:rsidRDefault="00243FEF" w:rsidP="00C90F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90FC7">
        <w:rPr>
          <w:rFonts w:ascii="Times New Roman" w:hAnsi="Times New Roman"/>
          <w:sz w:val="24"/>
          <w:szCs w:val="24"/>
        </w:rPr>
        <w:t xml:space="preserve">Гласные буквы и звуки </w:t>
      </w:r>
    </w:p>
    <w:p w:rsidR="00243FEF" w:rsidRPr="00C90FC7" w:rsidRDefault="00243FEF" w:rsidP="00C90F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90FC7">
        <w:rPr>
          <w:rFonts w:ascii="Times New Roman" w:hAnsi="Times New Roman"/>
          <w:sz w:val="24"/>
          <w:szCs w:val="24"/>
        </w:rPr>
        <w:t xml:space="preserve">Согласные звуки и буквы </w:t>
      </w:r>
    </w:p>
    <w:p w:rsidR="00243FEF" w:rsidRPr="00C90FC7" w:rsidRDefault="00243FEF" w:rsidP="00C90F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90FC7">
        <w:rPr>
          <w:rFonts w:ascii="Times New Roman" w:hAnsi="Times New Roman"/>
          <w:sz w:val="24"/>
          <w:szCs w:val="24"/>
        </w:rPr>
        <w:t xml:space="preserve">Буквы Е,Ё,Ю,Я </w:t>
      </w:r>
    </w:p>
    <w:p w:rsidR="00243FEF" w:rsidRPr="00C90FC7" w:rsidRDefault="00243FEF" w:rsidP="00C90F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90FC7">
        <w:rPr>
          <w:rFonts w:ascii="Times New Roman" w:hAnsi="Times New Roman"/>
          <w:sz w:val="24"/>
          <w:szCs w:val="24"/>
        </w:rPr>
        <w:t xml:space="preserve">Буквы Ъ и Ь </w:t>
      </w:r>
    </w:p>
    <w:p w:rsidR="00243FEF" w:rsidRPr="00C90FC7" w:rsidRDefault="00243FEF" w:rsidP="00C90F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90FC7">
        <w:rPr>
          <w:rFonts w:ascii="Times New Roman" w:hAnsi="Times New Roman"/>
          <w:sz w:val="24"/>
          <w:szCs w:val="24"/>
        </w:rPr>
        <w:t xml:space="preserve">Повторение – мать учения! Старинные азбуки и буквари </w:t>
      </w:r>
    </w:p>
    <w:p w:rsidR="00243FEF" w:rsidRPr="00C90FC7" w:rsidRDefault="00243FEF" w:rsidP="00C90FC7">
      <w:pPr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 </w:t>
      </w:r>
      <w:r w:rsidRPr="00C90FC7">
        <w:rPr>
          <w:rFonts w:ascii="Times New Roman" w:hAnsi="Times New Roman"/>
          <w:b/>
        </w:rPr>
        <w:t>Внутрипредметные модули «Развитие речи»: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Загадки слов.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Допиши буквы.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>Продолжи сказку.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>Слоги заблудились.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>Герои сказки.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>Найди пару.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>Буквенная мозайка.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>Прятки.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>Букет из</w:t>
      </w:r>
      <w:r>
        <w:rPr>
          <w:rFonts w:ascii="Times New Roman" w:hAnsi="Times New Roman"/>
        </w:rPr>
        <w:t xml:space="preserve"> </w:t>
      </w:r>
      <w:r w:rsidRPr="00C90FC7">
        <w:rPr>
          <w:rFonts w:ascii="Times New Roman" w:hAnsi="Times New Roman"/>
        </w:rPr>
        <w:t>цветов.</w:t>
      </w:r>
    </w:p>
    <w:p w:rsidR="00243FEF" w:rsidRPr="00C90FC7" w:rsidRDefault="00243FEF" w:rsidP="00C90FC7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 xml:space="preserve">Сочетания </w:t>
      </w:r>
      <w:r w:rsidRPr="00C90FC7">
        <w:rPr>
          <w:rFonts w:ascii="Times New Roman" w:hAnsi="Times New Roman"/>
          <w:i/>
        </w:rPr>
        <w:t>Жи-ши.</w:t>
      </w:r>
    </w:p>
    <w:p w:rsidR="00243FEF" w:rsidRPr="00C90FC7" w:rsidRDefault="00243FEF" w:rsidP="00C90FC7">
      <w:pPr>
        <w:spacing w:after="0" w:line="240" w:lineRule="auto"/>
        <w:rPr>
          <w:rFonts w:ascii="Times New Roman" w:hAnsi="Times New Roman"/>
        </w:rPr>
      </w:pPr>
    </w:p>
    <w:p w:rsidR="00243FEF" w:rsidRPr="00C90FC7" w:rsidRDefault="00243FEF" w:rsidP="00C90FC7">
      <w:pPr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 </w:t>
      </w:r>
      <w:r w:rsidRPr="00C90FC7">
        <w:rPr>
          <w:rFonts w:ascii="Times New Roman" w:hAnsi="Times New Roman"/>
          <w:b/>
        </w:rPr>
        <w:t>Внутрипредметные модули «Литературное слушание»:</w:t>
      </w:r>
    </w:p>
    <w:p w:rsidR="00243FEF" w:rsidRPr="00C90FC7" w:rsidRDefault="00243FEF" w:rsidP="00C90FC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Е. Карганова «На арене фокус-покус».</w:t>
      </w:r>
    </w:p>
    <w:p w:rsidR="00243FEF" w:rsidRPr="00C90FC7" w:rsidRDefault="00243FEF" w:rsidP="00C90FC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А. Барто «Мы с Тамарой».</w:t>
      </w:r>
    </w:p>
    <w:p w:rsidR="00243FEF" w:rsidRPr="00C90FC7" w:rsidRDefault="00243FEF" w:rsidP="00C90FC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А. Барто «Игра в слова».</w:t>
      </w:r>
    </w:p>
    <w:p w:rsidR="00243FEF" w:rsidRPr="00C90FC7" w:rsidRDefault="00243FEF" w:rsidP="00C90FC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М. Зощенко «Ёлка».</w:t>
      </w:r>
    </w:p>
    <w:p w:rsidR="00243FEF" w:rsidRPr="00C90FC7" w:rsidRDefault="00243FEF" w:rsidP="00C90FC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Л. Толстой «Золотой ключик, или приключения Буратино».</w:t>
      </w:r>
    </w:p>
    <w:p w:rsidR="00243FEF" w:rsidRPr="00C90FC7" w:rsidRDefault="00243FEF" w:rsidP="00C90FC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Выбери песенку.</w:t>
      </w:r>
    </w:p>
    <w:p w:rsidR="00243FEF" w:rsidRPr="00C90FC7" w:rsidRDefault="00243FEF" w:rsidP="00C90FC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Э. Шим «Брат и младшая сестра».</w:t>
      </w:r>
    </w:p>
    <w:p w:rsidR="00243FEF" w:rsidRPr="00C90FC7" w:rsidRDefault="00243FEF" w:rsidP="00C90FC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В. Сутеев «Цыплёнок и Утёнок».</w:t>
      </w:r>
    </w:p>
    <w:p w:rsidR="00243FEF" w:rsidRPr="00C90FC7" w:rsidRDefault="00243FEF" w:rsidP="00C90FC7">
      <w:pPr>
        <w:spacing w:after="0" w:line="240" w:lineRule="auto"/>
        <w:ind w:left="720"/>
        <w:rPr>
          <w:rFonts w:ascii="Times New Roman" w:hAnsi="Times New Roman"/>
        </w:rPr>
      </w:pPr>
    </w:p>
    <w:p w:rsidR="00243FEF" w:rsidRPr="00853F75" w:rsidRDefault="00243FEF" w:rsidP="00C90FC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243FEF" w:rsidRDefault="00243FEF" w:rsidP="00C90F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3763A"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.</w:t>
      </w:r>
      <w:r w:rsidRPr="004376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Про все на свете (</w:t>
      </w:r>
      <w:r w:rsidRPr="006949F3">
        <w:rPr>
          <w:rFonts w:ascii="Times New Roman" w:hAnsi="Times New Roman"/>
          <w:b/>
          <w:sz w:val="24"/>
          <w:szCs w:val="24"/>
        </w:rPr>
        <w:t>по</w:t>
      </w:r>
      <w:r>
        <w:rPr>
          <w:rFonts w:ascii="Times New Roman" w:hAnsi="Times New Roman"/>
          <w:b/>
          <w:sz w:val="24"/>
          <w:szCs w:val="24"/>
        </w:rPr>
        <w:t>слебукварный этап) – 19</w:t>
      </w:r>
      <w:r w:rsidRPr="006949F3">
        <w:rPr>
          <w:rFonts w:ascii="Times New Roman" w:hAnsi="Times New Roman"/>
          <w:b/>
          <w:sz w:val="24"/>
          <w:szCs w:val="24"/>
        </w:rPr>
        <w:t xml:space="preserve"> часов</w:t>
      </w:r>
    </w:p>
    <w:p w:rsidR="00243FEF" w:rsidRPr="00C90FC7" w:rsidRDefault="00243FEF" w:rsidP="00C90FC7">
      <w:pPr>
        <w:rPr>
          <w:rFonts w:ascii="Times New Roman" w:hAnsi="Times New Roman"/>
          <w:b/>
        </w:rPr>
      </w:pPr>
      <w:r w:rsidRPr="000232BB">
        <w:rPr>
          <w:rFonts w:ascii="Times New Roman" w:hAnsi="Times New Roman"/>
          <w:sz w:val="24"/>
          <w:szCs w:val="24"/>
          <w:lang w:eastAsia="ru-RU"/>
        </w:rPr>
        <w:t> </w:t>
      </w:r>
      <w:r w:rsidRPr="005E23EB">
        <w:t> </w:t>
      </w:r>
      <w:r w:rsidRPr="00C90FC7">
        <w:rPr>
          <w:rFonts w:ascii="Times New Roman" w:hAnsi="Times New Roman"/>
          <w:b/>
        </w:rPr>
        <w:t>Внутрипредметные модули «Развитие речи»:</w:t>
      </w:r>
    </w:p>
    <w:p w:rsidR="00243FEF" w:rsidRPr="00C90FC7" w:rsidRDefault="00243FEF" w:rsidP="00C90FC7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90FC7">
        <w:rPr>
          <w:rFonts w:ascii="Times New Roman" w:hAnsi="Times New Roman"/>
          <w:sz w:val="24"/>
          <w:szCs w:val="24"/>
          <w:lang w:eastAsia="ru-RU"/>
        </w:rPr>
        <w:t>Секреты письма.</w:t>
      </w:r>
    </w:p>
    <w:p w:rsidR="00243FEF" w:rsidRPr="00C90FC7" w:rsidRDefault="00243FEF" w:rsidP="00C90FC7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90FC7">
        <w:rPr>
          <w:rFonts w:ascii="Times New Roman" w:hAnsi="Times New Roman"/>
          <w:sz w:val="24"/>
          <w:szCs w:val="24"/>
          <w:lang w:eastAsia="ru-RU"/>
        </w:rPr>
        <w:t>Пиши, да не спеши.</w:t>
      </w:r>
    </w:p>
    <w:p w:rsidR="00243FEF" w:rsidRPr="00C90FC7" w:rsidRDefault="00243FEF" w:rsidP="00C90FC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eastAsia="ru-RU"/>
        </w:rPr>
      </w:pPr>
      <w:r w:rsidRPr="00C90FC7">
        <w:rPr>
          <w:rFonts w:ascii="Times New Roman" w:hAnsi="Times New Roman"/>
          <w:sz w:val="24"/>
          <w:szCs w:val="24"/>
          <w:lang w:eastAsia="ru-RU"/>
        </w:rPr>
        <w:t>.</w:t>
      </w:r>
    </w:p>
    <w:p w:rsidR="00243FEF" w:rsidRPr="00C90FC7" w:rsidRDefault="00243FEF" w:rsidP="00C90FC7">
      <w:pPr>
        <w:rPr>
          <w:rFonts w:ascii="Times New Roman" w:hAnsi="Times New Roman"/>
          <w:b/>
        </w:rPr>
      </w:pPr>
      <w:r w:rsidRPr="00C90FC7">
        <w:rPr>
          <w:rFonts w:ascii="Times New Roman" w:hAnsi="Times New Roman"/>
        </w:rPr>
        <w:t> </w:t>
      </w:r>
      <w:r w:rsidRPr="00C90FC7">
        <w:rPr>
          <w:rFonts w:ascii="Times New Roman" w:hAnsi="Times New Roman"/>
          <w:b/>
        </w:rPr>
        <w:t>Внутрипредметные модули «Литературное слушание»:</w:t>
      </w:r>
    </w:p>
    <w:p w:rsidR="00243FEF" w:rsidRPr="00C90FC7" w:rsidRDefault="00243FEF" w:rsidP="00C90FC7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</w:rPr>
      </w:pPr>
      <w:r w:rsidRPr="00C90FC7">
        <w:rPr>
          <w:rFonts w:ascii="Times New Roman" w:hAnsi="Times New Roman"/>
        </w:rPr>
        <w:t>Из старинных книг для чтения.</w:t>
      </w:r>
      <w:r w:rsidRPr="00C90FC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43FEF" w:rsidRPr="00C90FC7" w:rsidRDefault="00243FEF" w:rsidP="00C90F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43FEF" w:rsidRPr="00C90FC7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Программа обеспечивает достижение обучающимися начальной школы следующих личностных, метапредметных и предметных результатов.</w:t>
      </w:r>
    </w:p>
    <w:p w:rsidR="00243FEF" w:rsidRPr="009342F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342F5">
        <w:rPr>
          <w:rFonts w:ascii="Times New Roman" w:hAnsi="Times New Roman"/>
          <w:b/>
          <w:bCs/>
          <w:sz w:val="24"/>
          <w:szCs w:val="24"/>
          <w:lang w:eastAsia="ru-RU"/>
        </w:rPr>
        <w:t>Личностные результаты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1. Формирование основ российской гражданской идентичности, чувства гордости за свою Родину.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2. Принятие и освоение социальной роли обучающегося, развитие мотивов учебной деятельности.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3. Развитие самостоятельности и личной ответственности за свои поступки на основе представлений о нравственных нормах.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4. Развитие этических чувств, доброжелательности и эмоционально-нравственной отзывчивости, понимания и сопереживания чувствам других людей. Понимание значимости позитивного стиля общения, основанного на миролюбии, терпении, сдержанности и доброжелательности.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5. Формирование эстетических потребностей, ценностей и чувств.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6.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243FEF" w:rsidRPr="009342F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342F5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Метапредметные результаты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1. Способность принимать и сохранять цели и задачи учебной деятельности.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2. Умение включаться в обсуждение проблем творческого и поискового характера.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3. Умение понимать причины успеха/неуспеха учебной деятельности.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4. Освоение начальных форм самонаблюдения в процессе познавательной деятельности.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5. Умение создавать и использовать знаково-символические модели для решения учебных и практических задач.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6. Овладение следующими логическими действиями: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eastAsia="ZapfDingbats" w:hAnsi="Times New Roman"/>
          <w:color w:val="666666"/>
          <w:sz w:val="24"/>
          <w:szCs w:val="24"/>
          <w:lang w:eastAsia="ru-RU"/>
        </w:rPr>
        <w:t xml:space="preserve">● </w:t>
      </w:r>
      <w:r w:rsidRPr="00853F75">
        <w:rPr>
          <w:rFonts w:ascii="Times New Roman" w:hAnsi="Times New Roman"/>
          <w:sz w:val="24"/>
          <w:szCs w:val="24"/>
          <w:lang w:eastAsia="ru-RU"/>
        </w:rPr>
        <w:t>сравнение;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eastAsia="ZapfDingbats" w:hAnsi="Times New Roman"/>
          <w:color w:val="666666"/>
          <w:sz w:val="24"/>
          <w:szCs w:val="24"/>
          <w:lang w:eastAsia="ru-RU"/>
        </w:rPr>
        <w:t xml:space="preserve">● </w:t>
      </w:r>
      <w:r w:rsidRPr="00853F75">
        <w:rPr>
          <w:rFonts w:ascii="Times New Roman" w:hAnsi="Times New Roman"/>
          <w:sz w:val="24"/>
          <w:szCs w:val="24"/>
          <w:lang w:eastAsia="ru-RU"/>
        </w:rPr>
        <w:t>анализ;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eastAsia="ZapfDingbats" w:hAnsi="Times New Roman"/>
          <w:color w:val="666666"/>
          <w:sz w:val="24"/>
          <w:szCs w:val="24"/>
          <w:lang w:eastAsia="ru-RU"/>
        </w:rPr>
        <w:t xml:space="preserve">● </w:t>
      </w:r>
      <w:r w:rsidRPr="00853F75">
        <w:rPr>
          <w:rFonts w:ascii="Times New Roman" w:hAnsi="Times New Roman"/>
          <w:sz w:val="24"/>
          <w:szCs w:val="24"/>
          <w:lang w:eastAsia="ru-RU"/>
        </w:rPr>
        <w:t>синтез;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eastAsia="ZapfDingbats" w:hAnsi="Times New Roman"/>
          <w:color w:val="666666"/>
          <w:sz w:val="24"/>
          <w:szCs w:val="24"/>
          <w:lang w:eastAsia="ru-RU"/>
        </w:rPr>
        <w:t xml:space="preserve">● </w:t>
      </w:r>
      <w:r w:rsidRPr="00853F75">
        <w:rPr>
          <w:rFonts w:ascii="Times New Roman" w:hAnsi="Times New Roman"/>
          <w:sz w:val="24"/>
          <w:szCs w:val="24"/>
          <w:lang w:eastAsia="ru-RU"/>
        </w:rPr>
        <w:t>классификация и обобщение по родовидовым признакам;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7. Готовность слушать собеседника и вести диалог, признавать возможность существования различных точек зрения. Умение активно использовать диалог  как средство для решения коммуникативных и познавательных задач.</w:t>
      </w:r>
    </w:p>
    <w:p w:rsidR="00243FEF" w:rsidRPr="009342F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342F5">
        <w:rPr>
          <w:rFonts w:ascii="Times New Roman" w:hAnsi="Times New Roman"/>
          <w:b/>
          <w:bCs/>
          <w:sz w:val="24"/>
          <w:szCs w:val="24"/>
          <w:lang w:eastAsia="ru-RU"/>
        </w:rPr>
        <w:t>Предметные результаты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1. Формирование первоначальных представлений о единстве и многообразии языкового и культурного пространства России.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2. Понимание обучающимися того, что язык представляет собой явление национальной культуры и основное средство человеческого общения и взаимопонимания, осознание значения русского языка как государственного языка Российской Федерации, языка межнационального общения.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3. Первоначальное усвоение главных понятий курса русского языка (фонетических, лексических, грамматических), представляющих основные единицы языка и отражающих существенные связи, отношение и функции.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>4. Понимание слова как двусторонней единицы языка, как взаимосвязи значения и звучания слова. Практическое усвоение заместительной (знаковой) функции языка.</w:t>
      </w:r>
    </w:p>
    <w:p w:rsidR="00243FEF" w:rsidRPr="00853F75" w:rsidRDefault="00243FEF" w:rsidP="00C90FC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3F75">
        <w:rPr>
          <w:rFonts w:ascii="Times New Roman" w:hAnsi="Times New Roman"/>
          <w:sz w:val="24"/>
          <w:szCs w:val="24"/>
          <w:lang w:eastAsia="ru-RU"/>
        </w:rPr>
        <w:t xml:space="preserve">5. 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этикета. </w:t>
      </w:r>
    </w:p>
    <w:p w:rsidR="00243FEF" w:rsidRPr="00853F75" w:rsidRDefault="00243FEF" w:rsidP="00C90F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3FEF" w:rsidRPr="009342F5" w:rsidRDefault="00243FEF" w:rsidP="00C90FC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342F5">
        <w:rPr>
          <w:rFonts w:ascii="Times New Roman" w:hAnsi="Times New Roman"/>
          <w:b/>
          <w:bCs/>
          <w:sz w:val="24"/>
          <w:szCs w:val="24"/>
        </w:rPr>
        <w:t xml:space="preserve">Основные требования к знаниям, умениям и навыкам учащихся: 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/>
          <w:i/>
          <w:sz w:val="24"/>
          <w:szCs w:val="24"/>
        </w:rPr>
      </w:pPr>
      <w:r w:rsidRPr="00853F75">
        <w:rPr>
          <w:rFonts w:ascii="Times New Roman" w:hAnsi="Times New Roman"/>
          <w:i/>
          <w:sz w:val="24"/>
          <w:szCs w:val="24"/>
        </w:rPr>
        <w:t>Обучающиеся должны знать: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все звуки и буквы русского языка, осознавать их основные различия (звуки слышим и произносим, буквы видим и пишем).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/>
          <w:i/>
          <w:sz w:val="24"/>
          <w:szCs w:val="24"/>
        </w:rPr>
      </w:pPr>
      <w:r w:rsidRPr="00853F75">
        <w:rPr>
          <w:rFonts w:ascii="Times New Roman" w:hAnsi="Times New Roman"/>
          <w:i/>
          <w:sz w:val="24"/>
          <w:szCs w:val="24"/>
        </w:rPr>
        <w:t>Обучающиеся должны уметь: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вычленять отдельные звуки в словах, определять их последовательность; 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различать гласные и согласные звуки и буквы, их обозначающие;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правильно называть мягкие и твёрдые звуки в слове и вне слова;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знать способы их буквенного обозначения;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обозначать на письме мягкость согласных звуков гласными буквами (е, ё, ю, я, и) и мягким знаком;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определять место ударения в слове;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вычленять слова из предложений;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чётко, без искажений писать строчные и заглавные буквы, их соединения в слогах и словах;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правильно списывать слова и предложения, написанные печатным и рукописным шрифтом;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грамотно (без пропусков, искажений букв) писать под диктовку слова, предложения из 3-5слов, написание которых не расходится с произношением;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употреблять большую букву в начале, точку в конце предложения;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устно составлять 3-5 предложений на определённую тему;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знать гигиенические правила письма;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правильно писать формы букв и соединения между ними;</w:t>
      </w:r>
    </w:p>
    <w:p w:rsidR="00243FEF" w:rsidRPr="00853F75" w:rsidRDefault="00243FEF" w:rsidP="00C90F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уметь прочитать слово орфографически  и на этой основе установить, так ли данное слово пишется, как оно произносится, в какой части слова находится буква или буквы, обозначающие несовпадение.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Упражнения по каллиграфии и связной речи проводятся на уроках русского языка в процессе всего программного материала.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 xml:space="preserve">Навык чтения. </w:t>
      </w:r>
      <w:r w:rsidRPr="00853F75">
        <w:rPr>
          <w:rFonts w:ascii="Times New Roman" w:hAnsi="Times New Roman"/>
          <w:i/>
          <w:sz w:val="24"/>
          <w:szCs w:val="24"/>
          <w:lang w:val="en-US"/>
        </w:rPr>
        <w:t>I</w:t>
      </w:r>
      <w:r w:rsidRPr="00853F75">
        <w:rPr>
          <w:rFonts w:ascii="Times New Roman" w:hAnsi="Times New Roman"/>
          <w:i/>
          <w:sz w:val="24"/>
          <w:szCs w:val="24"/>
        </w:rPr>
        <w:t xml:space="preserve"> полугодие.</w:t>
      </w:r>
      <w:r w:rsidRPr="00853F75">
        <w:rPr>
          <w:rFonts w:ascii="Times New Roman" w:hAnsi="Times New Roman"/>
          <w:sz w:val="24"/>
          <w:szCs w:val="24"/>
        </w:rPr>
        <w:t xml:space="preserve"> Плавное слоговое чтение слов, предложений, коротких текстов с изученными звуками и обозначающими их буквами.</w:t>
      </w:r>
    </w:p>
    <w:p w:rsidR="00243FEF" w:rsidRPr="00853F75" w:rsidRDefault="00243FEF" w:rsidP="00C90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i/>
          <w:sz w:val="24"/>
          <w:szCs w:val="24"/>
        </w:rPr>
        <w:t xml:space="preserve">                            </w:t>
      </w:r>
      <w:r w:rsidRPr="00853F75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853F75">
        <w:rPr>
          <w:rFonts w:ascii="Times New Roman" w:hAnsi="Times New Roman"/>
          <w:i/>
          <w:sz w:val="24"/>
          <w:szCs w:val="24"/>
        </w:rPr>
        <w:t xml:space="preserve"> полугодие.</w:t>
      </w:r>
      <w:r w:rsidRPr="00853F75">
        <w:rPr>
          <w:rFonts w:ascii="Times New Roman" w:hAnsi="Times New Roman"/>
          <w:sz w:val="24"/>
          <w:szCs w:val="24"/>
        </w:rPr>
        <w:t xml:space="preserve"> Правильное, плавное слоговое чтение с элементами чтения целыми словами небольших текстов со всеми буквами алфавита.     Соблюдение пауз, отделяющих одно предложение от другого. Продолжение работы над звуковой культурой речи, над словом, предложением и связной речью, начатой в букварный период. </w:t>
      </w:r>
    </w:p>
    <w:p w:rsidR="00243FEF" w:rsidRPr="00853F75" w:rsidRDefault="00243FEF" w:rsidP="00C90FC7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F75">
        <w:rPr>
          <w:rFonts w:ascii="Times New Roman" w:hAnsi="Times New Roman"/>
          <w:sz w:val="24"/>
          <w:szCs w:val="24"/>
        </w:rPr>
        <w:t>УМК «Перспектива» предполагает формирование универсальных учебных действий, которые формируются на каждом уроке у первоклассников.</w:t>
      </w:r>
    </w:p>
    <w:p w:rsidR="00243FEF" w:rsidRPr="00853F75" w:rsidRDefault="00243FEF" w:rsidP="00C90F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3FEF" w:rsidRPr="00853F75" w:rsidRDefault="00243FEF" w:rsidP="00C90FC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-104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/>
      </w:tblPr>
      <w:tblGrid>
        <w:gridCol w:w="858"/>
        <w:gridCol w:w="3503"/>
        <w:gridCol w:w="3685"/>
        <w:gridCol w:w="3686"/>
        <w:gridCol w:w="3544"/>
      </w:tblGrid>
      <w:tr w:rsidR="00243FEF" w:rsidRPr="00FC7802">
        <w:trPr>
          <w:trHeight w:val="90"/>
        </w:trPr>
        <w:tc>
          <w:tcPr>
            <w:tcW w:w="858" w:type="dxa"/>
          </w:tcPr>
          <w:p w:rsidR="00243FEF" w:rsidRPr="00853F75" w:rsidRDefault="00243FEF" w:rsidP="00E949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3503" w:type="dxa"/>
          </w:tcPr>
          <w:p w:rsidR="00243FEF" w:rsidRPr="00853F75" w:rsidRDefault="00243FEF" w:rsidP="00E949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>Личностные УУД</w:t>
            </w:r>
          </w:p>
        </w:tc>
        <w:tc>
          <w:tcPr>
            <w:tcW w:w="3685" w:type="dxa"/>
          </w:tcPr>
          <w:p w:rsidR="00243FEF" w:rsidRPr="00853F75" w:rsidRDefault="00243FEF" w:rsidP="00E949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 xml:space="preserve">Регулятивные УУД </w:t>
            </w:r>
          </w:p>
        </w:tc>
        <w:tc>
          <w:tcPr>
            <w:tcW w:w="3686" w:type="dxa"/>
          </w:tcPr>
          <w:p w:rsidR="00243FEF" w:rsidRPr="00853F75" w:rsidRDefault="00243FEF" w:rsidP="00E949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>Познавательные УУД</w:t>
            </w:r>
          </w:p>
        </w:tc>
        <w:tc>
          <w:tcPr>
            <w:tcW w:w="3544" w:type="dxa"/>
          </w:tcPr>
          <w:p w:rsidR="00243FEF" w:rsidRPr="00853F75" w:rsidRDefault="00243FEF" w:rsidP="00E949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>Коммуникативные УУД</w:t>
            </w:r>
          </w:p>
        </w:tc>
      </w:tr>
      <w:tr w:rsidR="00243FEF" w:rsidRPr="00FC7802">
        <w:tc>
          <w:tcPr>
            <w:tcW w:w="858" w:type="dxa"/>
          </w:tcPr>
          <w:p w:rsidR="00243FEF" w:rsidRPr="00853F75" w:rsidRDefault="00243FEF" w:rsidP="00E949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>1 класс</w:t>
            </w:r>
          </w:p>
        </w:tc>
        <w:tc>
          <w:tcPr>
            <w:tcW w:w="3503" w:type="dxa"/>
          </w:tcPr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>1. Ценить и принимать следующие базовые ценности:  «добро», «терпение», «родина», «природа», «семья».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 xml:space="preserve">2. Уважать к своей семье, к своим родственникам, любовь к родителям. 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>3. Освоить  роли  ученика; формирование интереса (мотивации) к учению.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</w:rPr>
              <w:t>4. Оценивать  жизненные ситуаций  и поступки героев художественных текстов с точки зрения общечеловеческих норм.</w:t>
            </w:r>
          </w:p>
        </w:tc>
        <w:tc>
          <w:tcPr>
            <w:tcW w:w="3685" w:type="dxa"/>
          </w:tcPr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 Организовывать свое рабочее место под руководством учителя. 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 Определять цель выполнения заданий на уроке, во внеурочной деятельности, в жизненных ситуациях под руководством учителя. 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 Определять план выполнения заданий на уроках, внеурочной деятельности, жизненных ситуациях под руководством учителя.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 Использовать в своей деятельности простейшие приборы: линейку, треугольник и т.д.</w:t>
            </w:r>
          </w:p>
        </w:tc>
        <w:tc>
          <w:tcPr>
            <w:tcW w:w="3686" w:type="dxa"/>
          </w:tcPr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 Ориентироваться в учебнике: определять умения, которые будут сформированы на основе изучения данного раздела. 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Отвечать на простые вопросы учителя, находить нужную информацию в учебнике.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 Сравнивать предметы, объекты: находить общее и различие.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 Группировать предметы, объекты на основе существенных признаков.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5. Подробно пересказывать прочитанное или прослушанное; определять тему. </w:t>
            </w:r>
          </w:p>
        </w:tc>
        <w:tc>
          <w:tcPr>
            <w:tcW w:w="3544" w:type="dxa"/>
          </w:tcPr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 Участвовать в диалоге на уроке и в жизненных ситуациях.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 Отвечать на вопросы учителя, товарищей по классу. 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Соблюдать простейшие нормы речевого этикета: здороваться, прощаться, благодарить.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 Слушать и понимать речь других.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3F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4. Участвовать  в паре. </w:t>
            </w:r>
          </w:p>
          <w:p w:rsidR="00243FEF" w:rsidRPr="00853F75" w:rsidRDefault="00243FEF" w:rsidP="00E949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243FEF" w:rsidRDefault="00243FEF" w:rsidP="00C90FC7">
      <w:pPr>
        <w:spacing w:after="20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43FEF" w:rsidRPr="00793E77" w:rsidRDefault="00243FEF" w:rsidP="00C90FC7">
      <w:pPr>
        <w:keepNext/>
        <w:tabs>
          <w:tab w:val="num" w:pos="0"/>
          <w:tab w:val="left" w:pos="5560"/>
        </w:tabs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3E77">
        <w:rPr>
          <w:rFonts w:ascii="Times New Roman" w:hAnsi="Times New Roman"/>
          <w:b/>
          <w:bCs/>
          <w:sz w:val="24"/>
          <w:szCs w:val="24"/>
          <w:lang w:eastAsia="ru-RU"/>
        </w:rPr>
        <w:t>Критерии и нормы оценки знаний обучающихся</w:t>
      </w:r>
    </w:p>
    <w:p w:rsidR="00243FEF" w:rsidRPr="00793E77" w:rsidRDefault="00243FEF" w:rsidP="00C90FC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43FEF" w:rsidRPr="00793E77" w:rsidRDefault="00243FEF" w:rsidP="00C90FC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Особенности организации контроля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по литературному чтению</w:t>
      </w:r>
    </w:p>
    <w:p w:rsidR="00243FEF" w:rsidRPr="00793E77" w:rsidRDefault="00243FEF" w:rsidP="00C90FC7">
      <w:pPr>
        <w:shd w:val="clear" w:color="auto" w:fill="FFFFFF"/>
        <w:spacing w:before="2" w:after="20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 xml:space="preserve">В начальной школе проверяются следующие умения и навыки, связанные с </w:t>
      </w: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читательской деятельностью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: навык </w:t>
      </w: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осознанного чтения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в определенном темпе (вслух и «про себя»); уме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 xml:space="preserve">ния </w:t>
      </w: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выразительно читать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и пересказывать текст, учить </w:t>
      </w: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наизусть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стихотворение, прозаи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ческое произведение.</w:t>
      </w:r>
    </w:p>
    <w:p w:rsidR="00243FEF" w:rsidRPr="00793E77" w:rsidRDefault="00243FEF" w:rsidP="00C90FC7">
      <w:pPr>
        <w:shd w:val="clear" w:color="auto" w:fill="FFFFFF"/>
        <w:spacing w:after="20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 xml:space="preserve">При проверке умения </w:t>
      </w: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пересказывать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текст произведения особое внимание уделяется пра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вильности передачи основного содержания текс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та, последовательности и полноте развития сюже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та, выразительности при характеристике образов.</w:t>
      </w:r>
    </w:p>
    <w:p w:rsidR="00243FEF" w:rsidRPr="00793E77" w:rsidRDefault="00243FEF" w:rsidP="00C90FC7">
      <w:pPr>
        <w:spacing w:after="20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 xml:space="preserve">Кроме </w:t>
      </w: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техники чтения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учитель контроли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рует и собственно читательскую деятельность школьника: умение ориентироваться в книге, знание литературных произведений, их жан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ров и особенностей, знание имен детских пи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сателей и поэтов и их жанровые приоритеты (писал сказки, стихи о природе и т.п.).</w:t>
      </w:r>
    </w:p>
    <w:p w:rsidR="00243FEF" w:rsidRPr="00793E77" w:rsidRDefault="00243FEF" w:rsidP="00C90FC7">
      <w:pPr>
        <w:shd w:val="clear" w:color="auto" w:fill="FFFFFF"/>
        <w:spacing w:after="20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Текущий контроль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по чтению проходит на каждом уроке в виде индивидуального или фронтального устного опроса: чтение текста, пересказ содержания произведения (полно, кратко, выборочно), выразительное чтение на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изусть или с листа. Осуществляется на матери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але изучаемых программных произведений в основном в устной форме. Возможны и письменные работы - небольшие по объему (отве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ты на вопросы, описание героя или события), а также самостоятельные работы с книгой, ил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люстрациями и оглавлением. Целесообразно для этого использовать и тестовые задания ти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па «закончи предложение», «найди правиль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ный ответ», «найди ошибку» и т.п.</w:t>
      </w:r>
    </w:p>
    <w:p w:rsidR="00243FEF" w:rsidRPr="00793E77" w:rsidRDefault="00243FEF" w:rsidP="00C90FC7">
      <w:pPr>
        <w:shd w:val="clear" w:color="auto" w:fill="FFFFFF"/>
        <w:spacing w:after="20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Тематический контроль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проводится после изучения определенной темы и может прохо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дить как в устной, так и в письменной форме. Письменная работа также может быть прове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дена в виде тестовых заданий, построенных с учетом предмета чтения.</w:t>
      </w:r>
    </w:p>
    <w:p w:rsidR="00243FEF" w:rsidRPr="00793E77" w:rsidRDefault="00243FEF" w:rsidP="00C90FC7">
      <w:pPr>
        <w:spacing w:after="20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Итоговый контроль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по проверке чтения вслух проводится индивидуально. Для проверки подбираются доступные по лексике и содержа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нию незнакомые тексты. При выборе текста осу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ществляется подсчет количества слов (слово «средней» длины равно 6 знакам, к знакам отно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сят как букву, так и пробел между словами). Для проверки понимания текста учитель задает по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сле чтения вопросы. Проверка навыка чтения «про себя» проводится фронтально или группа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ми. Для проверки учитель заготавливает инди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видуальные карточки, которые получает каж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дый ученик. Задания на карточках могут быть общими, а могут быть дифференцированными. Для учета результатов проверки навыка чтения учитель пользуется соответствующей схемой.</w:t>
      </w:r>
    </w:p>
    <w:p w:rsidR="00243FEF" w:rsidRPr="00793E77" w:rsidRDefault="00243FEF" w:rsidP="00C90FC7">
      <w:pPr>
        <w:shd w:val="clear" w:color="auto" w:fill="FFFFFF"/>
        <w:tabs>
          <w:tab w:val="left" w:pos="0"/>
        </w:tabs>
        <w:spacing w:after="200" w:line="240" w:lineRule="auto"/>
        <w:ind w:right="2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Классификация ошибок и недочетов,</w:t>
      </w:r>
      <w:r w:rsidRPr="00793E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влияющих на снижение оценки</w:t>
      </w:r>
    </w:p>
    <w:p w:rsidR="00243FEF" w:rsidRPr="00793E77" w:rsidRDefault="00243FEF" w:rsidP="00C90FC7">
      <w:pPr>
        <w:shd w:val="clear" w:color="auto" w:fill="FFFFFF"/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Ошибки:</w:t>
      </w:r>
    </w:p>
    <w:p w:rsidR="00243FEF" w:rsidRPr="00793E77" w:rsidRDefault="00243FEF" w:rsidP="00C90FC7">
      <w:pPr>
        <w:numPr>
          <w:ilvl w:val="0"/>
          <w:numId w:val="8"/>
        </w:numPr>
        <w:shd w:val="clear" w:color="auto" w:fill="FFFFFF"/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искажения читаемых слов (замена, пере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становка, пропуски или добавления букв, сло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гов, слов);</w:t>
      </w:r>
    </w:p>
    <w:p w:rsidR="00243FEF" w:rsidRPr="00793E77" w:rsidRDefault="00243FEF" w:rsidP="00C90FC7">
      <w:pPr>
        <w:numPr>
          <w:ilvl w:val="0"/>
          <w:numId w:val="8"/>
        </w:numPr>
        <w:shd w:val="clear" w:color="auto" w:fill="FFFFFF"/>
        <w:tabs>
          <w:tab w:val="num" w:pos="360"/>
        </w:tabs>
        <w:spacing w:before="2"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неправильная постановка ударений (бо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лее 2);</w:t>
      </w:r>
    </w:p>
    <w:p w:rsidR="00243FEF" w:rsidRPr="00793E77" w:rsidRDefault="00243FEF" w:rsidP="00C90FC7">
      <w:pPr>
        <w:numPr>
          <w:ilvl w:val="0"/>
          <w:numId w:val="8"/>
        </w:numPr>
        <w:shd w:val="clear" w:color="auto" w:fill="FFFFFF"/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чтение всего текста без смысловых пауз, нарушение темпа и четкости произношения слов при чтении вслух;</w:t>
      </w:r>
    </w:p>
    <w:p w:rsidR="00243FEF" w:rsidRPr="00793E77" w:rsidRDefault="00243FEF" w:rsidP="00C90FC7">
      <w:pPr>
        <w:numPr>
          <w:ilvl w:val="0"/>
          <w:numId w:val="8"/>
        </w:numPr>
        <w:shd w:val="clear" w:color="auto" w:fill="FFFFFF"/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непонимание общего смысла прочитан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ного текста за установленное время чтения;</w:t>
      </w:r>
    </w:p>
    <w:p w:rsidR="00243FEF" w:rsidRPr="00793E77" w:rsidRDefault="00243FEF" w:rsidP="00C90FC7">
      <w:pPr>
        <w:numPr>
          <w:ilvl w:val="0"/>
          <w:numId w:val="8"/>
        </w:numPr>
        <w:shd w:val="clear" w:color="auto" w:fill="FFFFFF"/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неправильные ответы на вопросы по со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держанию текста;</w:t>
      </w:r>
    </w:p>
    <w:p w:rsidR="00243FEF" w:rsidRPr="00793E77" w:rsidRDefault="00243FEF" w:rsidP="00C90FC7">
      <w:pPr>
        <w:numPr>
          <w:ilvl w:val="0"/>
          <w:numId w:val="8"/>
        </w:numPr>
        <w:shd w:val="clear" w:color="auto" w:fill="FFFFFF"/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неумение выделить основную мысль про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читанного; неумение найти в тексте слова и выражения, подтверждающие понимание ос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новного содержания прочитанного;</w:t>
      </w:r>
    </w:p>
    <w:p w:rsidR="00243FEF" w:rsidRPr="00793E77" w:rsidRDefault="00243FEF" w:rsidP="00C90FC7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нарушение при пересказе последователь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ности событий в произведении;</w:t>
      </w:r>
    </w:p>
    <w:p w:rsidR="00243FEF" w:rsidRPr="00793E77" w:rsidRDefault="00243FEF" w:rsidP="00C90FC7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14"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нетвердое знание наизусть подготовлен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ного текста;</w:t>
      </w:r>
    </w:p>
    <w:p w:rsidR="00243FEF" w:rsidRPr="00793E77" w:rsidRDefault="00243FEF" w:rsidP="00C90FC7">
      <w:pPr>
        <w:numPr>
          <w:ilvl w:val="0"/>
          <w:numId w:val="8"/>
        </w:numPr>
        <w:shd w:val="clear" w:color="auto" w:fill="FFFFFF"/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монотонность чтения, отсутствие средств выразительности.</w:t>
      </w:r>
    </w:p>
    <w:p w:rsidR="00243FEF" w:rsidRPr="00793E77" w:rsidRDefault="00243FEF" w:rsidP="00C90FC7">
      <w:pPr>
        <w:shd w:val="clear" w:color="auto" w:fill="FFFFFF"/>
        <w:tabs>
          <w:tab w:val="left" w:pos="180"/>
        </w:tabs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Недочеты:</w:t>
      </w:r>
    </w:p>
    <w:p w:rsidR="00243FEF" w:rsidRPr="00793E77" w:rsidRDefault="00243FEF" w:rsidP="00C90FC7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не более двух неправильных ударений;</w:t>
      </w:r>
    </w:p>
    <w:p w:rsidR="00243FEF" w:rsidRPr="00793E77" w:rsidRDefault="00243FEF" w:rsidP="00C90FC7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отдельные нарушения смысловых пауз, темпа и четкости произношения слов при чте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нии вслух;</w:t>
      </w:r>
    </w:p>
    <w:p w:rsidR="00243FEF" w:rsidRPr="00793E77" w:rsidRDefault="00243FEF" w:rsidP="00C90FC7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осознание прочитанного текста за время, немного превышающее установленное;</w:t>
      </w:r>
    </w:p>
    <w:p w:rsidR="00243FEF" w:rsidRPr="00793E77" w:rsidRDefault="00243FEF" w:rsidP="00C90FC7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неточности при формулировке основной мысли произведения;</w:t>
      </w:r>
    </w:p>
    <w:p w:rsidR="00243FEF" w:rsidRPr="00793E77" w:rsidRDefault="00243FEF" w:rsidP="00C90FC7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E77">
        <w:rPr>
          <w:rFonts w:ascii="Times New Roman" w:hAnsi="Times New Roman"/>
          <w:sz w:val="24"/>
          <w:szCs w:val="24"/>
          <w:lang w:eastAsia="ru-RU"/>
        </w:rPr>
        <w:t>нецелесообразность использования средств выразительности,  недостаточная  выразитель</w:t>
      </w:r>
      <w:r w:rsidRPr="00793E77">
        <w:rPr>
          <w:rFonts w:ascii="Times New Roman" w:hAnsi="Times New Roman"/>
          <w:sz w:val="24"/>
          <w:szCs w:val="24"/>
          <w:lang w:eastAsia="ru-RU"/>
        </w:rPr>
        <w:softHyphen/>
        <w:t>ность при передаче характера персонажа.</w:t>
      </w:r>
    </w:p>
    <w:p w:rsidR="00243FEF" w:rsidRPr="00793E77" w:rsidRDefault="00243FEF" w:rsidP="00C90FC7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43FEF" w:rsidRPr="00793E77" w:rsidRDefault="00243FEF" w:rsidP="00C90FC7">
      <w:pPr>
        <w:shd w:val="clear" w:color="auto" w:fill="FFFFFF"/>
        <w:spacing w:after="20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793E7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Характеристика словесной оценки (оценочное суждение)</w:t>
      </w:r>
    </w:p>
    <w:p w:rsidR="00243FEF" w:rsidRPr="00793E77" w:rsidRDefault="00243FEF" w:rsidP="00C90FC7">
      <w:pPr>
        <w:shd w:val="clear" w:color="auto" w:fill="FFFFFF"/>
        <w:tabs>
          <w:tab w:val="left" w:pos="426"/>
          <w:tab w:val="left" w:pos="851"/>
        </w:tabs>
        <w:spacing w:after="0" w:line="240" w:lineRule="auto"/>
        <w:ind w:firstLine="283"/>
        <w:jc w:val="both"/>
        <w:rPr>
          <w:rFonts w:ascii="Times New Roman" w:hAnsi="Times New Roman"/>
          <w:b/>
          <w:spacing w:val="1"/>
          <w:sz w:val="24"/>
          <w:szCs w:val="24"/>
          <w:lang w:eastAsia="ru-RU"/>
        </w:rPr>
      </w:pPr>
      <w:r w:rsidRPr="00793E77">
        <w:rPr>
          <w:rFonts w:ascii="Times New Roman" w:hAnsi="Times New Roman"/>
          <w:spacing w:val="1"/>
          <w:sz w:val="24"/>
          <w:szCs w:val="24"/>
          <w:lang w:eastAsia="ru-RU"/>
        </w:rPr>
        <w:t xml:space="preserve"> Словесная оценка есть краткая характеристика результатов учебного труда школьников. Эта форма оценочного суждения позволяет раскрыть перед учеником динамику результатов его учебной деятельности, проанализировать его возможности и прилежание. Особенностью словесной оценки являются ее содержательность, анализ работы школьника, четкая фиксация успешных результатов и раскрытие причин неудач. Причем эти причины не должны касаться личностных характеристик учащегося.</w:t>
      </w:r>
    </w:p>
    <w:p w:rsidR="00243FEF" w:rsidRDefault="00243FEF" w:rsidP="00C90FC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1"/>
          <w:sz w:val="24"/>
          <w:szCs w:val="24"/>
          <w:lang w:eastAsia="ru-RU"/>
        </w:rPr>
      </w:pPr>
      <w:r w:rsidRPr="00793E77">
        <w:rPr>
          <w:rFonts w:ascii="Times New Roman" w:hAnsi="Times New Roman"/>
          <w:spacing w:val="1"/>
          <w:sz w:val="24"/>
          <w:szCs w:val="24"/>
          <w:lang w:eastAsia="ru-RU"/>
        </w:rPr>
        <w:t>Оценочное суждение сопровождает любую отметку в качестве заключения по существу работы, раскрывающего как положительные, так и отрицательные ее стороны, а также пути устранения недочетов и ошибок.</w:t>
      </w:r>
    </w:p>
    <w:p w:rsidR="00243FEF" w:rsidRDefault="00243FEF" w:rsidP="00C90FC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1"/>
          <w:sz w:val="24"/>
          <w:szCs w:val="24"/>
          <w:lang w:eastAsia="ru-RU"/>
        </w:rPr>
      </w:pPr>
    </w:p>
    <w:p w:rsidR="00243FEF" w:rsidRDefault="00243FEF" w:rsidP="00C90FC7">
      <w:pPr>
        <w:spacing w:after="21" w:line="254" w:lineRule="auto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4"/>
          <w:u w:val="single" w:color="000000"/>
          <w:lang w:eastAsia="ru-RU"/>
        </w:rPr>
        <w:t>Сокращения, принятые в планировании:</w:t>
      </w:r>
      <w:r>
        <w:rPr>
          <w:rFonts w:ascii="Times New Roman" w:hAnsi="Times New Roman"/>
          <w:color w:val="000000"/>
          <w:sz w:val="24"/>
          <w:lang w:eastAsia="ru-RU"/>
        </w:rPr>
        <w:t xml:space="preserve"> </w:t>
      </w:r>
    </w:p>
    <w:p w:rsidR="00243FEF" w:rsidRDefault="00243FEF" w:rsidP="00C90FC7">
      <w:pPr>
        <w:spacing w:after="21" w:line="254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Стр. – страница</w:t>
      </w:r>
    </w:p>
    <w:p w:rsidR="00243FEF" w:rsidRDefault="00243FEF" w:rsidP="00C90FC7">
      <w:pPr>
        <w:spacing w:after="21" w:line="254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Вн/м – внутри предметный модуль</w:t>
      </w:r>
    </w:p>
    <w:p w:rsidR="00243FEF" w:rsidRPr="00793E77" w:rsidRDefault="00243FEF" w:rsidP="00C90FC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243FEF" w:rsidRPr="000F5F9A" w:rsidRDefault="00243FEF" w:rsidP="00C90FC7">
      <w:pPr>
        <w:rPr>
          <w:rFonts w:ascii="Times New Roman" w:hAnsi="Times New Roman"/>
          <w:sz w:val="24"/>
          <w:szCs w:val="24"/>
        </w:rPr>
      </w:pPr>
      <w:r w:rsidRPr="006327A4">
        <w:rPr>
          <w:rFonts w:ascii="Times New Roman" w:hAnsi="Times New Roman"/>
          <w:sz w:val="24"/>
          <w:szCs w:val="24"/>
        </w:rPr>
        <w:t xml:space="preserve">      Даты проведения уроков могут быть изменены при условии непредвиденных обстоятельств (болезнь учителя, курсовая переподготовка, болезнь учащихся, карантин, стихийные бедствия, форс мажорные обстоятельства). </w:t>
      </w:r>
    </w:p>
    <w:p w:rsidR="00243FEF" w:rsidRPr="000F5F9A" w:rsidRDefault="00243FEF" w:rsidP="00C90FC7">
      <w:pPr>
        <w:spacing w:after="20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1F1F2C">
        <w:rPr>
          <w:rFonts w:ascii="Times New Roman" w:hAnsi="Times New Roman"/>
          <w:b/>
          <w:sz w:val="24"/>
          <w:szCs w:val="24"/>
        </w:rPr>
        <w:t>Общая информация</w:t>
      </w:r>
      <w:r w:rsidRPr="00853F7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tbl>
      <w:tblPr>
        <w:tblW w:w="148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25"/>
        <w:gridCol w:w="11725"/>
      </w:tblGrid>
      <w:tr w:rsidR="00243FEF" w:rsidRPr="00FC7802">
        <w:tc>
          <w:tcPr>
            <w:tcW w:w="31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7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31B">
              <w:rPr>
                <w:rFonts w:ascii="Times New Roman" w:hAnsi="Times New Roman"/>
                <w:sz w:val="24"/>
                <w:szCs w:val="24"/>
              </w:rPr>
              <w:t>обучение грамоте</w:t>
            </w:r>
          </w:p>
        </w:tc>
      </w:tr>
      <w:tr w:rsidR="00243FEF" w:rsidRPr="00FC7802">
        <w:tc>
          <w:tcPr>
            <w:tcW w:w="31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7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а,б</w:t>
            </w:r>
            <w:r w:rsidRPr="004D63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43FEF" w:rsidRPr="00FC7802">
        <w:tc>
          <w:tcPr>
            <w:tcW w:w="31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17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Романенкова Галина Николевна, Махниборода Оксана Юрьевна</w:t>
            </w:r>
          </w:p>
        </w:tc>
      </w:tr>
      <w:tr w:rsidR="00243FEF" w:rsidRPr="00FC7802">
        <w:tc>
          <w:tcPr>
            <w:tcW w:w="31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Количество часов в год</w:t>
            </w:r>
          </w:p>
        </w:tc>
        <w:tc>
          <w:tcPr>
            <w:tcW w:w="117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631B">
              <w:rPr>
                <w:rFonts w:ascii="Times New Roman" w:hAnsi="Times New Roman"/>
                <w:sz w:val="24"/>
                <w:szCs w:val="24"/>
              </w:rPr>
              <w:t>155ч</w:t>
            </w:r>
          </w:p>
        </w:tc>
      </w:tr>
      <w:tr w:rsidR="00243FEF" w:rsidRPr="00FC7802">
        <w:tc>
          <w:tcPr>
            <w:tcW w:w="31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Из них:</w:t>
            </w:r>
          </w:p>
        </w:tc>
        <w:tc>
          <w:tcPr>
            <w:tcW w:w="117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FEF" w:rsidRPr="00FC7802">
        <w:tc>
          <w:tcPr>
            <w:tcW w:w="31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7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1четверть - 45</w:t>
            </w:r>
            <w:r w:rsidRPr="004D631B">
              <w:rPr>
                <w:rFonts w:ascii="Times New Roman" w:hAnsi="Times New Roman"/>
                <w:sz w:val="24"/>
                <w:szCs w:val="24"/>
              </w:rPr>
              <w:t>ч (интегрированный курс), 2 -3 четверти 5ч – обучение грамоте (письмо), 4ч – обучение грамоте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631B">
              <w:rPr>
                <w:rFonts w:ascii="Times New Roman" w:hAnsi="Times New Roman"/>
                <w:sz w:val="24"/>
                <w:szCs w:val="24"/>
              </w:rPr>
              <w:t>(чтение).</w:t>
            </w:r>
          </w:p>
        </w:tc>
      </w:tr>
      <w:tr w:rsidR="00243FEF" w:rsidRPr="00FC7802">
        <w:tc>
          <w:tcPr>
            <w:tcW w:w="31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117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4A3">
              <w:rPr>
                <w:rFonts w:ascii="Times New Roman" w:hAnsi="Times New Roman"/>
                <w:sz w:val="24"/>
                <w:szCs w:val="24"/>
                <w:lang w:eastAsia="ar-SA"/>
              </w:rPr>
              <w:t>Для общеобразовател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ьных учреждений базовый уровень</w:t>
            </w:r>
            <w:r w:rsidRPr="004374A3">
              <w:rPr>
                <w:rFonts w:ascii="Times New Roman" w:hAnsi="Times New Roman"/>
                <w:sz w:val="24"/>
                <w:szCs w:val="24"/>
                <w:lang w:eastAsia="ar-SA"/>
              </w:rPr>
              <w:t>, авторы программ: р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уководители линии учебников по обучению грамоте</w:t>
            </w:r>
            <w:r w:rsidRPr="004374A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УМК  «Перспектива» Л. Ф. Климанова, С. Г. Макеева</w:t>
            </w:r>
            <w:r w:rsidRPr="004374A3">
              <w:rPr>
                <w:rFonts w:ascii="Times New Roman" w:hAnsi="Times New Roman"/>
                <w:sz w:val="24"/>
                <w:szCs w:val="24"/>
                <w:lang w:eastAsia="ar-SA"/>
              </w:rPr>
              <w:t>. Сборник программ. (М.: Просвещение,  2011).</w:t>
            </w:r>
          </w:p>
        </w:tc>
      </w:tr>
      <w:tr w:rsidR="00243FEF" w:rsidRPr="00FC7802">
        <w:tc>
          <w:tcPr>
            <w:tcW w:w="14850" w:type="dxa"/>
            <w:gridSpan w:val="2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Учебный комплекс для учащихся:</w:t>
            </w:r>
          </w:p>
        </w:tc>
      </w:tr>
      <w:tr w:rsidR="00243FEF" w:rsidRPr="00FC7802">
        <w:tc>
          <w:tcPr>
            <w:tcW w:w="3125" w:type="dxa"/>
          </w:tcPr>
          <w:p w:rsidR="00243FEF" w:rsidRPr="00C90FC7" w:rsidRDefault="00243FEF" w:rsidP="00E9492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90FC7">
              <w:rPr>
                <w:rFonts w:ascii="Times New Roman" w:hAnsi="Times New Roman"/>
                <w:b/>
              </w:rPr>
              <w:t>Учебник</w:t>
            </w:r>
          </w:p>
        </w:tc>
        <w:tc>
          <w:tcPr>
            <w:tcW w:w="11725" w:type="dxa"/>
          </w:tcPr>
          <w:p w:rsidR="00243FEF" w:rsidRPr="004B3935" w:rsidRDefault="00243FEF" w:rsidP="00E94926">
            <w:pPr>
              <w:pStyle w:val="BodyText3"/>
              <w:rPr>
                <w:sz w:val="24"/>
              </w:rPr>
            </w:pPr>
            <w:r w:rsidRPr="004B3935">
              <w:rPr>
                <w:sz w:val="24"/>
              </w:rPr>
              <w:t>Л. Ф. Климанова, С. Г. Макеева. Азбука. 1 класс. В 2 ч. М.: Просвещение, 2011.</w:t>
            </w:r>
          </w:p>
          <w:p w:rsidR="00243FEF" w:rsidRPr="004B3935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FEF" w:rsidRPr="00FC7802">
        <w:tc>
          <w:tcPr>
            <w:tcW w:w="3125" w:type="dxa"/>
          </w:tcPr>
          <w:p w:rsidR="00243FEF" w:rsidRPr="00C90FC7" w:rsidRDefault="00243FEF" w:rsidP="00E9492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90FC7">
              <w:rPr>
                <w:rFonts w:ascii="Times New Roman" w:hAnsi="Times New Roman"/>
                <w:b/>
              </w:rPr>
              <w:t>Дополнительная литература</w:t>
            </w:r>
          </w:p>
        </w:tc>
        <w:tc>
          <w:tcPr>
            <w:tcW w:w="11725" w:type="dxa"/>
          </w:tcPr>
          <w:p w:rsidR="00243FEF" w:rsidRPr="004B3935" w:rsidRDefault="00243FEF" w:rsidP="00E94926">
            <w:pPr>
              <w:pStyle w:val="u-2-msonormal"/>
              <w:spacing w:before="0" w:beforeAutospacing="0" w:after="0" w:afterAutospacing="0"/>
              <w:jc w:val="both"/>
              <w:textAlignment w:val="center"/>
              <w:rPr>
                <w:bCs/>
                <w:iCs/>
              </w:rPr>
            </w:pPr>
            <w:r w:rsidRPr="004B3935">
              <w:t xml:space="preserve">1.Азбука. </w:t>
            </w:r>
            <w:r w:rsidRPr="004B3935">
              <w:rPr>
                <w:bCs/>
                <w:iCs/>
              </w:rPr>
              <w:t xml:space="preserve">1 класс. Электронное приложение к учебнику Л. Ф. Климановой, С. Г. Макеевой. </w:t>
            </w:r>
          </w:p>
          <w:p w:rsidR="00243FEF" w:rsidRPr="004B3935" w:rsidRDefault="00243FEF" w:rsidP="00E94926">
            <w:pPr>
              <w:pStyle w:val="u-2-msonormal"/>
              <w:spacing w:before="0" w:beforeAutospacing="0" w:after="0" w:afterAutospacing="0"/>
              <w:jc w:val="both"/>
              <w:textAlignment w:val="center"/>
              <w:rPr>
                <w:bCs/>
                <w:iCs/>
              </w:rPr>
            </w:pPr>
            <w:r w:rsidRPr="004B3935">
              <w:rPr>
                <w:bCs/>
                <w:iCs/>
              </w:rPr>
              <w:t xml:space="preserve">      Москва: - Просвещение, 2011</w:t>
            </w:r>
          </w:p>
          <w:p w:rsidR="00243FEF" w:rsidRPr="004B3935" w:rsidRDefault="00243FEF" w:rsidP="00E94926">
            <w:pPr>
              <w:pStyle w:val="BodyText3"/>
              <w:rPr>
                <w:sz w:val="24"/>
              </w:rPr>
            </w:pPr>
            <w:r w:rsidRPr="004B3935">
              <w:rPr>
                <w:sz w:val="24"/>
              </w:rPr>
              <w:t xml:space="preserve">2. Л. Ф. Климанова, А. В. Абрамов, Л. Н. Борейко. Рисуй, думай, рассказывай. Рабочая тетрадь.  </w:t>
            </w:r>
          </w:p>
          <w:p w:rsidR="00243FEF" w:rsidRPr="004B3935" w:rsidRDefault="00243FEF" w:rsidP="00E94926">
            <w:pPr>
              <w:pStyle w:val="BodyText3"/>
              <w:rPr>
                <w:sz w:val="24"/>
              </w:rPr>
            </w:pPr>
            <w:r w:rsidRPr="004B3935">
              <w:rPr>
                <w:sz w:val="24"/>
              </w:rPr>
              <w:t xml:space="preserve">     1 класс. М.: Просвещение, 2011.</w:t>
            </w:r>
          </w:p>
          <w:p w:rsidR="00243FEF" w:rsidRPr="004B3935" w:rsidRDefault="00243FEF" w:rsidP="00E94926">
            <w:pPr>
              <w:pStyle w:val="BodyText3"/>
              <w:rPr>
                <w:sz w:val="24"/>
              </w:rPr>
            </w:pPr>
            <w:r w:rsidRPr="004B3935">
              <w:rPr>
                <w:sz w:val="24"/>
              </w:rPr>
              <w:t xml:space="preserve"> 3.  Л. Ф. Климанова, А. В. Абрамов. Мой алфавит. Прописи. 1 класс. В 2 ч. М.: Просвещение, 2011.</w:t>
            </w:r>
          </w:p>
          <w:p w:rsidR="00243FEF" w:rsidRPr="004B3935" w:rsidRDefault="00243FEF" w:rsidP="00E94926">
            <w:pPr>
              <w:pStyle w:val="BodyText3"/>
              <w:rPr>
                <w:sz w:val="24"/>
              </w:rPr>
            </w:pPr>
            <w:r w:rsidRPr="004B3935">
              <w:rPr>
                <w:sz w:val="24"/>
              </w:rPr>
              <w:t xml:space="preserve"> 4.  Л. Ф. Климанова, А. В. Абрамов. Пиши красиво. Рабочая тетрадь. . 1 класс. М.: Просвещение, </w:t>
            </w:r>
          </w:p>
          <w:p w:rsidR="00243FEF" w:rsidRPr="004B3935" w:rsidRDefault="00243FEF" w:rsidP="00E94926">
            <w:pPr>
              <w:pStyle w:val="BodyText3"/>
              <w:rPr>
                <w:sz w:val="24"/>
              </w:rPr>
            </w:pPr>
            <w:r w:rsidRPr="004B3935">
              <w:rPr>
                <w:sz w:val="24"/>
              </w:rPr>
              <w:t xml:space="preserve">      2011.</w:t>
            </w:r>
          </w:p>
          <w:p w:rsidR="00243FEF" w:rsidRPr="004B3935" w:rsidRDefault="00243FEF" w:rsidP="00E94926">
            <w:pPr>
              <w:pStyle w:val="BodyText3"/>
              <w:rPr>
                <w:sz w:val="24"/>
              </w:rPr>
            </w:pPr>
            <w:r w:rsidRPr="004B3935">
              <w:rPr>
                <w:sz w:val="24"/>
              </w:rPr>
              <w:t xml:space="preserve"> 5.  Л. Ф. Климанова. Читалочка. Дидактическое пособие. 1 класс. М.: Просвещение, 2011.</w:t>
            </w:r>
          </w:p>
          <w:p w:rsidR="00243FEF" w:rsidRPr="00FC7802" w:rsidRDefault="00243FEF" w:rsidP="00E9492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7802">
              <w:rPr>
                <w:rFonts w:ascii="Times New Roman" w:hAnsi="Times New Roman"/>
                <w:sz w:val="24"/>
                <w:szCs w:val="24"/>
              </w:rPr>
              <w:t xml:space="preserve"> 6.  Л. Ф. Климанова, С. Г. Макеева. Обучение грамоте. Методическое пособие с поурочными  разработками. М.:  Просвещение, 2012.</w:t>
            </w:r>
          </w:p>
          <w:p w:rsidR="00243FEF" w:rsidRPr="00FC7802" w:rsidRDefault="00243FEF" w:rsidP="00E9492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7802">
              <w:rPr>
                <w:rFonts w:ascii="Times New Roman" w:hAnsi="Times New Roman"/>
                <w:sz w:val="24"/>
                <w:szCs w:val="24"/>
              </w:rPr>
              <w:t xml:space="preserve"> 7. </w:t>
            </w:r>
            <w:r w:rsidRPr="00FC7802">
              <w:rPr>
                <w:rStyle w:val="Strong"/>
                <w:rFonts w:ascii="Times New Roman" w:hAnsi="Times New Roman"/>
                <w:b w:val="0"/>
                <w:bCs/>
                <w:sz w:val="24"/>
                <w:szCs w:val="24"/>
              </w:rPr>
              <w:t>Сборник рабочих программ. Система учебников «Перспектива». 1-4 классы.</w:t>
            </w:r>
            <w:r w:rsidRPr="00FC7802">
              <w:rPr>
                <w:rFonts w:ascii="Times New Roman" w:hAnsi="Times New Roman"/>
                <w:sz w:val="24"/>
                <w:szCs w:val="24"/>
              </w:rPr>
              <w:t xml:space="preserve"> М.: Просвещение, </w:t>
            </w:r>
          </w:p>
          <w:p w:rsidR="00243FEF" w:rsidRPr="00FC7802" w:rsidRDefault="00243FEF" w:rsidP="00E9492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7802">
              <w:rPr>
                <w:rFonts w:ascii="Times New Roman" w:hAnsi="Times New Roman"/>
                <w:sz w:val="24"/>
                <w:szCs w:val="24"/>
              </w:rPr>
              <w:t xml:space="preserve">     2011.</w:t>
            </w:r>
          </w:p>
          <w:p w:rsidR="00243FEF" w:rsidRPr="004B3935" w:rsidRDefault="00243FEF" w:rsidP="00E94926">
            <w:pPr>
              <w:spacing w:after="0" w:line="240" w:lineRule="auto"/>
              <w:ind w:left="-6" w:firstLine="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FEF" w:rsidRPr="00FC7802">
        <w:tc>
          <w:tcPr>
            <w:tcW w:w="3125" w:type="dxa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Электронные источники информации</w:t>
            </w:r>
          </w:p>
        </w:tc>
        <w:tc>
          <w:tcPr>
            <w:tcW w:w="11725" w:type="dxa"/>
          </w:tcPr>
          <w:p w:rsidR="00243FEF" w:rsidRPr="00C90FC7" w:rsidRDefault="00243FEF" w:rsidP="00E9492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6" w:history="1">
              <w:r w:rsidRPr="00C90FC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</w:t>
              </w:r>
              <w:r w:rsidRPr="00C90FC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C90FC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</w:t>
              </w:r>
            </w:hyperlink>
            <w:r w:rsidRPr="00C90FC7">
              <w:rPr>
                <w:rFonts w:ascii="Times New Roman" w:hAnsi="Times New Roman"/>
              </w:rPr>
              <w:t xml:space="preserve">. </w:t>
            </w:r>
            <w:r w:rsidRPr="00C90FC7">
              <w:rPr>
                <w:rFonts w:ascii="Times New Roman" w:hAnsi="Times New Roman"/>
                <w:lang w:val="en-US"/>
              </w:rPr>
              <w:t>math</w:t>
            </w:r>
            <w:r w:rsidRPr="00C90FC7">
              <w:rPr>
                <w:rFonts w:ascii="Times New Roman" w:hAnsi="Times New Roman"/>
              </w:rPr>
              <w:t>.</w:t>
            </w:r>
            <w:r w:rsidRPr="00C90FC7">
              <w:rPr>
                <w:rFonts w:ascii="Times New Roman" w:hAnsi="Times New Roman"/>
                <w:lang w:val="en-US"/>
              </w:rPr>
              <w:t>ru</w:t>
            </w:r>
          </w:p>
          <w:p w:rsidR="00243FEF" w:rsidRPr="00C90FC7" w:rsidRDefault="00243FEF" w:rsidP="00E9492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0FC7">
              <w:rPr>
                <w:rFonts w:ascii="Times New Roman" w:hAnsi="Times New Roman"/>
                <w:lang w:val="en-US"/>
              </w:rPr>
              <w:t>http</w:t>
            </w:r>
            <w:r w:rsidRPr="00C90FC7">
              <w:rPr>
                <w:rFonts w:ascii="Times New Roman" w:hAnsi="Times New Roman"/>
              </w:rPr>
              <w:t>:</w:t>
            </w:r>
            <w:r w:rsidRPr="00C90FC7">
              <w:rPr>
                <w:rFonts w:ascii="Times New Roman" w:hAnsi="Times New Roman"/>
                <w:lang w:val="en-US"/>
              </w:rPr>
              <w:t>www</w:t>
            </w:r>
            <w:r w:rsidRPr="00C90FC7">
              <w:rPr>
                <w:rFonts w:ascii="Times New Roman" w:hAnsi="Times New Roman"/>
              </w:rPr>
              <w:t>.</w:t>
            </w:r>
            <w:r w:rsidRPr="00C90FC7">
              <w:rPr>
                <w:rFonts w:ascii="Times New Roman" w:hAnsi="Times New Roman"/>
                <w:lang w:val="en-US"/>
              </w:rPr>
              <w:t>rus</w:t>
            </w:r>
            <w:r w:rsidRPr="00C90FC7">
              <w:rPr>
                <w:rFonts w:ascii="Times New Roman" w:hAnsi="Times New Roman"/>
              </w:rPr>
              <w:t>.1</w:t>
            </w:r>
            <w:r w:rsidRPr="00C90FC7">
              <w:rPr>
                <w:rFonts w:ascii="Times New Roman" w:hAnsi="Times New Roman"/>
                <w:lang w:val="en-US"/>
              </w:rPr>
              <w:t>september</w:t>
            </w:r>
            <w:r w:rsidRPr="00C90FC7">
              <w:rPr>
                <w:rFonts w:ascii="Times New Roman" w:hAnsi="Times New Roman"/>
              </w:rPr>
              <w:t>.</w:t>
            </w:r>
            <w:r w:rsidRPr="00C90FC7">
              <w:rPr>
                <w:rFonts w:ascii="Times New Roman" w:hAnsi="Times New Roman"/>
                <w:lang w:val="en-US"/>
              </w:rPr>
              <w:t>ru</w:t>
            </w:r>
          </w:p>
          <w:p w:rsidR="00243FEF" w:rsidRPr="00C90FC7" w:rsidRDefault="00243FEF" w:rsidP="00E9492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hyperlink r:id="rId7" w:history="1">
              <w:r w:rsidRPr="00C90FC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www.openwordid/schooi</w:t>
              </w:r>
            </w:hyperlink>
          </w:p>
          <w:p w:rsidR="00243FEF" w:rsidRPr="00C90FC7" w:rsidRDefault="00243FEF" w:rsidP="00E9492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hyperlink r:id="rId8" w:history="1">
              <w:r w:rsidRPr="00C90FC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www.it</w:t>
              </w:r>
            </w:hyperlink>
            <w:r w:rsidRPr="00C90FC7">
              <w:rPr>
                <w:rFonts w:ascii="Times New Roman" w:hAnsi="Times New Roman"/>
                <w:lang w:val="en-US"/>
              </w:rPr>
              <w:t xml:space="preserve"> – n.ru</w:t>
            </w:r>
          </w:p>
          <w:p w:rsidR="00243FEF" w:rsidRPr="00C90FC7" w:rsidRDefault="00243FEF" w:rsidP="00E9492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hyperlink r:id="rId9" w:history="1">
              <w:r w:rsidRPr="00C90FC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www.akademkniga.ru</w:t>
              </w:r>
            </w:hyperlink>
          </w:p>
          <w:p w:rsidR="00243FEF" w:rsidRPr="00C90FC7" w:rsidRDefault="00243FEF" w:rsidP="00E9492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hyperlink r:id="rId10" w:history="1">
              <w:r w:rsidRPr="00C90FC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www.it</w:t>
              </w:r>
            </w:hyperlink>
            <w:r w:rsidRPr="00C90FC7">
              <w:rPr>
                <w:rFonts w:ascii="Times New Roman" w:hAnsi="Times New Roman"/>
                <w:lang w:val="en-US"/>
              </w:rPr>
              <w:t xml:space="preserve"> – n</w:t>
            </w:r>
            <w:r w:rsidRPr="00C90FC7">
              <w:rPr>
                <w:rFonts w:ascii="Times New Roman" w:hAnsi="Times New Roman"/>
              </w:rPr>
              <w:t>.</w:t>
            </w:r>
            <w:r w:rsidRPr="00C90FC7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243FEF" w:rsidRPr="00FC7802">
        <w:tc>
          <w:tcPr>
            <w:tcW w:w="3125" w:type="dxa"/>
            <w:vMerge w:val="restart"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31B">
              <w:rPr>
                <w:rFonts w:ascii="Times New Roman" w:hAnsi="Times New Roman"/>
                <w:b/>
                <w:sz w:val="24"/>
                <w:szCs w:val="24"/>
              </w:rPr>
              <w:t>Нормативные документы</w:t>
            </w:r>
          </w:p>
        </w:tc>
        <w:tc>
          <w:tcPr>
            <w:tcW w:w="11725" w:type="dxa"/>
          </w:tcPr>
          <w:p w:rsidR="00243FEF" w:rsidRPr="00C90FC7" w:rsidRDefault="00243FEF" w:rsidP="00E9492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C90FC7">
              <w:rPr>
                <w:rFonts w:ascii="Times New Roman" w:hAnsi="Times New Roman"/>
                <w:b/>
                <w:i/>
              </w:rPr>
              <w:t>закон «Об образовании»</w:t>
            </w:r>
          </w:p>
        </w:tc>
      </w:tr>
      <w:tr w:rsidR="00243FEF" w:rsidRPr="00FC7802">
        <w:tc>
          <w:tcPr>
            <w:tcW w:w="3125" w:type="dxa"/>
            <w:vMerge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5" w:type="dxa"/>
          </w:tcPr>
          <w:p w:rsidR="00243FEF" w:rsidRPr="00C90FC7" w:rsidRDefault="00243FEF" w:rsidP="00E9492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0FC7">
              <w:rPr>
                <w:rFonts w:ascii="Times New Roman" w:hAnsi="Times New Roman"/>
                <w:b/>
                <w:i/>
              </w:rPr>
      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</w:t>
            </w:r>
          </w:p>
        </w:tc>
      </w:tr>
      <w:tr w:rsidR="00243FEF" w:rsidRPr="00FC7802">
        <w:tc>
          <w:tcPr>
            <w:tcW w:w="3125" w:type="dxa"/>
            <w:vMerge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5" w:type="dxa"/>
          </w:tcPr>
          <w:p w:rsidR="00243FEF" w:rsidRPr="00C90FC7" w:rsidRDefault="00243FEF" w:rsidP="00E9492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0FC7">
              <w:rPr>
                <w:rFonts w:ascii="Times New Roman" w:hAnsi="Times New Roman"/>
                <w:b/>
                <w:i/>
              </w:rPr>
              <w:t>письмо Минобразования России от 20.02.2004 г. № 03-51-10/14-03 «О введении федерального компонента государственных образовательных стандартов начального общего, основного общего и  среднего (полного) общего образования»</w:t>
            </w:r>
          </w:p>
        </w:tc>
      </w:tr>
      <w:tr w:rsidR="00243FEF" w:rsidRPr="00FC7802">
        <w:tc>
          <w:tcPr>
            <w:tcW w:w="3125" w:type="dxa"/>
            <w:vMerge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5" w:type="dxa"/>
          </w:tcPr>
          <w:p w:rsidR="00243FEF" w:rsidRPr="00C90FC7" w:rsidRDefault="00243FEF" w:rsidP="00E9492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0FC7">
              <w:rPr>
                <w:rFonts w:ascii="Times New Roman" w:hAnsi="Times New Roman"/>
                <w:b/>
                <w:i/>
              </w:rPr>
              <w:t>Приказ Минобразования России от 09.03.2004 г. № 1312 «Об утверждении федерального базисного учебного плана и примерных учебных планов для общеобразовательных учреждений</w:t>
            </w:r>
          </w:p>
        </w:tc>
      </w:tr>
      <w:tr w:rsidR="00243FEF" w:rsidRPr="00FC7802">
        <w:tc>
          <w:tcPr>
            <w:tcW w:w="3125" w:type="dxa"/>
            <w:vMerge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5" w:type="dxa"/>
          </w:tcPr>
          <w:p w:rsidR="00243FEF" w:rsidRPr="00C90FC7" w:rsidRDefault="00243FEF" w:rsidP="00E9492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0FC7">
              <w:rPr>
                <w:rFonts w:ascii="Times New Roman" w:hAnsi="Times New Roman"/>
                <w:b/>
                <w:i/>
              </w:rPr>
              <w:t>Письмо Минобразования России от 07.07.2005 г. «О примерных программах по учебным предметам федерального базисного учебного плана»</w:t>
            </w:r>
          </w:p>
        </w:tc>
      </w:tr>
      <w:tr w:rsidR="00243FEF" w:rsidRPr="00FC7802">
        <w:tc>
          <w:tcPr>
            <w:tcW w:w="3125" w:type="dxa"/>
            <w:vMerge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5" w:type="dxa"/>
          </w:tcPr>
          <w:p w:rsidR="00243FEF" w:rsidRPr="00C90FC7" w:rsidRDefault="00243FEF" w:rsidP="00E9492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0FC7">
              <w:rPr>
                <w:rFonts w:ascii="Times New Roman" w:hAnsi="Times New Roman"/>
                <w:b/>
                <w:i/>
              </w:rPr>
              <w:t>Федеральный компонент государственного стандарта общего образования</w:t>
            </w:r>
          </w:p>
        </w:tc>
      </w:tr>
      <w:tr w:rsidR="00243FEF" w:rsidRPr="00FC7802">
        <w:tc>
          <w:tcPr>
            <w:tcW w:w="3125" w:type="dxa"/>
            <w:vMerge/>
          </w:tcPr>
          <w:p w:rsidR="00243FEF" w:rsidRPr="004D631B" w:rsidRDefault="00243FEF" w:rsidP="00E94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5" w:type="dxa"/>
          </w:tcPr>
          <w:p w:rsidR="00243FEF" w:rsidRPr="00C90FC7" w:rsidRDefault="00243FEF" w:rsidP="00E9492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0FC7">
              <w:rPr>
                <w:rFonts w:ascii="Times New Roman" w:hAnsi="Times New Roman"/>
                <w:b/>
                <w:i/>
              </w:rPr>
              <w:t>Примерные программы по учебным предметам федерального базисного учебного плана</w:t>
            </w:r>
          </w:p>
        </w:tc>
      </w:tr>
    </w:tbl>
    <w:p w:rsidR="00243FEF" w:rsidRDefault="00243FEF" w:rsidP="00C90FC7">
      <w:pPr>
        <w:shd w:val="clear" w:color="auto" w:fill="FFFFFF"/>
        <w:spacing w:after="0" w:line="27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43FEF" w:rsidRPr="00793E77" w:rsidRDefault="00243FEF" w:rsidP="00C90FC7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93E77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5"/>
        <w:gridCol w:w="2118"/>
        <w:gridCol w:w="930"/>
        <w:gridCol w:w="5809"/>
        <w:gridCol w:w="3222"/>
        <w:gridCol w:w="740"/>
      </w:tblGrid>
      <w:tr w:rsidR="00243FEF" w:rsidRPr="00FC7802">
        <w:tc>
          <w:tcPr>
            <w:tcW w:w="0" w:type="auto"/>
            <w:vMerge w:val="restart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30" w:type="dxa"/>
            <w:vMerge w:val="restart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 – во часов</w:t>
            </w:r>
          </w:p>
        </w:tc>
        <w:tc>
          <w:tcPr>
            <w:tcW w:w="8991" w:type="dxa"/>
            <w:gridSpan w:val="2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0" w:type="auto"/>
            <w:vMerge w:val="restart"/>
          </w:tcPr>
          <w:p w:rsidR="00243FEF" w:rsidRPr="00793E77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3E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243FEF" w:rsidRPr="00FC7802">
        <w:tc>
          <w:tcPr>
            <w:tcW w:w="0" w:type="auto"/>
            <w:vMerge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vMerge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9" w:type="dxa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Внутрипредметный модуль</w:t>
            </w:r>
          </w:p>
        </w:tc>
        <w:tc>
          <w:tcPr>
            <w:tcW w:w="0" w:type="auto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Внутрипредметный модуль</w:t>
            </w:r>
          </w:p>
        </w:tc>
        <w:tc>
          <w:tcPr>
            <w:tcW w:w="0" w:type="auto"/>
            <w:vMerge/>
          </w:tcPr>
          <w:p w:rsidR="00243FEF" w:rsidRPr="00793E77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3FEF" w:rsidRPr="00FC7802">
        <w:tc>
          <w:tcPr>
            <w:tcW w:w="0" w:type="auto"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1блок</w:t>
            </w:r>
          </w:p>
        </w:tc>
        <w:tc>
          <w:tcPr>
            <w:tcW w:w="0" w:type="auto"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(интегрированный</w:t>
            </w:r>
          </w:p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курс)</w:t>
            </w:r>
          </w:p>
        </w:tc>
        <w:tc>
          <w:tcPr>
            <w:tcW w:w="930" w:type="dxa"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45ч</w:t>
            </w:r>
          </w:p>
        </w:tc>
        <w:tc>
          <w:tcPr>
            <w:tcW w:w="5809" w:type="dxa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«Развитие речи»</w:t>
            </w:r>
          </w:p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24DEF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часов)</w:t>
            </w:r>
          </w:p>
        </w:tc>
        <w:tc>
          <w:tcPr>
            <w:tcW w:w="0" w:type="auto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«Литературное слушание»</w:t>
            </w:r>
          </w:p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24DEF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часа)</w:t>
            </w:r>
          </w:p>
        </w:tc>
        <w:tc>
          <w:tcPr>
            <w:tcW w:w="0" w:type="auto"/>
          </w:tcPr>
          <w:p w:rsidR="00243FEF" w:rsidRPr="00793E77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3FEF" w:rsidRPr="00FC7802">
        <w:tc>
          <w:tcPr>
            <w:tcW w:w="0" w:type="auto"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блок </w:t>
            </w:r>
          </w:p>
        </w:tc>
        <w:tc>
          <w:tcPr>
            <w:tcW w:w="0" w:type="auto"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243F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(чтение)</w:t>
            </w:r>
          </w:p>
          <w:p w:rsidR="00243FEF" w:rsidRPr="00924DEF" w:rsidRDefault="00243FEF" w:rsidP="00924DEF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243FEF" w:rsidRPr="00924DEF" w:rsidRDefault="00243FEF" w:rsidP="00924DEF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(письмо)</w:t>
            </w:r>
          </w:p>
        </w:tc>
        <w:tc>
          <w:tcPr>
            <w:tcW w:w="930" w:type="dxa"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91 ч</w:t>
            </w:r>
          </w:p>
        </w:tc>
        <w:tc>
          <w:tcPr>
            <w:tcW w:w="5809" w:type="dxa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«Развитие речи»</w:t>
            </w:r>
          </w:p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(10 часов)</w:t>
            </w:r>
          </w:p>
        </w:tc>
        <w:tc>
          <w:tcPr>
            <w:tcW w:w="0" w:type="auto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«Литературное слушание»</w:t>
            </w:r>
          </w:p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(8 часов)</w:t>
            </w:r>
          </w:p>
        </w:tc>
        <w:tc>
          <w:tcPr>
            <w:tcW w:w="0" w:type="auto"/>
          </w:tcPr>
          <w:p w:rsidR="00243FEF" w:rsidRPr="00793E77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3FEF" w:rsidRPr="00FC7802">
        <w:tc>
          <w:tcPr>
            <w:tcW w:w="0" w:type="auto"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3 блок</w:t>
            </w:r>
          </w:p>
        </w:tc>
        <w:tc>
          <w:tcPr>
            <w:tcW w:w="0" w:type="auto"/>
          </w:tcPr>
          <w:p w:rsidR="00243FEF" w:rsidRPr="00924DEF" w:rsidRDefault="00243FEF" w:rsidP="00924DEF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243FEF" w:rsidRDefault="00243FEF" w:rsidP="00924DEF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(чтение)</w:t>
            </w:r>
          </w:p>
          <w:p w:rsidR="00243FEF" w:rsidRPr="00924DEF" w:rsidRDefault="00243FEF" w:rsidP="00924DEF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243FEF" w:rsidRPr="00924DEF" w:rsidRDefault="00243FEF" w:rsidP="00924DEF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(письмо)</w:t>
            </w:r>
          </w:p>
        </w:tc>
        <w:tc>
          <w:tcPr>
            <w:tcW w:w="930" w:type="dxa"/>
          </w:tcPr>
          <w:p w:rsidR="00243FEF" w:rsidRPr="00924DEF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19 ч</w:t>
            </w:r>
          </w:p>
        </w:tc>
        <w:tc>
          <w:tcPr>
            <w:tcW w:w="5809" w:type="dxa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«Развитие речи»</w:t>
            </w:r>
          </w:p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(2 часа)</w:t>
            </w:r>
          </w:p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«Литературное слушание»</w:t>
            </w:r>
          </w:p>
          <w:p w:rsidR="00243FEF" w:rsidRPr="00924DEF" w:rsidRDefault="00243FEF" w:rsidP="00E94926">
            <w:pPr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DEF">
              <w:rPr>
                <w:rFonts w:ascii="Times New Roman" w:hAnsi="Times New Roman"/>
                <w:sz w:val="24"/>
                <w:szCs w:val="24"/>
                <w:lang w:eastAsia="ru-RU"/>
              </w:rPr>
              <w:t>(1 час)</w:t>
            </w:r>
          </w:p>
        </w:tc>
        <w:tc>
          <w:tcPr>
            <w:tcW w:w="0" w:type="auto"/>
          </w:tcPr>
          <w:p w:rsidR="00243FEF" w:rsidRPr="00793E77" w:rsidRDefault="00243FEF" w:rsidP="00E94926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43FEF" w:rsidRDefault="00243FEF"/>
    <w:p w:rsidR="00243FEF" w:rsidRDefault="00243FEF"/>
    <w:p w:rsidR="00243FEF" w:rsidRPr="00B72CE0" w:rsidRDefault="00243FEF" w:rsidP="0067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72CE0">
        <w:rPr>
          <w:rFonts w:ascii="Times New Roman" w:hAnsi="Times New Roman"/>
          <w:b/>
          <w:sz w:val="28"/>
          <w:szCs w:val="28"/>
          <w:lang w:eastAsia="ru-RU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z w:val="28"/>
          <w:szCs w:val="28"/>
          <w:lang w:eastAsia="ru-RU"/>
        </w:rPr>
        <w:t>обучению грамоте</w:t>
      </w:r>
    </w:p>
    <w:p w:rsidR="00243FEF" w:rsidRDefault="00243FEF" w:rsidP="0067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72CE0">
        <w:rPr>
          <w:rFonts w:ascii="Times New Roman" w:hAnsi="Times New Roman"/>
          <w:b/>
          <w:sz w:val="28"/>
          <w:szCs w:val="28"/>
          <w:lang w:eastAsia="ru-RU"/>
        </w:rPr>
        <w:t>1 блок (интегрированный курс) – 45 часов</w:t>
      </w:r>
    </w:p>
    <w:p w:rsidR="00243FEF" w:rsidRDefault="00243FEF" w:rsidP="00D45012">
      <w:pPr>
        <w:spacing w:after="0" w:line="240" w:lineRule="auto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Сокращения:</w:t>
      </w:r>
    </w:p>
    <w:p w:rsidR="00243FEF" w:rsidRPr="00D45012" w:rsidRDefault="00243FEF" w:rsidP="00D45012">
      <w:pPr>
        <w:spacing w:after="0" w:line="240" w:lineRule="auto"/>
        <w:rPr>
          <w:rFonts w:ascii="Times New Roman" w:hAnsi="Times New Roman"/>
          <w:lang w:eastAsia="ru-RU"/>
        </w:rPr>
      </w:pPr>
      <w:r w:rsidRPr="00D45012">
        <w:rPr>
          <w:rFonts w:ascii="Times New Roman" w:hAnsi="Times New Roman"/>
          <w:lang w:eastAsia="ru-RU"/>
        </w:rPr>
        <w:t>«ДРР» - рабочая тетрадь «Думай, рисуй, рассказывай»</w:t>
      </w:r>
    </w:p>
    <w:tbl>
      <w:tblPr>
        <w:tblW w:w="1559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1418"/>
        <w:gridCol w:w="667"/>
        <w:gridCol w:w="1162"/>
        <w:gridCol w:w="1719"/>
        <w:gridCol w:w="2338"/>
        <w:gridCol w:w="917"/>
        <w:gridCol w:w="1032"/>
        <w:gridCol w:w="1803"/>
        <w:gridCol w:w="307"/>
        <w:gridCol w:w="1548"/>
        <w:gridCol w:w="130"/>
        <w:gridCol w:w="1134"/>
        <w:gridCol w:w="9"/>
        <w:gridCol w:w="841"/>
      </w:tblGrid>
      <w:tr w:rsidR="00243FEF" w:rsidRPr="00FC7802">
        <w:tc>
          <w:tcPr>
            <w:tcW w:w="568" w:type="dxa"/>
            <w:vMerge w:val="restart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243FEF" w:rsidRPr="00FC7802" w:rsidRDefault="00243FEF" w:rsidP="00FC7802">
            <w:pPr>
              <w:shd w:val="clear" w:color="auto" w:fill="FFFFFF"/>
              <w:spacing w:after="0" w:line="216" w:lineRule="exact"/>
              <w:ind w:right="226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</w:t>
            </w:r>
          </w:p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7" w:type="dxa"/>
            <w:vMerge w:val="restart"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Кол-во уроков</w:t>
            </w:r>
          </w:p>
        </w:tc>
        <w:tc>
          <w:tcPr>
            <w:tcW w:w="1162" w:type="dxa"/>
            <w:vMerge w:val="restart"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Тип урока</w:t>
            </w:r>
          </w:p>
        </w:tc>
        <w:tc>
          <w:tcPr>
            <w:tcW w:w="4057" w:type="dxa"/>
            <w:gridSpan w:val="2"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учебной деятельности</w:t>
            </w:r>
          </w:p>
        </w:tc>
        <w:tc>
          <w:tcPr>
            <w:tcW w:w="1949" w:type="dxa"/>
            <w:gridSpan w:val="2"/>
            <w:vMerge w:val="restart"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2110" w:type="dxa"/>
            <w:gridSpan w:val="2"/>
            <w:vMerge w:val="restart"/>
          </w:tcPr>
          <w:p w:rsidR="00243FEF" w:rsidRPr="00FC7802" w:rsidRDefault="00243FEF" w:rsidP="00FC7802">
            <w:pPr>
              <w:shd w:val="clear" w:color="auto" w:fill="FFFFFF"/>
              <w:spacing w:after="0" w:line="216" w:lineRule="exact"/>
              <w:ind w:right="533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Форма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16" w:lineRule="exact"/>
              <w:ind w:right="533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работы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16" w:lineRule="exact"/>
              <w:ind w:left="466" w:right="533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8" w:type="dxa"/>
            <w:vMerge w:val="restart"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Возможные виды деятельности учащихся</w:t>
            </w:r>
          </w:p>
        </w:tc>
        <w:tc>
          <w:tcPr>
            <w:tcW w:w="1273" w:type="dxa"/>
            <w:gridSpan w:val="3"/>
            <w:vMerge w:val="restart"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Учебные пособия</w:t>
            </w:r>
          </w:p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Азбука/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«ДРР»</w:t>
            </w:r>
          </w:p>
        </w:tc>
        <w:tc>
          <w:tcPr>
            <w:tcW w:w="841" w:type="dxa"/>
            <w:vMerge w:val="restart"/>
          </w:tcPr>
          <w:p w:rsidR="00243FEF" w:rsidRPr="00FC7802" w:rsidRDefault="00243FEF" w:rsidP="00FC7802">
            <w:pPr>
              <w:shd w:val="clear" w:color="auto" w:fill="FFFFFF"/>
              <w:spacing w:after="0" w:line="216" w:lineRule="exact"/>
              <w:ind w:right="101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Дата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16" w:lineRule="exact"/>
              <w:ind w:right="1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план/факт</w:t>
            </w:r>
          </w:p>
        </w:tc>
      </w:tr>
      <w:tr w:rsidR="00243FEF" w:rsidRPr="00FC7802">
        <w:tc>
          <w:tcPr>
            <w:tcW w:w="568" w:type="dxa"/>
            <w:vMerge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7" w:type="dxa"/>
            <w:vMerge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9" w:type="dxa"/>
          </w:tcPr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Предметные УУД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Личностные</w:t>
            </w:r>
          </w:p>
          <w:p w:rsidR="00243FEF" w:rsidRPr="00FC7802" w:rsidRDefault="00243FEF" w:rsidP="00FC78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Метапредметные   (УУД)</w:t>
            </w:r>
          </w:p>
        </w:tc>
        <w:tc>
          <w:tcPr>
            <w:tcW w:w="1949" w:type="dxa"/>
            <w:gridSpan w:val="2"/>
            <w:vMerge/>
          </w:tcPr>
          <w:p w:rsidR="00243FEF" w:rsidRPr="00FC7802" w:rsidRDefault="00243FEF" w:rsidP="006764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0" w:type="dxa"/>
            <w:gridSpan w:val="2"/>
            <w:vMerge/>
          </w:tcPr>
          <w:p w:rsidR="00243FEF" w:rsidRPr="00FC7802" w:rsidRDefault="00243FEF" w:rsidP="006764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8" w:type="dxa"/>
            <w:vMerge/>
          </w:tcPr>
          <w:p w:rsidR="00243FEF" w:rsidRPr="00FC7802" w:rsidRDefault="00243FEF" w:rsidP="006764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vMerge/>
          </w:tcPr>
          <w:p w:rsidR="00243FEF" w:rsidRPr="00FC7802" w:rsidRDefault="00243FEF" w:rsidP="006764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vMerge/>
          </w:tcPr>
          <w:p w:rsidR="00243FEF" w:rsidRPr="00FC7802" w:rsidRDefault="00243FEF" w:rsidP="00FC7802">
            <w:pPr>
              <w:shd w:val="clear" w:color="auto" w:fill="FFFFFF"/>
              <w:spacing w:after="0" w:line="216" w:lineRule="exact"/>
              <w:ind w:right="101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  <w:t>Мир обще-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ния.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Твои новые друзья. 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Введение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«Общение», «знакомство»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на конкретно предмет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ном уровне.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Правила позитивного общения.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Вежливые слова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при приветствии,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прощании, прось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бе. Школа, уче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ник, отношение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к школе родите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лей, друзей.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Для чего нужно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учиться? Позиция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школьника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7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37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осмысливание процесса общения как способа получения 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передачи информации; последовательное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логичное рассказывание о событии, яв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лении; формулирование ответов на вопро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сы; составление рассказов по плану, 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личного опыта, описание предмета, по сюжетной картинке, набору картин с фабульным развитием действия; построение рас-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суждений о значении понятий «общение»,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«знакомство», «школа», «учение», об упот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реблении вежливых слов в речи, о необхо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димости учебной деятельности.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7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37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принимать и сохранять учебную задачу, адекватно восприни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мать оценку учителя, планировать свое действие в соответствии с поставленной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задачей и условиями ее реализации.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выстраи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вать коммуникативно-речевые действия,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направленные на учет позиции собеседни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ка (вслух говорит один, а другие внима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тельно слушают), конструктивные способы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взаимодействия с окружающими.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положительно отзывают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ся о школе, хотят учиться, имеют адекват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 xml:space="preserve">ное представление о школе, о поведении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 процессе учебной деятельности.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форме предметов.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Коммуникативные 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3"/>
                <w:sz w:val="20"/>
                <w:szCs w:val="20"/>
                <w:lang w:eastAsia="ru-RU"/>
              </w:rPr>
              <w:t>Уметь ориентироваться на листе и писать в рабочей полосе; уметь штриховать, обводить по контуру; словесно определять размер изображённых предметов; классифицировать предметы.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- применение вер-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бальных и невербальных форм общения для ситуаций знакомства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с учителем, друг с другом; выведе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ние правил общения.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- выполнение ди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агностических заданий и упражне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ний, участие в играх по выявлению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уровня развития связной речи: ответы на вопросы, слушание и пересказ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текста с соблюдением логики изло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жения и пользуясь эмоциональны-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ми, речевыми и языковыми средст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вами выразительности; самостоятельное сочинение сказки, загадки,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рассказа; составление рассказа по сюжетной картине, расположение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картинок в их логической для связ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ного изложения последовательно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 xml:space="preserve">сти; слушание и принятие данного учителем задания, планирование действия согласно поставленной задаче, выявление собственных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проблем в знаниях и умениях.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Коллективная (групповая) -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обсуж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дение и выведение правил позитив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ного общения; высказывание пози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ции школьника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Изображение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членов своей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семьи, подго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товка рассказа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 семье (с ис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пользованием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фотографий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из семейно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го архива) по плану: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1. Фамилия.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Адрес прожи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вания.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2. Состав се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мьи.</w:t>
            </w:r>
          </w:p>
          <w:p w:rsidR="00243FEF" w:rsidRPr="00FC7802" w:rsidRDefault="00243FEF" w:rsidP="00FC7802">
            <w:pPr>
              <w:shd w:val="clear" w:color="auto" w:fill="FFFFFF"/>
              <w:tabs>
                <w:tab w:val="left" w:pos="331"/>
              </w:tabs>
              <w:spacing w:after="0" w:line="264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3.Ф. И. О.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папы, мамы,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брата, сестры,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их возраст,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место работы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br/>
              <w:t xml:space="preserve">(учебы), специальность,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увлечения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(хобби).</w:t>
            </w:r>
          </w:p>
          <w:p w:rsidR="00243FEF" w:rsidRPr="00FC7802" w:rsidRDefault="00243FEF" w:rsidP="00FC7802">
            <w:pPr>
              <w:shd w:val="clear" w:color="auto" w:fill="FFFFFF"/>
              <w:tabs>
                <w:tab w:val="left" w:pos="331"/>
              </w:tabs>
              <w:spacing w:after="0" w:line="264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4.Рассказ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о домашних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питомцах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(по желанию)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  <w:t>Стр. 3-5/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Стр. 3-5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8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>Слово в об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щении.</w:t>
            </w:r>
            <w:r w:rsidRPr="00FC7802">
              <w:rPr>
                <w:rFonts w:ascii="Times New Roman" w:hAnsi="Times New Roman"/>
                <w:bCs/>
                <w:spacing w:val="-4"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Первое задание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spacing w:val="-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Предмет. При-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знаки предметов: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цвет, форма, раз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мер. Классификация предметов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 определенно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му признаку.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Обобщающие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слова и понятия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Ссора. Причины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ссор. Способы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разрешения про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блемных (конфликтных) си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туаций.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2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Наименования предметов.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Слова обобщаю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щего характера.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Лексическое зна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чение слова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безошибочное ис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пользование в речи, нахождение в литера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турных произведениях обобщающих слов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понятий, сравнительных прилагатель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ных;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формулирование ответов на вопросы, 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ставление рассказов, осознанное и произ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вольное построение речевого высказывания в устной форме, структурирование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знании;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логические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построение логиче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ской цепи рассуждений, установление при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чинно-следственных связей, анализ объек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тов с целью выделения признаков.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нять учебную задачу, адекватно восприни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мать оценку учителя, планировать свое действие в соответствии с поставленной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задачей и условиями ее реализации.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страивать конструктивные способы взаи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модействия с окружающими (сверстника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ми и учителем); контролировать свои действия по точному и оперативному ори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ентированию в учебнике; принимать информацию учителя или товарища, содер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жащую оценочный характер ответа или выполненного действия;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соотно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сить то, что уже известно и усвоено, и то,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что еще не известно; участвовать в коллек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тивном обсуждении проблем, выражать свои мысли в соответствии с задачами и условиями коммуникации.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8"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выделяют нравственный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аспект поведения, соотносят поступки с принятыми нормами поведения.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освоение ориентировки в прописи: «слева, справа»; формирование алгоритма действий в процессе письма.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систематизация знаний о форме предметов.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задавать вопросы, обращаться за помощью.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Научить соблюдать гигиенические требования, следить за положением руки, ручки, прописи. Позы. Обведение по образцу. Первое задание каллиграфический тест на списывание предложения.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Ориентироваться на листе и писать в рабочей полосе, обводить по контуру и штриховать фигуры.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Индивидуальная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-выполнение ди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агностических заданий и упражнений, участие в играх по выявлению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уровня развития лексики: дифференцирование предметов по цвету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и размеру, используя в речи прилагательные в сравнительной степени: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маленький ~ меньше, больше;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светлый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—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светлее, темнее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и т. п.;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использование в речи обобщающих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слов и понятий: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тарелка, чашка,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ложка — посуда; шарф, шапка, ва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режки - одежда;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слушание и при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нятие данного учителем задания,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планирование действия согласно поставленной задаче, выявление собственных проблем в знаниях и умениях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 xml:space="preserve"> Фронтальная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– рассматривание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иллюстраций, их словесное описание, ответы на вопросы беседы ,выполнение логических упражне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ний (подбор слов - названий гри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бов, определение «лишнего» предмета, называние группы предметов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словом обобщающего характера), определение лексического значе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ния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(гриб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–растет в лесу,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грибок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– легкая постройка на игро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вой площадке), подбор слов, обоз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начающих эмоциональное состоя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ние и действия героев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(радуется, пугается, удивляется; бежит,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приносит, целует; хнычет, плачет,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кричит, зовет, орет);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проблемных ситуаций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(почему де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  <w:t>вочка сразу не смогла успокоить малыша; что можно посовето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  <w:t>вать Ктототаму для утешения обезьянки).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составление уст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ных рассказов по серии картинок «Чей гриб?», «Однажды мам ушла»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рассказа по названию и картинкам. Слова речевого этикета.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pacing w:val="-2"/>
                <w:sz w:val="20"/>
                <w:szCs w:val="20"/>
                <w:lang w:eastAsia="ru-RU"/>
              </w:rPr>
              <w:t>Стр. 10-13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  <w:lang w:eastAsia="ru-RU"/>
              </w:rPr>
              <w:t>Стр. 5-7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  <w:t>Книжки- мои друзья.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  <w:t>Вн/м «Литературное слушание».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spacing w:val="-2"/>
                <w:sz w:val="20"/>
                <w:szCs w:val="20"/>
                <w:lang w:eastAsia="ru-RU"/>
              </w:rPr>
              <w:t>Рус</w:t>
            </w:r>
            <w:r w:rsidRPr="00FC7802">
              <w:rPr>
                <w:rFonts w:ascii="Times New Roman" w:hAnsi="Times New Roman"/>
                <w:b/>
                <w:spacing w:val="-3"/>
                <w:sz w:val="20"/>
                <w:szCs w:val="20"/>
                <w:lang w:eastAsia="ru-RU"/>
              </w:rPr>
              <w:t>ская народная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2"/>
                <w:sz w:val="20"/>
                <w:szCs w:val="20"/>
                <w:lang w:eastAsia="ru-RU"/>
              </w:rPr>
              <w:t>сказка «Сестрица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spacing w:val="-3"/>
                <w:sz w:val="20"/>
                <w:szCs w:val="20"/>
                <w:lang w:eastAsia="ru-RU"/>
              </w:rPr>
              <w:t>Аленушка и братец Иванушка».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Cs/>
                <w:spacing w:val="-4"/>
                <w:sz w:val="20"/>
                <w:szCs w:val="20"/>
                <w:lang w:eastAsia="ru-RU"/>
              </w:rPr>
              <w:t>Большие и маленькие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02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Любимые книж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ки и литературные герои. Рус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ская народная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сказка «Сестрица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Аленушка и братец Иванушка».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Нравственный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аспект их взаи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моотношений.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Общение в мире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людей. Как об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щаются люди?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Цель и средства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речевого обще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ния. Что необхо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димо, чтобы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общение между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людьми достигло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своей цели?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Имя собственное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 нарицательное.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Живые существа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неживые пред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 xml:space="preserve">меты. Толковый словарь. 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8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формулирование ответов на вопросы, 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ставление рассказов, осознанное и произ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вольное построение речевого высказывания в устной форме, структурирование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знаний, контролирование и оценивание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процесса и результатов деятельности;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логические   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построение логической цепи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рассуждений, установление причинно-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следственных связей, анализ объектов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целью выделения признаков.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 w:firstLine="10"/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44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b/>
                <w:spacing w:val="44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контролировать свои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действия по точному и оперативному ори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ентированию в учебнике; принимать ин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формацию учителя или товарища, содер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жащую оценочный характер ответа или выполненного действия.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вступать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 диалог, участвовать в коллективном об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суждении проблем, интегрироваться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 группу сверстников и продуктивно взаи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модействовать и сотрудничать со сверст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никами, выражать свои мысли в соответ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ствии с задачами и условиями коммуника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ции.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выделяют нравственный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аспект поведения и соотносят поступки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события с принятыми этическими прин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ципами.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форме предметов.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пространстве прописи,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58" w:firstLine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58" w:firstLine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Уметь классифицировать предметы; сравнивать предметы по размеру, форме, количеству; обводить по контуру; штриховать; составлять устные рассказы; ориентироваться на листе и писать в рабочей полосе, обводить по контуру и штриховать фигуры. Учить сравнивать предметы по величине, сравнивать линии.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рассказывание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о любимых литературных героях,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их приключениях; рассматривание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иллюстрации.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Работа в парах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– разыгрывание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воображаемых ситуаций (о чем го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ворят герои произведений Б. Заходера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, Н. Носова, А. Линдгренд  и др.)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ответы на вопросы;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называние предметов и их класси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фикация (слова-названия, которые отвечают на вопрос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кто?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живые существа, на вопрос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что?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нежи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вые предметы)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Разыгрывание сценки общения героев сказок.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Стр.8-9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8-9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 xml:space="preserve">Вн\м «Развитие речи». Помощники слова в общении.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iCs/>
                <w:spacing w:val="-1"/>
                <w:sz w:val="20"/>
                <w:szCs w:val="20"/>
                <w:lang w:eastAsia="ru-RU"/>
              </w:rPr>
              <w:t xml:space="preserve">Сравни.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iCs/>
                <w:spacing w:val="-1"/>
                <w:sz w:val="20"/>
                <w:szCs w:val="20"/>
                <w:lang w:eastAsia="ru-RU"/>
              </w:rPr>
              <w:t>Определи направление.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214" w:firstLine="21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398" w:firstLine="5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398" w:firstLine="5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Жест и его зна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чение. Объяснение поговорки «У страха глаза велики».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398" w:firstLine="5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Когда уместно использовать жесты в  речевом общении. 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Познавательны</w:t>
            </w:r>
            <w:r w:rsidRPr="00FC7802">
              <w:rPr>
                <w:rFonts w:ascii="Times New Roman" w:hAnsi="Times New Roman"/>
                <w:i/>
                <w:spacing w:val="39"/>
                <w:sz w:val="20"/>
                <w:szCs w:val="20"/>
                <w:lang w:eastAsia="ru-RU"/>
              </w:rPr>
              <w:t>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формулирование ответов на вопросы, 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ставление рассказов, осознанное и произ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вольное построение речевого высказывания в устной форме, рефлексия способов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условий действия, структурирование знаний, контроль и оценка процесса и результатов деятельности, определение основной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 второстепенной информации; </w:t>
            </w: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  <w:lang w:eastAsia="ru-RU"/>
              </w:rPr>
              <w:t>логичес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 xml:space="preserve">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построение логической цепи рассуж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дений, установление причинно-следствен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ных связей, анализ объектов с целью выде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ления признаков.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8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b/>
                <w:spacing w:val="38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контролировать свои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действия по точному и оперативному ориентированию в учебнике; принимать информацию учителя или товарища, содер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жащую оценочный характер ответа или выполненного действия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слушать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вступать в диалог, участвовать в коллек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тивном обсуждении проблем, интегриро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ваться в группу сверстников и продуктив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 взаимодействовать и сотрудничать со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сверстниками и взрослыми, выражать свои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мысли в соответствии с задачами и усло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 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форме предметов.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освоение способов ориентировки в пространстве прописи,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свои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  <w:t>Уметь сравнивать предметы обводить по контуру штриховать, обводить линии по стрелке; сравнивать предметы по размеру, форме, количеству; учить ориентироваться на листе и писать в рабочей полосе. Учить обводить по контуру и штриховать фигуры.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ответы на вопросы; анализ внешних проявлений радости; объяснение значений фразеологических выражений;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создание выразительных пластиче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ских образов с помощью характер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ных движений, поз и жестов;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называние животных (предметов)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 их описанию с помощью жестов,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движений, пластических образов.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Индивидуальная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рассматривание иллюстраций; составление устных рассказов по серии картинок «Страшный зверь», используя жест для обозначения величины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предмета; рисование по произведе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нию.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Групповая работа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разыгрывание сценки «Как малыши показали охотнику страшного зверя», используя мимику, жесты и слова, описывающие состояние героев; разыгрывание коммуникативно-речевой ситуации «Внимание к собеседнику».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Работа в парах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рассказывание по серии рисунков «Страшный зверь».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Разыгрывание сценок при помощи жестов.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Стр.14-15;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10-13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Мы пришли в те</w:t>
            </w: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 xml:space="preserve">атр.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>Интонация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Чей домик? Лото.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Театр Интонация-ее значение. Маска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символ театра.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Маска отражает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эмоциональное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состояние чело-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века. Актеры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зрители. Над чем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смеются и плачут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 театре? Как на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>строения и чув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>ства отражаются на лицах актеров и зрителей? Ис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>кусство переда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>вать душевное состояние с по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мощью мимики.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Устойчивые вы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 xml:space="preserve">ражения: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слезы градом; надулся; сияет, как сол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нышко.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Слова-антонимы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знаний, осознанное 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произвольное построение речевого высказывания в устной форме, умение выступать перед сверстниками, учителем, рефлексия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способов и результатов деятельности, оп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ределение основной и второстепенной ин-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формации;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логические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установление при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чинно-следственных связей, построение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логической цепи рассуждений;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постановка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 решение проблем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самостоятельное ре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шение заданий творческого характера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. </w:t>
            </w:r>
            <w:r w:rsidRPr="00FC7802">
              <w:rPr>
                <w:rFonts w:ascii="Times New Roman" w:hAnsi="Times New Roman"/>
                <w:b/>
                <w:i/>
                <w:spacing w:val="4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4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 известно и усвоено, и то, что еще не известно; составлять план и выстраивать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последовательность действий, контролиро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вать свои действия по точному и оператив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ному ориентированию в учебнике; 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мать информацию учителя или товарища,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содержащую оценочный характер ответа или выполненного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участво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вать в коллективном обсуждении проблем,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выражать свои мысли в соответствии с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дачами и условиями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форме предметов.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свои действия.</w:t>
            </w:r>
          </w:p>
          <w:p w:rsidR="00243FEF" w:rsidRPr="00FC7802" w:rsidRDefault="00243FEF" w:rsidP="00FC7802">
            <w:pPr>
              <w:tabs>
                <w:tab w:val="left" w:pos="102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iCs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  <w:lang w:eastAsia="ru-RU"/>
              </w:rPr>
              <w:t>Уметь предметы обводить по контуру, штриховать, сравнивать. Обводить линии по стрелке; знать правила посадки при письме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; </w:t>
            </w: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  <w:lang w:eastAsia="ru-RU"/>
              </w:rPr>
              <w:t>стимулировать речевые высказывания детей на уроке, прививать привычку следить за своей речью и посадкой при письме.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ответы на вопросы;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лексическая работа со словами-антонимами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(без введения термина):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7"/>
                <w:sz w:val="20"/>
                <w:szCs w:val="20"/>
                <w:lang w:eastAsia="ru-RU"/>
              </w:rPr>
              <w:t xml:space="preserve">грустно — весело; добрый — злой;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смеяться - плакать.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Индивидуальная/коллективная -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рассказывание (обмен мнениями)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о театре (что такое театр; кто такие актеры и зрители; что помогает ак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терам передавать душевное состоя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ние героев; как надо вести себя в театре).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Работа в парах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подбор масок к каждой сценке из спектак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ля «Золушка»; эмоционально-образное иллюстрирование устой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чивых выражений: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слезы градом;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надулся; сияет, как солнышко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Разыгрывание сценок (подбор масок).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16-17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14-17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>Вн/м «Развитие речи». Общение без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>Жесты и мимика.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spacing w:val="-3"/>
                <w:sz w:val="20"/>
                <w:szCs w:val="20"/>
                <w:lang w:eastAsia="ru-RU"/>
              </w:rPr>
              <w:t>Длиннее, короче. Целое и часть.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Жест и его зна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чение. Многозначность слов: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жест, пятачок.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Фразеологизмы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Значение фразеологических вы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ражений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навост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рил уши, клюет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носом, прячется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в кусты.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Слова,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обозначающие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действия и состояние героев.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Когда уместно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5"/>
              <w:suppressOverlap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Использовать жесты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в речевом обще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нии?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формулирование ответов на вопросы, 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ставление рассказов, осознанное и произ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вольное построение речевого высказывания в устной форме, рефлексия способов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условий действия, структурирование знаний, контроль и оценка процесса и результатов деятельности, определение основной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 второстепенной информации;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логичес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построение логической цепи рассуж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дений, установление причинно-следствен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ных связей, анализ объектов с целью выде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ления признаков.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5"/>
              <w:suppressOverlap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8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контролировать свои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действия по точному и оперативному ориентированию в учебнике; принимать ин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формацию учителя или товарища, содер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жащую оценочный характер ответа или выполненного действия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.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слушать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вступать в диалог, участвовать в коллек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тивном обсуждении проблем, продуктив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 взаимодействовать и сотрудничать со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сверстниками и взрослыми, выражать свои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мысли в соответствии с задачами и усло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виями коммуникации.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Познавательные: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форме предметов.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пространстве прописи,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5"/>
              <w:suppressOverlap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5"/>
              <w:suppressOverlap/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Знать понятие </w:t>
            </w:r>
            <w:r w:rsidRPr="00FC7802"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  <w:t>«бордюр»; умение проводить параллельные линии; штриховать; составлять устные рассказы; классифицировать предметы.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ответы на вопросы; анализ внешних проявлений радости; объяснение значений фразеоло-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гических выражений; «чтение» загадок по рисунку; установление мно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гозначности слов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>пятачок, жест;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создание выразительных пластиче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ских образов с помощью характер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ных движений, поз и жестов;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называние животных (предметов)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 их описанию с помощью жестов,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движений, пластических образов.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Индивидуальная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рассматривание иллюстраций; составление устных рассказов по серии картинок «В школе на уроке» и «Лесная школа».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Показ загадки без использования слов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загадок, не используя слов.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18-19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18-23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iCs/>
                <w:spacing w:val="-1"/>
                <w:sz w:val="20"/>
                <w:szCs w:val="20"/>
                <w:lang w:eastAsia="ru-RU"/>
              </w:rPr>
              <w:t>Как понять животных</w:t>
            </w:r>
            <w:r w:rsidRPr="00FC7802"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  <w:lang w:eastAsia="ru-RU"/>
              </w:rPr>
              <w:t>?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spacing w:val="-3"/>
                <w:sz w:val="20"/>
                <w:szCs w:val="20"/>
                <w:lang w:eastAsia="ru-RU"/>
              </w:rPr>
              <w:t>Головоломка. Овал.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Слова,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обозначающие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действия и состояние героев.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Когда уместно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29" w:firstLine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использовать жесты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в речевом обще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нии?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5"/>
              <w:suppressOverlap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«Язык живот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ных»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что это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такое? Значение движений гуся,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тигра и ежа.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Лексическая 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бота. Последова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тельность изло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жения в рассказе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(начало, середи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на, конец)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b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формулирование ответов на вопросы, 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ставление рассказов, осознанное и произ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вольное построение речевого высказывания в устной форме, рефлексия способов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условий действия, структурирование знаний, контроль и оценка процесса и результатов деятельности, определение основной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 второстепенной информации;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логичес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построение логической цепи рассуж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дений, установление причинно-следствен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ных связей, анализ объектов с целью выде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ления признаков.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5"/>
              <w:suppressOverlap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8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контролировать свои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действия по точному и оперативному ориентированию в учебнике; принимать ин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формацию учителя или товарища, содер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жащую оценочный характер ответа или выполненного действия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5"/>
              <w:suppressOverlap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слушать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вступать в диалог, участвовать в коллек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тивном обсуждении проблем, продуктив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 взаимодействовать и сотрудничать со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сверстниками и взрослыми, выражать свои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мысли в соответствии с задачами и усло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виями коммуникации.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5"/>
              <w:suppressOverlap/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форме предметов.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прописи,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свои действия.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  <w:t>Уметь обводить по контуру;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  <w:t>штриховать; знать понятие «бордюр»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ответы на вопросы; анализ внешних проявлений радости, создание выразительных пластиче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ских образов с помощью характер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ных движений, поз и жестов;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исполнением песни. «Жили у бабуси два веселых гуся» с изображением поведения гусей  (значение движений гуся, отбор слов, обозначающих настроение  гуся, его особенности), по их описанию с помощью жестов, движений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19"/>
              <w:suppressOverlap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Индивидуальная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 рассматривание иллюстраций; составление устных рассказов по рисункам «Мальчик и собака», К. Ушинский «Еж и заяц»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19"/>
              <w:suppressOverlap/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и др., по с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ерии рисунков «Тигр и зайцы» ( с предварительным анализом пластического образа тигра, особенностей его поведения), «На уроке в Лесной школе».</w:t>
            </w:r>
          </w:p>
          <w:p w:rsidR="00243FEF" w:rsidRPr="00FC7802" w:rsidRDefault="00243FEF" w:rsidP="00FC7802">
            <w:pPr>
              <w:framePr w:hSpace="180" w:wrap="auto" w:vAnchor="text" w:hAnchor="text" w:x="80" w:y="1"/>
              <w:shd w:val="clear" w:color="auto" w:fill="FFFFFF"/>
              <w:spacing w:after="0" w:line="240" w:lineRule="auto"/>
              <w:ind w:left="19"/>
              <w:suppressOverlap/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Групповая работа:</w:t>
            </w:r>
            <w:r w:rsidRPr="00FC7802"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  <w:t>разыгрывание сценки «В Лесной  школе» по рисункам, придумав слова, и движения.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Работа в парах</w:t>
            </w:r>
            <w:r w:rsidRPr="00FC7802"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  <w:t>: рассказывание по серии  рисунков «Тигр и зайцы».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рассказов по картинкам, придумывая слова и движения.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20-23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24-25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 xml:space="preserve">Разговаривают ли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>предметы?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>Вн/м «Литературное слушание».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К.Чуковского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«Мойдодыр»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iCs/>
                <w:spacing w:val="-1"/>
                <w:sz w:val="20"/>
                <w:szCs w:val="20"/>
                <w:lang w:eastAsia="ru-RU"/>
              </w:rPr>
              <w:t>В квартире. Веселые превращения.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К. Чуковский.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«Мойдодыр».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Образы Мойдодыра, мальчика-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грязнули, маль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чика-чистюли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 произведении.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Жесты, мимика,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поза, интонация.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Их роль в пере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>даче образа лите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 xml:space="preserve">ратурного героя. Интонация, ее роль в общении. Связь выражения лица героя с его интонационными особенностями речи. Изменение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голоса героев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средство дости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жения какой-либо цели.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Сравнения в тек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сте произведения.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Механизм обра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зования простого сравнения при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помощи 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как,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 словно.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Условный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знак сравнения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(рисунок)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общеучебные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- овладение приемами понимания прочитанного и прослушанного произведения, составление несложных монологических высказываний о героях, событиях произведения, структурирование знаний, осознанное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произвольное построение речевого высказывания в устной форме, рефлексия спосо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бов и условий действия, контроль и оценка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процесса и результата деятельности, из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влечение необходимой информации из прослушанного текста, восприятие худо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жественного текста;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установ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ление причинно-следственных связей, по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строение логической цепи рассуждений;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постановка и решение проблем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— само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стоятельное решение заданий творческого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4"/>
                <w:sz w:val="20"/>
                <w:szCs w:val="20"/>
                <w:lang w:eastAsia="ru-RU"/>
              </w:rPr>
              <w:t>Р е г у л я т и в н ы е :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 соотносить то, что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уже известно и усвоено, и то, что еще не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известно; составлять план и выстраивать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последовательность действий, контролиро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вать свои действия по точному и оператив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ному ориентированию в учебнике; 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мать информацию учителя или товарища, содержащую оценочный характер ответа или выполненного действия, сличать спо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соб действия и его результат с заданным эталоном с целью обнаружения отклоне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ний и отличий от эталона; вносить необхо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димые дополнения и коррективы в план и способ действия в случае расхождения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эталона с реальным действием и его про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дуктом.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5" w:firstLine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40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b/>
                <w:spacing w:val="4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слушать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вступать в диалог, участвовать в коллек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тивном обсуждении проблем, интегриро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ваться в группу сверстников и продуктив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 взаимодействовать и сотрудничать со сверстниками, выражать свои мысли в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ответствии с задачами и условиями ком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муникации.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7"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i/>
                <w:spacing w:val="37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выделяют нравственный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аспект поведения и соотносят поступки и события с принятыми этическими прин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ципами.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4"/>
                <w:sz w:val="20"/>
                <w:szCs w:val="20"/>
                <w:lang w:eastAsia="ru-RU"/>
              </w:rPr>
              <w:t>Уметь обводить изображённые предметы; писать линии в рабочей строке; соблюдать правила письма.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- рассматривание иллюстраций к произведению К. Чуковского «Мойдодыр»,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их словесное описание (оп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ределение выражения лиц геооев, интонацион-  ных особенностей речи,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их значе-  ния),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как средство достижения какой-либо цели; отве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ты на вопросы по содержанию про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изведения К. Чуковского «Мойдо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дыр», нахождение в тексте сравне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ний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(«подушка, как лягушка»; «мы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ло кусало, как оса»),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образование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простого сравнения при помощи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как, словно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на основе иллюстративного материала.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Работа в парах   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чтение (учителем или заранее подготовленными уча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щимися) строк, отрывков из произ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ведения К. Чуковского «Мойдо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дыр», акцентируя внимание на том, что слова Мойдодыра, обращённые к грязнуле и чистому мальчику,  соотносятся с позой Мойдодыра, жестами, выражением «лица», ин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тонацией, эмоциональной окраской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голоса; решение коммуникативно-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речевой задачи: убедить слушате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лей, что мимика, интонация помо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гают передать характер героя; дока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зать, что слова Мойдодыра следует читать по-разному: громко, резко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или спокойно, одобрительно.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Групповая работа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- разыгрывание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 лицах содержания эпизодов из ли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тературных произведений, сопро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вождая их необходимыми движе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ниями и жестами, соответствующей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мимикой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Чтение про-изведения учителем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К.Чуковского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«Мойдодыр»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24-25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Стр.26-27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 xml:space="preserve">Слова и предметы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b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spacing w:val="-3"/>
                <w:sz w:val="20"/>
                <w:szCs w:val="20"/>
                <w:lang w:eastAsia="ru-RU"/>
              </w:rPr>
              <w:t>Сравни дома. В магазине одежды.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Слово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>предмет,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слово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признак,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слово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действие.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Дж. Свифт. «Пу-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тешествие Гулли-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вера». Новый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способ общения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общение с помо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щью предметов.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С. Маршак.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«Кошкин дом».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Важное условие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взаимопонима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ния - правильно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соотносить слово-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название и пред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мет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общеучебные -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овладение приемами понимания прочитанного и прослушанного произведения, составление несложных монологических выска-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зываний о героях, событиях произведения,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знаний, осознанное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произвольное построение речевого высказывания в устной форме, рефлексия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способов и условий действия, контроль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оценка процесса и результата деятельно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сти, извлечение необходимой информации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из прослушанного текста, восприятие тек-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ста художественного стиля;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логические 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установление причинно-следственных свя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зей, построение логической цепи рассуж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дений, подведение ее под понятия;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поста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новка и решение проблем -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самостоятельное решение заданий творческого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b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 известно и усвоено, и то, что ещё не известно; контролировать свои действия по точному и оперативному ориентирова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нию в учебнике; принимать информацию учителя или товарища, содержащую оце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ночный характер ответа или выполненного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участво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вать в коллективном обсуждении проблем,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выражать свои мысли в соответствии с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дачами и условиями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форме предметов.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осознание и оценивание алгоритма своего действия; перевод внешней речи на внутренний план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Уметь обводить по контуру; штриховать, классифицировать, выделять звуки.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Самостоятельно придти к «открытиям» в области письменной речи: для передачи мысли, различных сообщений можно использовать рисунки и символы.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рассматривание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содержания иллюстраций к произ-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ведению Дж. Свифта «Путешествие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Гулливера», их словесное описание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(мудрецы с мешками за спиной,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полными вещей для общения); уча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стие в играх «Слово и предмет»,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«Мы узнаем мир по именам»; решение игровых ситуаций (различение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предметов и слов, признаков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слов, действий и слов).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Работа в парах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чтение отрывков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из сказки С. Маршака «Кошкин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дом»; ответы на вопросы.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 Коллективная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формулирование </w:t>
            </w:r>
            <w:r w:rsidRPr="00FC7802">
              <w:rPr>
                <w:rFonts w:ascii="Times New Roman" w:hAnsi="Times New Roman"/>
                <w:spacing w:val="36"/>
                <w:sz w:val="20"/>
                <w:szCs w:val="20"/>
                <w:lang w:eastAsia="ru-RU"/>
              </w:rPr>
              <w:t>выводов: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легче назвать предме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ты, чем носить; не все мысли мож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но выразить с помощью предметов;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для взаимопонимания нужно уметь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правильно соотносить слово-название и предмет.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выполнение 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гических упражнений: соединить рисунки, обозначающие конкрет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ные наименования, со словами обобщающего характера, данными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 наглядно-образной форме.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 xml:space="preserve">Стр.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pacing w:val="-1"/>
                <w:sz w:val="20"/>
                <w:szCs w:val="20"/>
                <w:lang w:eastAsia="ru-RU"/>
              </w:rPr>
              <w:t>26-27;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28-29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ru-RU"/>
              </w:rPr>
              <w:t xml:space="preserve">Рисунки и предметы </w:t>
            </w:r>
            <w:r w:rsidRPr="00FC7802"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  <w:t xml:space="preserve">в </w:t>
            </w:r>
            <w:r w:rsidRPr="00FC7802"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ru-RU"/>
              </w:rPr>
              <w:t>общении.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В походе. На привале.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Посредники общения –предметы и вещи, рисунки и знаки, опосредованность процесса общения.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Ориентир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(на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примере сказочного персонажа Петрушки).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Общение с использованием рисунков и условных обозна-чений.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4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  <w:lang w:eastAsia="ru-RU"/>
              </w:rPr>
              <w:t xml:space="preserve">общеучебные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—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знаний, осознанное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произвольное построение речевого выска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зывания в устной форме, рефлексия спосо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бов и условий действия, контроль и оценка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процесса и результата деятельности, опре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деление основной и второстепенной ин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формации;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установление при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чинно-следственных связей, построение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логической цепи рассуждений, подведение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ее под понятия;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постановка и решение проблем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самостоятельное решение заданий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творческого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7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37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соотносить то, что уже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известно и усвоено, и то, что еще не извест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но, составлять план и выстраивать послед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овательность действий, контролировать свои действия по точному и оперативному ориентированию в учебнике; принимать информацию учителя или товарища, содержащую оценочный характер ответа или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выполненного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слушать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вступать в диалог, участвовать в коллек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тивном обсуждении проблем, интегриро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ваться в группу сверстников, продуктив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 взаимодействовать и сотрудничать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со сверстниками и взрослыми, выражать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свои мысли в соответствии с задачами и условиями коммуникации.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обводить элементы букв; штриховать, различать слова с общим и конкретным значением, составлять рассказ; стимулировать речевые высказывания детей на уроке, прививать привычку следить за своей речью и посадкой при письме; способствовать развитию навыков каллиграфического письма.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Индиви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дуальная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9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(само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стоятель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ная работа).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Оформление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вески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витрины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25" w:hanging="10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хозяйственного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магазина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(воспро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извести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по памяти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или при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думать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условные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знаки (мотиви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рован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ные    для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оформле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ния).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30-31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  <w:t>Условные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2"/>
                <w:sz w:val="20"/>
                <w:szCs w:val="20"/>
                <w:lang w:eastAsia="ru-RU"/>
              </w:rPr>
              <w:t>знаки в городе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5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коньках. Контуры и силуэты.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«Путеше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ствие по Цветоч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ному горо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ду»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(поста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softHyphen/>
              <w:t>новка учеб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ной задачи /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поиск и от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крытие но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softHyphen/>
              <w:t>вого спосо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ба дейст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  <w:t>вия.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Герои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Н. Носова из книги «Не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знайка в Цветоч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ном городе»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Коротышки.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Изобразительные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условные знаки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Обобщающие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названия групп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предметов.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Использование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условных знаков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 повседневной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жизни. «Чтение»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условных знаков.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i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знаний, осознанное 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произвольное построение речевого выска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зывания в устной форме, рефлексия спосо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бов и условий действия,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постановка и решение проблем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амостоятельное решение заданий творче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 известно и усвоено, и то, что еще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не известно,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контролировать свои действия по точному и оперативному ориентирова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нию в учебнике; принимать информацию учителя или товарища, содержащую оце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ночный характер ответа или выполненного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участво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вать в коллективном обсуждении проблем,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выражать свои мысли в соответствии с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дачами и условиями коммуникации.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34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Уметь проводить безотрывных линий; раскрашивать; выделять звуки; писать элементы букв; читать знаки; провести подготовку к звуковому анализу слов.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Индиви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дуальная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9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(само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стоятель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ная работа).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Оформление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вески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витрины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25" w:hanging="10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хозяйственного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магазина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(воспро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извести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по памяти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или при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думать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условные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знаки (мотиви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рован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ные) для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оформле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ния).</w:t>
            </w:r>
            <w:r w:rsidRPr="00FC7802">
              <w:rPr>
                <w:rFonts w:ascii="Times New Roman" w:hAnsi="Times New Roman"/>
                <w:b/>
                <w:bCs/>
                <w:i/>
                <w:iCs/>
                <w:spacing w:val="-4"/>
                <w:sz w:val="20"/>
                <w:szCs w:val="20"/>
                <w:lang w:eastAsia="ru-RU"/>
              </w:rPr>
              <w:t>(</w:t>
            </w:r>
            <w:r w:rsidRPr="00FC7802">
              <w:rPr>
                <w:rFonts w:ascii="Times New Roman" w:hAnsi="Times New Roman"/>
                <w:bCs/>
                <w:i/>
                <w:iCs/>
                <w:spacing w:val="-4"/>
                <w:sz w:val="20"/>
                <w:szCs w:val="20"/>
                <w:lang w:eastAsia="ru-RU"/>
              </w:rPr>
              <w:t>по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становка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учебной задачи/поиск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и открытие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5"/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нового спо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соба дейст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вия / реше-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 ние частных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задач /кон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троль и кор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рекция)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Рисование знаков-символов в городе (ориентирование в незнакомом городе).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  <w:t>Стр. 28-29;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32-33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before="19" w:after="0" w:line="240" w:lineRule="auto"/>
              <w:rPr>
                <w:rFonts w:ascii="Times New Roman" w:hAnsi="Times New Roman"/>
                <w:b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4"/>
                <w:sz w:val="20"/>
                <w:szCs w:val="20"/>
                <w:lang w:eastAsia="ru-RU"/>
              </w:rPr>
              <w:t xml:space="preserve">Знаки в </w:t>
            </w:r>
          </w:p>
          <w:p w:rsidR="00243FEF" w:rsidRPr="00FC7802" w:rsidRDefault="00243FEF" w:rsidP="00FC7802">
            <w:pPr>
              <w:shd w:val="clear" w:color="auto" w:fill="FFFFFF"/>
              <w:spacing w:before="19"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4"/>
                <w:sz w:val="20"/>
                <w:szCs w:val="20"/>
                <w:lang w:eastAsia="ru-RU"/>
              </w:rPr>
              <w:t>лесу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, в пар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ке.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 волнах. На лугу.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before="192"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Условия обще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 xml:space="preserve">ния. Знаки. Их роль в общении.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Рисунки или зна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ки-символы в охране природы, умение ориентироваться в природе и парке.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Ориентир на примере сказочного героя Мальчика-с-пальчика.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Общение с использованием рисунков и условных обозначений.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before="182"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общеучебные —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осознан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ное и произвольное построение речевого высказывания в устной форме, рефлексия способов и условий действия, контроль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оценка процесса и результата деятельно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сти, определение основной и второстепен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ной информации;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логические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— установле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ние причинно-следственных связей, по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строение логической цепи рассуждений;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постановка и решение проблем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само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стоятельное решение заданий творческого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 известно и усвоено, и то, что еще не известно, составлять план и выстраивать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последовательность действий, контролиро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вать свои действия по точному и оператив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ному ориентированию в учебнике; 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мать информацию учителя или товарища, содержащую оценочный характер ответа или выполненного действия.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слушать и вступать в диалог, участвовать в коллек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тивном обсуждении проблем, интегриро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ваться в группу сверстников. 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Приду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мывание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знаков,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ставление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рассказа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о том, где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 почему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хотели их использо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вать.</w:t>
            </w:r>
          </w:p>
          <w:p w:rsidR="00243FEF" w:rsidRPr="00FC7802" w:rsidRDefault="00243FEF" w:rsidP="00FC7802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безотрывных линий; раскрашивать; выделять звуки; писать элементы букв; читать знаки; провести подготовку к звуковому анализу слов.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before="19"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before="19"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Знаки в парке, в лесу (запрещающие)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before="19"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32-35;</w:t>
            </w:r>
          </w:p>
          <w:p w:rsidR="00243FEF" w:rsidRPr="00FC7802" w:rsidRDefault="00243FEF" w:rsidP="00FC7802">
            <w:pPr>
              <w:shd w:val="clear" w:color="auto" w:fill="FFFFFF"/>
              <w:spacing w:before="19"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before="19"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34-37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9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Дорожные знаки.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Под грибом.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Рисунок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FC780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изо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бражение пред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мета.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Дорожные зна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ки - рисунок до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рожной ситуации.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Светофор. Назна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чение светофора.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Что обозначают три цвета свето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фора?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Письмо услов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ными знаками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рисунками.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Знак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с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соедини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тельным зна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чением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(и).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Устойчивые вы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ражения: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ос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таться с носом.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составление устных рассказов, формулирование ответов на вопросы, структуриро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вание знании, осознанное и произвольное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построение речевого высказывания в устной форме, рефлексия способов и условий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действия, контроль и оценка процесса 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результата деятельности, определение ос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новной и второстепенной информации;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установление причинно-след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ственных связей, построение логической цепи рассуждений;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постановка и решение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проблем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самостоятельное решение зада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ний творческого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уже известно и усвоено, и то, что еще не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известно, составлять план и выстраивать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последовательность действий, контролиро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вать свои действия по точному и оператив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ному ориентированию в учебнике; 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мать информацию учителя или товарища, содержащую оценочный характер ответа или выполненного действия.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участво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вать в коллективном обсуждении проблем,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выражать свои мысли в соответствии с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дачами и условиями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Осмысление элементов написания букв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ответы на вопросы;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рассматривание дорожных знаков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и раскрытие их значения, обращая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внимание на то, чтобы дети читали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знак как сообщение, передаваемое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грамотному пешеходу или водите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лю, например: «Здесь переходят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дорогу дети! Путь закрыт!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»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Ответы на вопросы;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объяснение значения устойчивого выражения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«остаться с носом».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выполнение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творческого задания (составление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рассказа на тему «Сельский житель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городе»).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 xml:space="preserve">- 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формулирование </w:t>
            </w:r>
            <w:r w:rsidRPr="00FC7802">
              <w:rPr>
                <w:rFonts w:ascii="Times New Roman" w:hAnsi="Times New Roman"/>
                <w:b/>
                <w:spacing w:val="-2"/>
                <w:sz w:val="20"/>
                <w:szCs w:val="20"/>
                <w:lang w:eastAsia="ru-RU"/>
              </w:rPr>
              <w:t>выводов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: дорожные знаки являются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изображением ситуации: «Дорож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ные работы», «Бегущие дети»; зна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ки - не сами предметы, а их заместители, знаки придумали люди,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знаки надо уметь читать, поскольку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изображение знака прямо указыва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ет на его значение Обмен мнениями..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Работа в парах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рас-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сказа о Буратино,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в котором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изображены при помощи рисунков,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обращая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вниман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ие на знаки: стрелку со зна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чением направления движения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вправо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(к)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  встречные стрелки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с соединительным значением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(и)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18" o:spid="_x0000_s1026" style="position:absolute;flip:x;z-index:251658240;visibility:visible" from="34pt,8.75pt" to="52pt,8.75pt">
                  <v:stroke endarrow="block"/>
                </v:line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17" o:spid="_x0000_s1027" style="position:absolute;z-index:251659264;visibility:visible" from="7.45pt,9.3pt" to="25.45pt,9.35pt">
                  <v:stroke endarrow="block"/>
                </v:line>
              </w:pic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40"/>
                <w:sz w:val="20"/>
                <w:szCs w:val="20"/>
                <w:lang w:eastAsia="ru-RU"/>
              </w:rPr>
              <w:t>решение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проблемно-рече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вой ситуации: вы оказались в другой стране, где люди не говорят на русском языке, а вы не знаете ино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странного. Как будете общаться? (Знакомство с инопланетянином -роботом Робиком.) 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ндивидуальная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даний: рассмотреть условные знаки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планет и созвездий, стрелками ука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зать предполагаемый путь инопла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нетянина Робика; «Собери инопла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нетянина»; рисование и составле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ние рассказа о нашей планете Зем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ля по рисункам.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Практи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  <w:t xml:space="preserve">кум.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Уча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стие в сю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жстно- ро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левых иг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рах, в ко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торых дети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выступают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 качестве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пешеходов,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водителей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транспорта,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полицей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ских и др.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t>1, Изобра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жение сво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его маршру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та от дома до школы, используя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наглядные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ориентиры.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2. Уметь обводить предметы; уметь ориентироваться в звуковой структуре слова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Индивидуальная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(само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стоятельная рабо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та). «Ма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шины на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улицах города» -определить, какие машины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движутся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 дороге,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принимая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во внима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ние толь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ко услов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ные знаки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(крест -«скорая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помощь»),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цвет ма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шины (пожар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ная ма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шина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красного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цвета).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  <w:t>Стр.34-37;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38-39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  <w:t>Мир пол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  <w:t>он звуков.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Мы – спорт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смены.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Знак.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Кто создаст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знаки? Кому они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адресованы?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Звукобуквенное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письмо. Правила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использования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звуковых сигна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лов, культура их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применения. Зву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ки в мире приро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ды. Их знаковый смысл (знаки-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признаки). Каким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образом природа рассказывает о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себе? Какие зна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ки она может по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давать нам? Зву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ковой анализ сло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 xml:space="preserve">ва. Что значит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выражение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слова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звучат?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Анализ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слова. Условный знак звука - об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раз бусинки. Акрофонический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принцип записи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звуков с помо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щью картинок.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Речевой аппарат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и его устройство.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Четкая и правильная речь.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Устойчивые вы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 xml:space="preserve">ражения: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у него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каша во рту</w:t>
            </w:r>
            <w:r w:rsidRPr="00FC7802">
              <w:rPr>
                <w:rFonts w:ascii="Times New Roman" w:hAnsi="Times New Roman"/>
                <w:bCs/>
                <w:spacing w:val="-4"/>
                <w:sz w:val="20"/>
                <w:szCs w:val="20"/>
                <w:lang w:eastAsia="ru-RU"/>
              </w:rPr>
              <w:t xml:space="preserve"> Подготовка к усвоению звуко-буквенного письма</w:t>
            </w: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eastAsia="ru-RU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знаний, осознанное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произвольное построение речевого высказывания в устной форме, рефлексия спосо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бов и условий действия, контроль и оценка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процесса и результата деятельности, опре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деление основной и второстепенной ин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формации;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логические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— установление при-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чинно-следственных связей,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логической цепи рассуждений;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постановка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и решение проблем —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самостоятельное 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шение заданий творческого характера.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 известно и усвоено, и то, что еще не из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вестно, составлять план и выстраивать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последовательность действий, контролиро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вать свои действия по точному и оператив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ному ориентированию в учебнике; 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мать информацию учителя или товарища, содержащую оценочный характер ответа или выполненного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слушать и вступать в диалог, участвовать в коллек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тивном обсуждении проблем, интегриро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ваться в группу сверстников и продуктив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 взаимодействовать и сотрудничать со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сверстниками и взрослыми, выражать свои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мысли в соответствии с задачами и усло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виями коммуникации.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формировать умение объяснять свой выбор.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Познавательные: Осмысление элементов написания букв.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анализ значения звукоподража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тельных слов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(щебечет, кукует,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каркает, стрекочет);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называние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признаков приближающейся грозы, определение возможного цвета не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ба; чтение загадки о зубах и языке.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Работа в парах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озвучивание кар-тинки (звуки погожего дня в лесу,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стук последних дождевых капель,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жужжание насекомых, зуде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ние ко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мара, фырканье ежа и др.); переда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>ча звуков грозы (изображение вет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ра, качания деревьев, шелеста ли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стьев); изображение звучащего ми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ра вещей (бой часов, свисток поли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цейского, гудок автомобиля); при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думывание сюжета на тему: «Звуки родной Земли».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выполнение зву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кового анализа слов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жук, лист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(в качестве материализованной опоры предлагаются «бусинки» -звуки слова собираются в «бусы для сороки»); выполнение упраж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нений в произнесении изолирован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ных звуков на основе звукоподра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жания (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 звонка на квартир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ной двери: «Дз-з-з...»); рассматри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вание рисунка «Приближение гро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зы», серии картинок «На даче»; оз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вучивание рисунка; анализ 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ау,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уа, ух, но, на,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выяснение лексиче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ского значения слов; произнесение стиха или скороговорки вслух с сомкнутыми губами, про себя, удерживание нижней челюсти ла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донью снизу.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pacing w:val="37"/>
                <w:sz w:val="20"/>
                <w:szCs w:val="20"/>
                <w:lang w:eastAsia="ru-RU"/>
              </w:rPr>
              <w:t>-выводы: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мир полон различных звуков, все многооб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разие окружающих звуков может воспроизвести и передать с помо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щью звуков нашей речи человече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ский голос; звуки в слове связаны не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видимой нитью, их надо слышать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и различать, чтобы уметь записывать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Уметь делать простейший звуковой анализ; определять закономерность; Уметь обводить, штриховать; проводить параллельные линии, ориентироваться на строке; делать простейший звуковой анализ слов. Развивать навыки каллиграфического письма. Учить составлять рассказы. 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Разгадывание и составление кроссвордов.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  <w:t>Стр. 42-45;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40-41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Гласные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 соглас</w:t>
            </w:r>
            <w:r w:rsidRPr="00FC7802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eastAsia="ru-RU"/>
              </w:rPr>
              <w:t>ные звуки.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eastAsia="ru-RU"/>
              </w:rPr>
              <w:t xml:space="preserve"> Вн/м «Разви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eastAsia="ru-RU"/>
              </w:rPr>
              <w:t xml:space="preserve">тие речи».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Рассказ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 xml:space="preserve"> «В гостях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 xml:space="preserve"> у дедушки».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Домики 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трех поросят.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Последователь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ность звуков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слове. Гласные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согласные зву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ки. Условные обозначения.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Способность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языковых единиц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выстраиваться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 определенной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последовательно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сти в линейный ряд – важнейший механизм языка. Звуковой анализ односложных и двусложных слов. Акрофонический принцип записи звуков. Модель слова. Семья и ее родо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словная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4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4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знании, осознанное 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произвольное построение речевого высказывания в устной форме, рефлексия спосо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бов и условий действия, контроль и оценка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процесса и результата деятельности, опре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деление основной и второстепенной ин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формации;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установление при-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чинно-следственных связей,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логической цепи рассуждений, подведение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ее под понятия;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постановка и решение про</w:t>
            </w:r>
            <w:r w:rsidRPr="00FC7802">
              <w:rPr>
                <w:rFonts w:ascii="Times New Roman" w:hAnsi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блеем -  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самостоятельное решение заданий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творческого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 известно и усвоено, и то, что еще не известно, составлять план и выстраивать последовательность действий, контролировать свои действия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 точному и оперативному ориентированию в учебнике; принимать информацию учителя или товарища, содержащую оценочный характер ответа или выполненною действия.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слушать и вступать в диалог, участвовать в коллек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тивном обсуждении проблем, интегриро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ваться в группу сверстников и продуктив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 взаимодействовать и сотрудничать со сверстниками и взрослыми, выражать свои мысли в соответствии с задачами и усло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 умения объяснять свой выбор.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Осмысление элементов написания букв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Работа в парах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артикулирование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звуков в слове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мама;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составление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рассказа «В гостях у дедушки».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  <w:lang w:eastAsia="ru-RU"/>
              </w:rPr>
              <w:t>-решение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ком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муникативно-речевой ситуации: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рассматривание рисунка, ответы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на вопросы по содержанию, 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ставление рассказа, звуковой ана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лиз слова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мама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(определение количества звуков в слове на основе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протяжного произнесения слова,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запись слова с помощью условных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знаков-бусинок, чтение слова по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схеме); в ы в од ы: 1) Звуки делятся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 две группы. Одни произносятся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 свободном прохождении воздуха через рот и называются гласными, обозначаются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[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</w:r>
            <w:r w:rsidRPr="001F6963">
              <w:rPr>
                <w:rFonts w:ascii="Times New Roman" w:hAnsi="Times New Roman"/>
                <w:iCs/>
                <w:noProof/>
                <w:sz w:val="20"/>
                <w:szCs w:val="20"/>
                <w:lang w:eastAsia="ru-RU"/>
              </w:rPr>
              <w:pict>
                <v:group id="Полотно 16" o:spid="_x0000_s1028" editas="canvas" style="width:18pt;height:18pt;mso-position-horizontal-relative:char;mso-position-vertical-relative:line" coordsize="228600,228600">
                  <v:shape id="_x0000_s1029" type="#_x0000_t75" style="position:absolute;width:228600;height:228600;visibility:visible">
                    <v:fill o:detectmouseclick="t"/>
                    <v:path o:connecttype="none"/>
                  </v:shape>
                  <v:oval id="Oval 23" o:spid="_x0000_s1030" style="position:absolute;width:228600;height:228600;visibility:visible"/>
                  <w10:anchorlock/>
                </v:group>
              </w:pic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  ].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Пустая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«бусинка» говорит о том, что при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произнесении звука воздух свобод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 проходит через открытый рот.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При произнесении других выходя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щему воздуху мешает какая-то пре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града со стороны органов речи. Та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кие звуки называются согласными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обозначаются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[  </w:t>
            </w:r>
            <w:r>
              <w:rPr>
                <w:noProof/>
                <w:lang w:eastAsia="ru-RU"/>
              </w:rPr>
            </w:r>
            <w:r w:rsidRPr="006A0E26">
              <w:rPr>
                <w:rFonts w:ascii="Times New Roman" w:hAnsi="Times New Roman"/>
                <w:iCs/>
                <w:noProof/>
                <w:sz w:val="20"/>
                <w:szCs w:val="20"/>
                <w:lang w:eastAsia="ru-RU"/>
              </w:rPr>
              <w:pict>
                <v:group id="Полотно 14" o:spid="_x0000_s1031" editas="canvas" style="width:18pt;height:18pt;mso-position-horizontal-relative:char;mso-position-vertical-relative:line" coordsize="228600,228600">
                  <v:shape id="_x0000_s1032" type="#_x0000_t75" style="position:absolute;width:228600;height:228600;visibility:visible">
                    <v:fill o:detectmouseclick="t"/>
                    <v:path o:connecttype="none"/>
                  </v:shape>
                  <v:oval id="Oval 19" o:spid="_x0000_s1033" style="position:absolute;width:228600;height:228600;visibility:visible"/>
                  <v:line id="Line 20" o:spid="_x0000_s1034" style="position:absolute;visibility:visible" from="68580,148590" to="182880,148590" o:connectortype="straight" strokeweight="2pt"/>
                  <w10:anchorlock/>
                </v:group>
              </w:pic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  ].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Поперечная черта в «бусинке» говорит о том, что при произнесении звука воздух встречает преграду.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2) Каждое сло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во что-то обозначает, у слова, как и у жеста, есть значение.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выполнение уп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ражнений в звуковом анализе зву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коподражательных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слолму, ква, кря\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заполнение звуковых схем в моделях слов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мак, лук, жук. Фронтальная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— ответы на вопросы о семье, ее родословной (называние членов семьи, употребление слов со значением родства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(дочь, сын, кузен, бабушка, дедушка, тетя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 т. д.)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раскрашивать, писать элементы печатных букв; выделять звуки в словах.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  <w:lang w:eastAsia="ru-RU"/>
              </w:rPr>
              <w:t>Индивиду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альная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(самостоя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тельная работа).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 Составление звуко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t>вых схем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 xml:space="preserve">слов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  <w:lang w:eastAsia="ru-RU"/>
              </w:rPr>
              <w:t xml:space="preserve">папа,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сын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(ха</w:t>
            </w:r>
            <w:r w:rsidRPr="00FC7802">
              <w:rPr>
                <w:rFonts w:ascii="Times New Roman" w:hAnsi="Times New Roman"/>
                <w:iCs/>
                <w:spacing w:val="-13"/>
                <w:sz w:val="20"/>
                <w:szCs w:val="20"/>
                <w:lang w:eastAsia="ru-RU"/>
              </w:rPr>
              <w:t>рактери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стика звуков в слове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сын: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[с] - согласный. так как прохождению воздуха мешают зубы и язык; [ы] - глас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ный, так как произ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носится с голосом и воздух при про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изнесении звука не встречает преграды; [н] -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гласный, так как преграду образует язык, упи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рающийся в верхние зубы).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iCs/>
                <w:spacing w:val="-6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pacing w:val="-6"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iCs/>
                <w:spacing w:val="-6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pacing w:val="-6"/>
                <w:sz w:val="20"/>
                <w:szCs w:val="20"/>
                <w:lang w:eastAsia="ru-RU"/>
              </w:rPr>
              <w:t>46-49;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pacing w:val="-6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6"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pacing w:val="-6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6"/>
                <w:sz w:val="20"/>
                <w:szCs w:val="20"/>
                <w:lang w:eastAsia="ru-RU"/>
              </w:rPr>
              <w:t>42-43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08" w:right="-250" w:firstLine="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Твердые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 мягкие</w:t>
            </w:r>
          </w:p>
          <w:p w:rsidR="00243FEF" w:rsidRPr="00FC7802" w:rsidRDefault="00243FEF" w:rsidP="00FC7802">
            <w:pPr>
              <w:shd w:val="clear" w:color="auto" w:fill="FFFFFF"/>
              <w:tabs>
                <w:tab w:val="left" w:pos="1202"/>
              </w:tabs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>согласные.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В гостях у бабушки. Наличник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и. Распи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ши посуду.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Книги Б. Заходе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ра. Стихотворе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ние «Кот и Кит».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Образы Кота 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Кита. Слова, про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тивоположные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близкие по значению. Твердые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мягкие соглас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ные. Условное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обозначение мягкого согласного.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Схемы слов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общеучебные.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овладение приемами понимания прочитанного и прослушанного произведения, составление несложных монологических высказываний о героях, событиях произведе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ния, структурирование знаний, осознанност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произвольное построение речевого высказывания в устной форме, рефлексия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способов и условий действия, контроль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оценка процесса и результата деятельно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сти, определение основной и второстепен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ной информации;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логические —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установле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ние причинно-следственных связей, построение логической цепи рассуждений,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подведение ее под понятия;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постановка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 решение проблем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самостоятельное 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шение заданий творческого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уже известно и усвоено, и то, что еще не известно, составлять план и выстраивать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последовательность действий, контро-лиро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вать свои действия по точному и оператив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ному ориентированию в учебнике; 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мать информацию учителя или товарища, содержащую оценочный характер ответа или выполненною действия.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3"/>
                <w:sz w:val="20"/>
                <w:szCs w:val="20"/>
                <w:lang w:eastAsia="ru-RU"/>
              </w:rPr>
              <w:t>К о м м у н и к а т и в н ы е: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слушать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вступать в диалог, участвовать в коллек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тивном обсуждении проблем, интегриро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ваться в группу сверстников и продуктив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 взаимодействовать и сотрудничать со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 сверстниками и взрослыми, выражать свои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t>мысли и в соответствии с задачами и усло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Осмысление элементов написания букв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чтение сказки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Б. Заходера «Кит и Кот» (учителем,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хорошо читающими учащимися);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подбор близких и противополож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ных по значению слов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(огромный 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маленький; большущий, крупный.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Гигантский ;крохотный, малюсень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кий);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анализ слов с мягким соглас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ным.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Работа в парах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звуковой анализ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кот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кит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(выделение и артикуляция первых звуков в словах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кит, кот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(звуки [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к'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], |к] похожи,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 есть различия: [к] –твердый,.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Овал 11" o:spid="_x0000_s1035" style="position:absolute;margin-left:69.95pt;margin-top:23.6pt;width:18pt;height:18pt;z-index:251660288;visibility:visible">
                  <w10:anchorlock/>
                </v:oval>
              </w:pic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[к'] - мягкий (язык при произнесе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нии немного приподнимается),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обозначается [        ]); выполнение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упражнения 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подборе слов к схе</w:t>
            </w:r>
            <w:r w:rsidRPr="00FC7802">
              <w:rPr>
                <w:rFonts w:ascii="Times New Roman" w:hAnsi="Times New Roman"/>
                <w:spacing w:val="-12"/>
                <w:sz w:val="20"/>
                <w:szCs w:val="20"/>
                <w:lang w:eastAsia="ru-RU"/>
              </w:rPr>
              <w:t>мам::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12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12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</w:r>
            <w:r w:rsidRPr="006A0E26">
              <w:rPr>
                <w:rFonts w:ascii="Times New Roman" w:hAnsi="Times New Roman"/>
                <w:noProof/>
                <w:spacing w:val="-12"/>
                <w:sz w:val="20"/>
                <w:szCs w:val="20"/>
                <w:lang w:eastAsia="ru-RU"/>
              </w:rPr>
              <w:pict>
                <v:group id="Полотно 10" o:spid="_x0000_s1036" editas="canvas" style="width:90pt;height:18pt;mso-position-horizontal-relative:char;mso-position-vertical-relative:line" coordsize="11430,2286">
                  <v:shape id="_x0000_s1037" type="#_x0000_t75" style="position:absolute;width:11430;height:2286;visibility:visible">
                    <v:fill o:detectmouseclick="t"/>
                    <v:path o:connecttype="none"/>
                  </v:shape>
                  <v:rect id="Rectangle 7" o:spid="_x0000_s1038" style="position:absolute;width:11430;height:2286;visibility:visible"/>
                  <v:oval id="Oval 8" o:spid="_x0000_s1039" style="position:absolute;left:8001;width:2286;height:2286;visibility:visible"/>
                  <v:oval id="Oval 9" o:spid="_x0000_s1040" style="position:absolute;left:4572;width:2286;height:2286;visibility:visible"/>
                  <v:oval id="Oval 10" o:spid="_x0000_s1041" style="position:absolute;left:1143;width:2286;height:2286;visibility:visible"/>
                  <w10:anchorlock/>
                </v:group>
              </w:pict>
            </w:r>
            <w:r w:rsidRPr="00FC7802">
              <w:rPr>
                <w:rFonts w:ascii="Times New Roman" w:hAnsi="Times New Roman"/>
                <w:spacing w:val="-12"/>
                <w:sz w:val="20"/>
                <w:szCs w:val="20"/>
                <w:lang w:eastAsia="ru-RU"/>
              </w:rPr>
              <w:t>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</w:r>
            <w:r w:rsidRPr="006A0E2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group id="Полотно 5" o:spid="_x0000_s1042" editas="canvas" style="width:90pt;height:18pt;mso-position-horizontal-relative:char;mso-position-vertical-relative:line" coordsize="11430,2286">
                  <v:shape id="_x0000_s1043" type="#_x0000_t75" style="position:absolute;width:11430;height:2286;visibility:visible">
                    <v:fill o:detectmouseclick="t"/>
                    <v:path o:connecttype="none"/>
                  </v:shape>
                  <v:rect id="Rectangle 13" o:spid="_x0000_s1044" style="position:absolute;width:11430;height:2286;visibility:visible"/>
                  <v:oval id="Oval 14" o:spid="_x0000_s1045" style="position:absolute;left:8001;width:2286;height:2286;visibility:visible"/>
                  <v:oval id="Oval 15" o:spid="_x0000_s1046" style="position:absolute;left:4572;width:2286;height:2286;visibility:visible"/>
                  <v:oval id="Oval 16" o:spid="_x0000_s1047" style="position:absolute;left:1143;width:2286;height:2286;visibility:visible"/>
                  <w10:anchorlock/>
                </v:group>
              </w:pic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Индивидуальная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составление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устных рассказов по иллюстрации к произведению Д. Мамина-Сиби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ряка «Сказка про Комара Комаро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вича — Длинный нос и про мохнато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го Мишу - Короткий хвост» (обра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тить внимание на звучание слова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зудит: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з-з-з; соотнесение твердого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звука [з] с большим комаром, а мяг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ко [з']- с маленьким).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9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2"/>
                <w:sz w:val="20"/>
                <w:szCs w:val="20"/>
                <w:lang w:eastAsia="ru-RU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12"/>
                <w:sz w:val="20"/>
                <w:szCs w:val="20"/>
                <w:lang w:eastAsia="ru-RU"/>
              </w:rPr>
              <w:t>слушание  сказок,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рассматривание иллюстраций к ним: </w:t>
            </w:r>
            <w:r w:rsidRPr="00FC7802">
              <w:rPr>
                <w:rFonts w:ascii="Times New Roman" w:hAnsi="Times New Roman"/>
                <w:spacing w:val="-9"/>
                <w:sz w:val="20"/>
                <w:szCs w:val="20"/>
                <w:lang w:eastAsia="ru-RU"/>
              </w:rPr>
              <w:t xml:space="preserve">Ш.. Перро «Золушка»; братья Гримм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«Семеро храбрецов», «Храбрый портняжка»; Г.-Х. Андерсен «Сви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нопас»; Дж. Рода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ри «Почему? От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чего? Зачем?» (по выбору учителя)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9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1. Чтение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произведе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ния, про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слушанно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го на уроке.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2, Нахож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дение в до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машней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библиоте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ке книги,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такой же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по жанру,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как в теме.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раскрашивать и обводить предметы; ориентироваться в звуковой структуре слова; уметь писать элементы печатных букв; классифицировать, выделять звуки. Показать необходимость звукобуквенного письма. Сформировать у учащихся представления о звуках речи. Развивать фонематический слух и умение слышать последовательность звуков в слове, записывать их с помощью условных схем.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9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Озвучивание слов по схемам. Сравнение звуков.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50-51;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44-47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  <w:t>Звучание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  <w:t>и значение 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Мы – художники.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Расшитые полотенца.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Звуки музыки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и звуки пашей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речи.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Звуковой анализ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i/>
                <w:spacing w:val="-6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  <w:lang w:eastAsia="ru-RU"/>
              </w:rPr>
              <w:t xml:space="preserve">общеучебные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знаний, осознанное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произвольное построение речевого высказывания в устной форме, рефлексия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способов и условий действия, контроль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опенка процесса и результата деятельно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сти;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установление причинно-следственных связей, построение логиче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ской цепи рассуждений;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постановка и ре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шение проблем –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самостоятельное решение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заданий творческого характера.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b/>
                <w:i/>
                <w:spacing w:val="-1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соотносить то, что уже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известно и усвоено, и то, что еще не изве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стно, составлять план и выстраивать по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следовательность действий, контролиро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вать свои действия по точному и оператив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ному ориентированию в учебнике; 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мать информацию учи геля или товарища,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содержащую оценочный характер ответа или выполненного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слушать и вступать в диалог, участвовать в коллек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тивном обсуждении проблем, интегрироваться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 группу сверстников и продуктив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 взаимодействовать и сотрудничать со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сверстниками, выражать свои мысли в со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ответствии с задачами и условиями ком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муникации.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 xml:space="preserve">вывод ы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звуча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ние мелодии передастся нотными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значками, а звучание слов - услов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ными значками в схемах; измене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ние одного звука меняет смысл слова; 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  <w:lang w:eastAsia="ru-RU"/>
              </w:rPr>
              <w:t>анализ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29"/>
                <w:sz w:val="20"/>
                <w:szCs w:val="20"/>
                <w:lang w:eastAsia="ru-RU"/>
              </w:rPr>
              <w:t>слов;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арбузы,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дыни, тыквы, капуста;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запись звуков в схе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мы, их характеристика; заполнение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звуковой схемы слова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малина;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сравнение звучания и значения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малина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калина;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отгадывание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загадок по серии рисунков с изо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бражением животных, заполнение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схемы слова е характеристикой ка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ждого звука.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гических упражнений на классифи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 xml:space="preserve">кацию слов и заполнение звуковых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схем; рассматривание рисунков.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Работа в парах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определить, кто из зверей образовал пары: тигр -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рак, волк — кот, лиса- сом.; кто из зве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рей не на месте.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делать звуковой анализ простейших слов, классифицировать слова, подбирать слова с определённым звуком. Писать элементы печатных букв. Отработка навыки каллиграфического письма.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Озвучивание слов по схемам. Сравнение звуков.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52-53;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48-49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Слова и слоги.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Прогулка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парк.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Слог. Выделение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слогов в слове: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как произносят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(кричат) слова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люди, находя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щиеся далеко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друг от друга.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Условное обо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значение слога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        ).   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Грамматическая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пропедевтика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рода имени существительного.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знаний, осознанное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произвольное построение речевого высказывания в устной форме, рефлексия спосо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бов и условий действия, контроль и оценка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процесса и результата деятельности;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установление причинно-след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ственных связей, построение логической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цепи рассуждений, подведение под поня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тия;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постановка и решение проблем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са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мостоятельное решение заданий творче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 известно и усвоено, и то, что еще не известно, составлять план и выстраи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вать последовательность действий, контролировать свои действия по точному и оперативному ориентированию в учеб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нике; принимать информацию учителя или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товарища, содержащую оценочный харак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тер ответа или выполненного действия.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3"/>
                <w:sz w:val="20"/>
                <w:szCs w:val="20"/>
                <w:lang w:eastAsia="ru-RU"/>
              </w:rPr>
              <w:t>К о м м у н и к а т и в н ы 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слушать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вступать в диалог, участвовать в коллек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тивном обсуждении проблем, интегриро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ваться в группу сверстников и продуктивно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взаимодействовать и сотрудничать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со сверстниками и взрослыми, выражать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свои мысли в соответствии с задачами и условиями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умения объяснять свой выбор.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зву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ках.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Работа в парах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составление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связного рассказа по ситуации; рас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сказывание истории по серии кар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тинок В. Сутеева «Мышонок и ка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рандаш», читая подписи под 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сунками («Договори слово за мы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шонка. Кто изображен на рисунке? Измените слово так, чтобы в нем остался один слог).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– продолжение составления рассказа о Машеньке по схемам;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произнесение слов по слогам  -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выводы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слово можно делить на части - слоги, в слове столько слогов, сколько в нем гласных звуков; участие в игре «Как Петрушка учился го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ворить» (произнесение слов по слогам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гам за учителем, самостоятельное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деление слов на слоги, обозначая на схемах слоговую границу, чте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ние слов по схемам), в </w:t>
            </w:r>
            <w:r w:rsidRPr="00FC7802">
              <w:rPr>
                <w:rFonts w:ascii="Times New Roman" w:hAnsi="Times New Roman"/>
                <w:spacing w:val="33"/>
                <w:sz w:val="20"/>
                <w:szCs w:val="20"/>
                <w:lang w:eastAsia="ru-RU"/>
              </w:rPr>
              <w:t>песенке-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г р е «Далеко-далеко на лугу па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сутся ко...» (дополнение слога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>ко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-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до слова, обозначение и чтение зву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  <w:t xml:space="preserve">ков и слогов на схемах слов); </w:t>
            </w:r>
            <w:r w:rsidRPr="00FC7802">
              <w:rPr>
                <w:rFonts w:ascii="Times New Roman" w:hAnsi="Times New Roman"/>
                <w:smallCaps/>
                <w:spacing w:val="-3"/>
                <w:sz w:val="20"/>
                <w:szCs w:val="20"/>
                <w:lang w:eastAsia="ru-RU"/>
              </w:rPr>
              <w:t>«Чу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десные превращения слов» (изме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нить слово гак, чтобы в нем вмес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то одного слога стало два, вместо двух - три).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– ответы па вопросы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обводить по пунктирным линиям, раскрашивать; уметь подбирать цвета и рисунки; Уметь делать звуковой анализ простейших слов, писать элементы печатных букв;  делать простейший звуковой анализ слов. Развивать навыки каллиграфического письма. Учить составлять рассказы.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Подбор и рисование знаков на указателях.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Стр. 54-55;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Стр.50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Ударени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 слове.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Знаки в городе.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Слог. Выделение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слогов в слове: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как произносят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(кричат) слова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люди, находя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щиеся далеко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друг от друга.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Условное обо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значение слога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        ).   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Грамматическая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пропедевтика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рода имени существительного.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обще-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щеучебные 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знаний, осознанное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произвольное построение речевого высказывания в устной форме, рефлексия спосо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бов и условий действия, контроль и оценка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процесса и результата деятельности;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установление причинно-след-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ственных связей, построение логической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цепи рассуждений, подведение под поня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тия;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постановка и решение проблем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са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мостоятельное решение заданий творче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 известно и усвоено, и то, что еще не известно, составлять план и выстраи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вать последовательность действий, контролировать свои действия по точному и оперативному ориентированию в учеб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нике; принимать информацию учителя или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товарища, содержащую оценочный харак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тер ответа или выполненного действия.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3"/>
                <w:sz w:val="20"/>
                <w:szCs w:val="20"/>
                <w:lang w:eastAsia="ru-RU"/>
              </w:rPr>
              <w:t>К о м м у н и к а т и в н ы 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слушать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вступать в диалог, участвовать в коллек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тивном обсуждении проблем, интегриро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ваться в группу сверстников и продуктивно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взаимодействовать и сотрудничать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со сверстниками и взрослыми, выражать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свои мысли в соответствии с задачами и условиями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умения объяснять свой выбор.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 о звуках. Осмысление написания элементов букв. Уметь обводить по пунктирным линиям, раскрашивать; уметь подбирать цвета и рисунки; Уметь делать звуковой анализ простейших слов, писать элементы письменных букв, делать простейший звуковой анализ слов. Развивать навыки каллиграфического письма. Учить составлять рассказы.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– ответы па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Произнесение слов по слогам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гам за учителем, самостоятельное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деление слов на слоги, обозначая на схемах слоговую границу, чте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ние слов по схемам.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обводить по пунктирным линиям, раскрашивать; уметь подбирать цвета и рисунки; Уметь делать звуковой анализ простейших слов, писать элементы печатных букв; делать простейший звуковой анализ слов. Развивать навыки каллиграфического письма. Учить составлять рассказы.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Придумать и нарисовать свои знаки.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56-57;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51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Слово и предложение.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Подбери пару. Сравни и подумай.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Слог. Выделение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слогов в слове: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как произносят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(кричат) слова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люди, находя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щиеся далеко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друг от друга.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Условное обо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значение слога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        ).   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Грамматическая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пропедевтика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рода имени существительного.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звуках речи.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– ответы па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Произнесение слов по слогам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гам за учителем, самостоятельное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деление слов на слоги, обозначая на схемах слоговую границу, чте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ние слов по схемам.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обводить по пунктирным линиям, раскрашивать; уметь подбирать цвета и рисунки; Уметь делать звуковой анализ простейших слов, писать элементы письменных букв, делать простейший звуковой анализ слов. Развивать навыки каллиграфического письма. Учить составлять рассказы.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групп слов по общим признакам.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Стр. 58-59;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52-53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Вн/м «Лите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ратурное слушание». Вспоминаем сказку.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 спортивном зале.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знаний.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Слог. Выделение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слогов в слове: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как произносят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(кричат) слова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люди, находя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щиеся далеко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друг от друга. Русская народная сказка «Репка».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Условное обо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значение слога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        ).   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Грамматическая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пропедевтика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рода имени существительного.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звуках речи.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– ответы па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Произнесение слов по слогам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гам за учителем, самостоятельное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деление слов на слоги, обозначая на схемах слоговую границу, чте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ние слов по схемам.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обводить по пунктирным линиям, раскрашивать; уметь подбирать цвета и рисунки; Уметь делать звуковой анализ простейших слов, писать элементы письменных букв, делать простейший звуковой анализ слов. Развивать навыки каллиграфического письма. Учить составлять рассказы.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групп слов по общим признакам. Правила поведения в спортивном зале.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59;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Стр.56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Сказка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А. С. Пушкина «Сказка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 царе Салтане..»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Письмо элементо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 письмен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ных букв.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Слог. Выделение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слогов в слове: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как произносят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(кричат) слова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люди, находя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щиеся далеко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друг от друга.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Условное обо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значение слога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        ).   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Грамматическая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пропедевтика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рода имени существительного.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uppressAutoHyphens/>
              <w:snapToGrid w:val="0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освоение способов соединения букв</w:t>
            </w:r>
          </w:p>
          <w:p w:rsidR="00243FEF" w:rsidRPr="00FC7802" w:rsidRDefault="00243FEF" w:rsidP="00FC7802">
            <w:pPr>
              <w:suppressAutoHyphens/>
              <w:snapToGrid w:val="0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осмысление соответствия звука букве</w:t>
            </w:r>
          </w:p>
          <w:p w:rsidR="00243FEF" w:rsidRPr="00FC7802" w:rsidRDefault="00243FEF" w:rsidP="00FC7802">
            <w:pPr>
              <w:suppressAutoHyphens/>
              <w:snapToGrid w:val="0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формирование умения объяснять свой выбор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– ответы па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Произнесение слов по слогам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гам за учителем, самостоятельное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деление слов на слоги, обозначая на схемах слоговую границу, чте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ние слов по схемам.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обводить по пунктирным линиям, раскрашивать; уметь подбирать цвета и рисунки; Уметь делать звуковой анализ простейших слов, писать элементы письменных букв, делать простейший звуковой анализ слов. Развивать навыки каллиграфического письма. Учить составлять рассказы.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Восстановление деформированного текста.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60-61;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58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Слово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bCs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2"/>
                <w:sz w:val="20"/>
                <w:szCs w:val="20"/>
                <w:lang w:eastAsia="ru-RU"/>
              </w:rPr>
              <w:t>предложе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 xml:space="preserve">ние.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Ремонтная мастерская. 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Ударение в слове. Значение ударения. Знак ударения. Ударный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звук и ударный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слог. Место уда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рения в слове.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Орфоэпический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словарь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знании, осознанное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произвольное построение речевого высказывания в устной форме, рефлексия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способов и условий действия, контроль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оценка процесса и результата деятельно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сти, определение основной и второстепен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ной информации;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логические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— установле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ние причинно-следственных связей, по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строение логической цепи рассуждений, подведение под понятия;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постановка и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решение проблем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самостоятельное реше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ние заданий творческого характера.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 известно и усвоено, и то, что еще не известно, составлять план и выстраивать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последователь-ность действий, контролиро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вать свои действия по точному и оператив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ному ориентированию в учебнике; прини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мать информацию учителя или товарища, содержащую оценочный характер ответа или выполненного действия.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участво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вать в коллективном обсуждении проблем,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выражать свои мысли в соответствии с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дачами и условиями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освоение способов ориентировки в пространстве учебника и тетради, формирование алгоритма своих действий в процессе письма.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умение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свой выбор.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о звуках речи.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рассматривание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иллюстраций; выполнение упражнения в определении места ударе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ния в слове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(туфля — туфли, ту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фелька);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игры: «Подбери обувь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героям сказок» (соотнеси обувь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сказочного героя, который носит данную обувь: лапти - Емеля, баш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маки    Буратино; уточнить значе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ние слов - названий обуви), «За праздничным столом» (рассказать об угощениях, которые были на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столе; составить схемы слов, разде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  <w:t>лить слова на слоги, поставить зна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ки ударения; разгадывание акрофо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нической схемы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торт).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ответы па вопросы;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объяснение значений слов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замки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замки,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озвучивание схем слов, об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ращая внимание на особенности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произнесения слов (звуки в словах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одинаковые, но в одном случае вы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деляется голосом слог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>зам-,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 дру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гом - -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>ки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—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выводы: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слоги в словах произносятся неодинако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во, с различной силой голоса, одни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слоги — более громко и протяжно,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другие — немного тише; ударение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ставится только над гласным звуком.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обводить по пунктирным линиям, раскрашивать; уметь подбирать цвета и рисунки; Уметь делать звуковой анализ простейших слов, писать элементы печатных букв, делать простейший звуковой анализ слов; развивать навыки каллиграфического письма, писать письменные элементы строчных и заглавных букв.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предложений по схемам по количеству слов)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52-55;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59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Повторение –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мать учения.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Подумай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и сравни. Проверь себя.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полученных знаний.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Предложение.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Знакомство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схемой предло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жения. Функции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предложения.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Слово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 предложение. Признаки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слова и предло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жения.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Речевой поток.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Предложение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 речевом потоке.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Схемы и пиктограмм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мы в записи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предложения.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Речь.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Звучность,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мелодичность.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выразительность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русской речи.</w:t>
            </w:r>
            <w:r w:rsidRPr="00FC7802">
              <w:rPr>
                <w:rFonts w:ascii="Times New Roman" w:hAnsi="Times New Roman"/>
                <w:bCs/>
                <w:spacing w:val="-3"/>
                <w:sz w:val="20"/>
                <w:szCs w:val="20"/>
                <w:lang w:eastAsia="ru-RU"/>
              </w:rPr>
              <w:t xml:space="preserve"> Запи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сываем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слова и </w:t>
            </w:r>
            <w:r w:rsidRPr="00FC7802">
              <w:rPr>
                <w:rFonts w:ascii="Times New Roman" w:hAnsi="Times New Roman"/>
                <w:bCs/>
                <w:spacing w:val="-4"/>
                <w:sz w:val="20"/>
                <w:szCs w:val="20"/>
                <w:lang w:eastAsia="ru-RU"/>
              </w:rPr>
              <w:t>предложе</w:t>
            </w:r>
            <w:r w:rsidRPr="00FC7802">
              <w:rPr>
                <w:rFonts w:ascii="Times New Roman" w:hAnsi="Times New Roman"/>
                <w:bCs/>
                <w:spacing w:val="-3"/>
                <w:sz w:val="20"/>
                <w:szCs w:val="20"/>
                <w:lang w:eastAsia="ru-RU"/>
              </w:rPr>
              <w:t>ния. Речь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—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структурирование знаний, осознанное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произвольное построение речевого высказывания в устной форме, рефлексия спосо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бов и условий действия, контроль и опенка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процесса и результата деятельности, опре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деление основной и второстепенной ин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формации;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установление при-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чинно-следственных связей, построение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логической цепи рассуждений, подведение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под понятия;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постановка и решение про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блем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самостоятельное решение заданий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творческого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то, что уже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 w:right="-239"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известно и усвоено, и то, что еще не известно, составлять план и выстраивать по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следовательность действий, контролиро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вать свои действия но точному и оператив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ному ориентированию в учебнике; прини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 xml:space="preserve">мать информацию учителя или товарища, содержащую оценочный характер отвеса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или выполненного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слушать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вступать в диалог, участвовать в коллек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тивном обсуждении проблем, интегриро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ваться в группу сверстников и продуктив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 взаимодействовать и сотрудничать со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сверстниками и взрослыми, выражать свои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мысли в соответствии с задачами и усло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виями коммуникации.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систематизация знаний о звуках. 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интереса, желания писать красиво и правильно.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освоение способов ориентировки в пространстве учебника и тетради, формирование алгоритма своих действий в процессе письма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участие в игре «По-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хож - не похож» (указать, назы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вая предметы, их сходство и различие); сравнить слова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репа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реп-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ка;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прочитать по слогам,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определить ударный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слог: рассматривание схем предло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жений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>Посадил дед репку, Вот и вы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тащили репку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(соотнесение каждо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го слова в предложении с его гра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фическим обозначением в схеме,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обращая внимание на оформление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начала и конца предложения); объ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яснение значения выражений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ко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раблик бежит; речь льется; слов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много, а толку нет;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чтение (заучи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вание) литературных отрывков;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восстановление литературного тек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в ы в о д ы: пред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ложение - связанные между собой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слова, которые выражают опреде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ленную мысль; речь напоминает непрерывное течение воды: слово следует за словом, и они, связыва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ясь по смыслу, образуют предложе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 xml:space="preserve">ние, выражающее мысли и чувства,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 предложения, в свою очередь,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же связывают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ся, но смыслу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48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друг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с другом в речи; р а з м ы ш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л е н и е 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 ценности слова,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его звучании и значении, которо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е можно срав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нить с «чистым изумрудом».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Групповая работа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рассказывание сказки «Репка» с элементами дра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матизации.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- рассматривание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иллюстраций к сказке А. С. Пуш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кина.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Работа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парах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составление предложения из отдельных слов, связывая их по смыслу и ставя в определенном порядке, обозначе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ние начала и конца предложения.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слушание, рассмат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ривание иллюстраций</w:t>
            </w:r>
          </w:p>
          <w:p w:rsidR="00243FEF" w:rsidRPr="00FC7802" w:rsidRDefault="00243FEF" w:rsidP="00FC7802">
            <w:pPr>
              <w:spacing w:after="0" w:line="240" w:lineRule="auto"/>
              <w:ind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 w:right="-23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обводить по пунктирным линиям, раскрашивать; уметь подбирать цвета и рисунки; Уметь делать звуковой анализ простейших слов, писать элементы печатных букв. Заполнять схемы, уметь читать слова по следам анализа, писать письменные элементы письменных букв и безотрывных линий.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Имя. Что оно означает?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пословицами.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62-63;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-239"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61-63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15593" w:type="dxa"/>
            <w:gridSpan w:val="15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20"/>
                <w:lang w:eastAsia="ru-RU"/>
              </w:rPr>
              <w:t xml:space="preserve">Основной (букварный) этап </w:t>
            </w: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-16" w:firstLine="4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Страна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АБВГДейка.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Алфавит.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нового материала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Весёлое путешествие от «А» до «Я»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структурирование знании;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логические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основы смыслового чтения художествен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ных текстов; построение рассуждении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ление причинно-следственных связей.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Регулятивные: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адек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ватно воспринимать оценку учителя; оце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нивать правильность выполнения действия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 уровне адекватной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мать возможность различных позиций других людей, отличных от собственной, и ориентироваться на позицию партнера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общении и взаимодействии; формулиро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вать собственное мнение и позицию; дого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вариваться и приходить к общему реше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нию в совместной деятельности; в комму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никации строить понятные для партнера высказывания; задавать вопросы; контро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лировать действия партнера; адекватно ис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пользовать речевые средства для решения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различных коммуникативных задач; вла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деть диалогической формой речи.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осознают значимость чтения, потребность в систематическом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чтении, важность и необходимость помо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щи нуждающимся в ней; высказывают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свою точку зрения и уважают мнение со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беседника.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своение способов написания письменных букв русского алфавита.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и оценивание алгоритма своих действий.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рассматривание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книги К. Чуковского; определение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автора, героя (называние имени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 слогам, выяснение значения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имени); чтение отрывков произведения учителем (читающими уча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щимися) с договариванием строк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нечитаюшими учащимися; ответы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Групповая работа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разыгрывание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сценки «На приеме у Айболита».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Индивидуальная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выполнение зву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кового анализа слова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акула;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под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черкивание буквы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а в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отдельных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словах и в тексте учебника; чтение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возгласа акулы, предположение о содержании «речи» акулы, пере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дача ее с помощью соответствую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щей интонации; нахождение звука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[а] в названиях зверей в сказке (вы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деление звука сопровождается его обозначением в схемах слов как гласного).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pacing w:val="30"/>
                <w:sz w:val="20"/>
                <w:szCs w:val="20"/>
                <w:lang w:eastAsia="ru-RU"/>
              </w:rPr>
              <w:t>-вывод: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звук [а] 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гласный, буква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обозначающая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гласный звук, тоже называется гласной.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Уметь делать звуковой анализ простейших слов,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Заполнять схемы, уметь читать слова по следам анализа, писать письменные элементы письменных букв и безотрывных слов; развивать навыки каллиграфического письма; учить составлять рассказы линий.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буквами алфавита (название букв, обозначение звуков).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64-67;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Стр.3-5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(прописи «Мой алфавит, 1 ч)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Звук [а].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>Аа.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Вн/м «Литературное слушание».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К. Чуковский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«Айболи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К. Чуковский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«Айболит».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 [а].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Аа.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слова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структурирование знании;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логические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основы смыслового чтения художествен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ных текстов; построение рассуждении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ление причинно-следственных 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адек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ватно воспринимать оценку учителя; оце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нивать правильность выполнения действия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 уровне адекватной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мать возможность различных позиций других людей, отличных от собственной, и ориентироваться на позицию партнера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общении и взаимодействии; формулиро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вать собственное мнение и позицию; дого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вариваться и приходить к общему реше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нию в совместной деятельности; в комму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никации строить понятные для партнера высказывания; задавать вопросы; контро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лировать действия партнера; адекватно ис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пользовать речевые средства для решения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различных коммуникативных задач; вла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деть диалогической формой речи. Личностные: осознают значимость чтения, потребность в систематическом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чтении, важность и необходимость помо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щи нуждающимся в ней; высказывают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свою точку зрения и уважают мнение со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беседника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сознание и оценивание алгоритма своих действий.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Фронтальная — рассматривание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книги К. Чуковского; определение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автора, героя (называние имени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по слогам, выяснение значения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имени); чтение отрывков произведения учителем (читающими уча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softHyphen/>
              <w:t>щимися) с договариванием строк нечитаюшими учащимися; ответы на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Групповая работа - разыгрывание сценки «На приеме у Айболита». Индивидуальная — выполнение зву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softHyphen/>
              <w:t>кового анализа слова акула; под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softHyphen/>
              <w:t>черкивание буквы а в отдельных словах и в тексте учебника; чтение возгласа акулы, предположение о содержании «речи» акулы, пере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softHyphen/>
              <w:t>дача ее с помощью соответствую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softHyphen/>
              <w:t>щей интонации; нахождение звука [а] в названиях зверей в сказке (вы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softHyphen/>
              <w:t>деление звука сопровождается его обозначением в схемах слов как гласного).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Коллективная -вывод: звук [а] -гласный, буква , обозначающая гласный звук, тоже называется гласной.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обводить по пунктирным линиям, раскрашивать; уметь подбирать цвета и рисунки; делать звуковой анализ слов; писать элементы письменных бук, развивать навыки каллиграфического письма; умение анализировать графическую форму буквы.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Озвучивание сказки (по ролям)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68;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Стр.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Звук 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[о].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>Оо.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 [о].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 [о].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слова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структурирование знании;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логические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основы смыслового чтения художествен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ных текстов; построение рассуждении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ление причинно-следственных связей.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адек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ватно воспринимать оценку учителя; оце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нивать правильность выполнения действия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 уровне адекватной ретроспективной оценки.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мать возможность различных позиций других людей, отличных от собственной, и ориентироваться на позицию партнера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общении и взаимодействии; формулиро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вать собственное мнение и позицию; дого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вариваться и приходить к общему реше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нию в совместной деятельности; в комму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никации строить понятные для партнера высказывания; задавать вопросы; контро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лировать действия партнера; адекватно ис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пользовать речевые средства для решения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различных коммуникативных задач; вла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деть диалогической формой речи. Личностные: осознают значимость чтения, потребность в систематическом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чтении, важность и необходимость помо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щи нуждающимся в ней; высказывают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свою точку зрения и уважают мнение со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беседника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осознание и оценивание алгоритма своего действия; перевод внешней речи на внутренний план.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Коммуникативные: 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мение объяснять.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Индивидуальная —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звуковой анализ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слова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нос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 выделением звука [о]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характеристикой каждого звука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 слове; выделение ударной гласной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 словах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нос. Барбос,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заполнение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схемы слова, чтение слова по схеме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слогами и целиком с ориентировкой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 знак ударения и гласный звук, называние слов, содержащих изу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чаемый звук; подчеркивание бук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вы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 тексте; составление устного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рассказа про ос (где живут, чем пи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таются, чем полезны).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ответы на вопросы;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чтение отрывка из стихотворения К. Чуковского читающими учащимися; правильное произнесение звука; выполнение упражнения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в отчетливом проговаривании слов.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Работа в парах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чтение слов по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схемам.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Групповая работа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придумывание истории, в которой было бы пред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ложение «О-о-о!», выражающее радость, удивление, испуг.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— вывод: звук [о] — гласный,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Оо,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обозначающая гласный звук, тоже называется гласной.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 и элементы письменные, выделять точки ориентиры; обратить внимание на то, что правильное положение тетради помогает руке плавно двигаться; развивать навыки письменных букв.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предложений по схемам.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69;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8-9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val="en-US" w:eastAsia="ru-RU"/>
              </w:rPr>
              <w:t>CD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Звук [у].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>Уу.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Гласный  звук [у].  Большая\ малая буквы У, у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общеучебные-                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нанное и произвольное построение речевого высказывания в устной форме; структу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рирование знании;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построе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ние рассуждений в форме связи простых суждений; установление причинно-след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ственных связей.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нять учебную задачу; планировать свое действие в соответствии с поставленной задачей и условиями ее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оценку учителя; оценивать правильность выполнения действия па уровне адекватной ретроспективной оценки.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мать возможность различных позиций дру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гих людей, отличных от собственной, и ориентироваться на позицию партнера в общении и взаимодействии; учитывать разные мнения и стремиться к координа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ции различных позиций в сотрудничестве; формулировать собственное мнение и по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зицию; договариваться и приходит!» к об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щему решению в совместной деятельности; в коммуникации строить понятные для партнера высказывания; задавать вопросы; контролировать действия партнера; адек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ватно использовать речевые средства для решения различных коммуникативных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дач; строить монологическое высказывание.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и оценивание алгоритма своего действия с окружающим миром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Коммуникативные: 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мение объяснять свои действия (способ написания)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смысление слов в письменном виде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игра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«Третий лишний»; выделение звука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[у] (чтение текста читающими уча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щимися, изображение воя волка: «У-у-у»), характеристика звука [у].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Работа в парах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подчеркивание в тексте букв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а, о, у,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заполнение схем звукоподражательных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звуковой анализ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слов с полной характеристикой звуков, подпись букв под схемами.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-вывод: звук [у]-гласный,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Уу,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обозначающая гласный звук, тоже называется гласной.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 и элементы письменных букв; уметь работать самостоятельно; анализировать выполненную работу; уметь оформлять предложения на письме.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слов по схемам (озвучивание).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70-71;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10-11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Звук [и].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>И 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 [и].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Ии.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Звуковая модель слова.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Многозначность слова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лук.</w:t>
            </w:r>
          </w:p>
          <w:p w:rsidR="00243FEF" w:rsidRPr="00FC7802" w:rsidRDefault="00243FEF" w:rsidP="00FC7802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К. Чуковский «Путаница»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9"/>
                <w:sz w:val="20"/>
                <w:szCs w:val="20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логические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построение рассуждений в форме связи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простых суждений; установление причинно-следственных 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8"/>
                <w:sz w:val="20"/>
                <w:szCs w:val="20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принимать и сохранять учебную задачу; планировать свое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действие в соответствии с поставленной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задачей и условиями се реализации; учитывать правило в планировании и контроле способа решения; адекватно воспринимать 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42"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мать возможность различных позиций дру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гих людей; формулировать собственное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мнение и позицию; задавать вопросы; аде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кватно использовать речевые средства для решения различных коммуникативных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дач; строить монологическое высказыва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высказывают свою точку зрения и уважают мнение собеседника.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осознание и оценивание алгоритма своего действия с окружающим миром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Коммуникативные: 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мение объяснять свои действия (способ написания)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Познавательные: 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смысление слов в письменном виде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ответы на вопросы; звуковой анализ слов (учитель называет слова —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дом, утка, рак, круп,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волк, мак. кукла, кот,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учащиеся при помощи демонстрационных карточек с буквами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о, а, у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обозначают ударный гласный звук); рассматривание иллюстраций; рассматривание моделей слов, объяснение значений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лук;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звуковой анализ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игла,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выделение звука [и], характеристика звука; выполнение упражнения в правильном проговаривании звука [и] в словах.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обведение буквы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и; чтение по акрофонической схеме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предложение. У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Ивана лук.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Чтение текста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вывод: звук [и]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гласный, буква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Ии.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обозначающая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гласный звук, тоже называется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гласной.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Групповая работа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рассказывание сказки про Ивана –царевича.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 и элементы письменных букв; уметь объяснять значение слова; заполнять звуковые схемы; сравнивать, знать правила оформления предложения на письме; развивать навыки каллиграфического письма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Индивидуальная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(самостоятельная работа). Работа с моделью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игра,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звуковой схемы.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72;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val="en-US" w:eastAsia="ru-RU"/>
              </w:rPr>
              <w:t>CD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12-13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Звук [ы].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>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Вн/м «Развитие речи». Узнай сказку по героям произведений.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 [ы].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Русская народная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сказка «Курочка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Ряба».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К. Чуковский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«Путаница»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структурирование знании: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логические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основы смыслового чтения художествен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ных текстов; построение рассуждений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ление причинно-следственных 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ной ретроспективной опенки.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мать возможность различных позиций друг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их людей и ориентироваться на позицию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партнера в общении и взаимодействии; учитывать разные мнения и стремиться к координации различных позиций в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  <w:t xml:space="preserve">трудничестве; формулировать собственное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мнение и позицию; договариваться и при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ходить к общему решению в совместной деятельности; в коммуникации строить понятные для партнера высказывания;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давать вопросы; контролировать действия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партнера: адекватно использовать речевые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средства для решения различных комму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никативных задач; строить монологиче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ское высказывание; владеть диалогической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формой речи.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осознают значимость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чтения, потребность в систематическом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чтении; высказывают свою точку зрения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и уважают мнение собеседника; осознают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важность и необходимость помощи нуж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дающимся в ней.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осознание и оценивание алгоритма своего действия с окружающим миром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Коммуникативные: 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мение объяснять свои действия (способ написания)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осмысление слов в письменном виде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Групповая работа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рассказывание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сказки «Курочка Ряба».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 работа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ответы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 вопросы; изменение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игла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так, чтобы оно обозначало не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сколько предметов; выделение зву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ка [ы] в слове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иглы;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сравнение зву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ков [и],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[и];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изменение и произне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сение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шар,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чтобы в нем поя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вился звук [ы], чтение слов по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схемам.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Работа в парах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разыгрывание диалога между дедом и бабой; чте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ние учащимися, как плачет баба,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предположение, как плачет дед.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 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вывод: звук [ы] —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гласный, буква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ы,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обозначающая гласный звук, тоже называется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гласной.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Индивидуальная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чтение предло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жения из сказки  К. Чуков-ского чи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тающими учащимися; нечитающие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учащиеся подчеркивают в тексте букву ы; заполнение схемы слова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иглы',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выделение и обозначение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«бусинкой» звуков, подписывание букв под схемой. Составление новых слов по схемам с изменением одной буквы. Чтение акрофоничес-ким схемам предложений по сказке «Курочка Ряба».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 и элементы письменных букв; уметь объяснять значение слова; заполнять звуковые схемы; сравнивать, знать правила оформления предложения на письме; развивать навыки каллиграфического письма.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Узнай сказку по героям произведений С. 73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73;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14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val="en-US" w:eastAsia="ru-RU"/>
              </w:rPr>
              <w:t>CD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Звук [э].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  <w:lang w:eastAsia="ru-RU"/>
              </w:rPr>
              <w:t xml:space="preserve">Ээ. 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Узелки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 память.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Звук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[э].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Буква Ээ.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Звуковая модель 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«Узелка па па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мять»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Повторение пройденного материала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овщеучебное –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осознанное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и произвольное построение речево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го высказывания в устной форме; структурирование знании;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построение рассуждений в форме связи простых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суждении; установление причинно-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следственных 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принимать и сохранять учебную задачу; планировать свое 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мать возможность различных позиций дру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гих людей; учитывать разные мнения и стремиться к координации различных по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зиций в сотрудничестве; формулировать собственное мнение и позицию; задавать вопросы; адекватно использовать речевые средства для решения различных комму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никативных задач; строить монологиче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ское высказывание.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8"/>
                <w:sz w:val="20"/>
                <w:szCs w:val="20"/>
                <w:lang w:eastAsia="ru-RU"/>
              </w:rPr>
              <w:t>Личнос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pacing w:val="-3"/>
                <w:sz w:val="20"/>
                <w:szCs w:val="20"/>
                <w:lang w:eastAsia="ru-RU"/>
              </w:rPr>
              <w:t>т н ы е: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высказывают свою точку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зрения и уважают мнение собеседника.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освоение способов написания письменных букв русского алфавита.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осознание и оценивание алгоритма своего действия с окружающим миром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осмысление слов в письменном виде.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Индивидуальная 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звуковой анализ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слова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эхо;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чтение слова  </w:t>
            </w:r>
            <w:r w:rsidRPr="00FC7802">
              <w:rPr>
                <w:rFonts w:ascii="Times New Roman" w:hAnsi="Times New Roman"/>
                <w:i/>
                <w:spacing w:val="-5"/>
                <w:sz w:val="20"/>
                <w:szCs w:val="20"/>
                <w:lang w:eastAsia="ru-RU"/>
              </w:rPr>
              <w:t>эму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 схеме  и с помощью ребуса; названия произведений по акрофоничекой записи.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участие в игре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«Поиграем в эхо» (какой гласный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звук подхватит эхо в слове лук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 мак);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обозначение звука буквой;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ответы на вопросы; выполнение упражнений в различении звуков; выполнение слого-звукового ана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лиза слов: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мишка —мышка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(вопро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сы: как звучит первый согласный звук? Какой звук следует за ним?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Измените слово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мишка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так, чтобы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первый звук был твердым); изме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нение и произнесение слова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мышка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так, чтобы в нем появился звук [и],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мыла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так, чтобы в нем поя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вился звук [и]; изображение схемы слов, подписывание под ними изу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ченных букв, чтение слов; выполне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ние звукового анализа (учащиеся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поднимают демонстрационную кар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точку с соответствующей буквой); </w:t>
            </w:r>
            <w:r w:rsidRPr="00FC7802">
              <w:rPr>
                <w:rFonts w:ascii="Times New Roman" w:hAnsi="Times New Roman"/>
                <w:spacing w:val="30"/>
                <w:sz w:val="20"/>
                <w:szCs w:val="20"/>
                <w:lang w:eastAsia="ru-RU"/>
              </w:rPr>
              <w:t xml:space="preserve"> вывод: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в русском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языке  6 гласиых звуков; </w:t>
            </w:r>
            <w:r w:rsidRPr="00FC7802">
              <w:rPr>
                <w:rFonts w:ascii="Times New Roman" w:hAnsi="Times New Roman"/>
                <w:spacing w:val="33"/>
                <w:sz w:val="20"/>
                <w:szCs w:val="20"/>
                <w:lang w:eastAsia="ru-RU"/>
              </w:rPr>
              <w:t>объяс</w:t>
            </w:r>
            <w:r w:rsidRPr="00FC7802">
              <w:rPr>
                <w:rFonts w:ascii="Times New Roman" w:hAnsi="Times New Roman"/>
                <w:spacing w:val="3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  <w:lang w:eastAsia="ru-RU"/>
              </w:rPr>
              <w:t>нение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значения выражения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«узел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ки на память»;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чтение изученных букв, нахождение их в текстах по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вышенной сложности; отгадывание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ребусов; составление устного рас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сказа по картинкам, предложения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 любимом герое, запись его имени с помощью схемы; чтение имен ге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 xml:space="preserve">роев, записанных акрофоническим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способом.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-выводы: звук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[:э] - гласный, буква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Ээ,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обозна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чающая гласный звук, тоже назы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вается гласной: после твердых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гласных пишется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ы,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после 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мягких  - буква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и; 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чтение  коротких стишков.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 и элементы письменных букв; уметь объяснять значение слова; заполнять звуковые схемы; сравнивать, правилам оформления предложения на письме; развивать навыки каллиграфического письма.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Индиви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дуальная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(самосто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ятельная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работа) найти третий лишний.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74;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15-16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val="en-US" w:eastAsia="ru-RU"/>
              </w:rPr>
              <w:t>CD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Повторение изученных букв.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Буквенная мозаика.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осознание и оценивание алгоритма своего действия с окружающим миром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осмысление слов в письменном виде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Индивидуальная работа: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зрительно-слуховой диктант (пройденные буквы)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 и элементы письменных букв; уметь объяснять значение слова; заполнять звуковые схемы; сравнивать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Нахождение изученных букв в произведениях.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75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17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тетрадь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Пиши, да не спеши.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Обобщен 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осознание и оценивание алгоритма своего действия с окружающим миром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Осмысление слов в письменном виде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Индивидуальная работа: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зрительно-слуховой диктант (пройденные буквы)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 и элементы письменных букв; уметь объяснять значение слова; заполнять звуковые схемы; сравнивать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Разгадывание ребусов (с помощью схем)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76-77;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19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Тетрадь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Звуки </w:t>
            </w: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[м],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[м']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.Буква м (строчная).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Звуки</w:t>
            </w: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[м],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[м']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Вн/м «Развитие речи».  Составление рассказа по картинке.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Буква М (заглавная).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Освоение нового материала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Общее представ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ление о соглас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ных. 'Звуки [м],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[м']. Буква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Мм.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Многозначное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слово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молния.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Позиционный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принцип чтения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общеучебные.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осознанное и произвольное построение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речевого высказывания в устной форме;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структурирован не знании;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логические --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основы смыслового чтения художественных текстов; построение рассуждении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ление причинно-следственных 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8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принимать и сохра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нять учебную задачу; планировать свое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действие в соответствии е поставленной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задачей и условиями ее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тывать правило в планировании и контроле способа решения; адекватно воспринимать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оценку учителя; оценивать правильность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мать возможность различных позиций дру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гих людей и ориентироваться на позицию партнера в общении и взаимодействии; учитывать разные мнения и стремиться к координации различных позиций в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трудничестве; формулировать собственное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мнение и позицию; договариваться и при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ходить к общему решению в совместной деятельности; в коммуникации строить понятные для партнера высказывания;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давать вопросы; контролировать действия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партнера; адекватно использовать речевые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средства для решения различных комму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никативных задач; строить монологиче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ское высказывание; владеть диалогической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формой речи.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осознают значимость чтения, потребность в систематическом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чтении;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 уважают мнение собеседника.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и оценивание алгоритма своего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осмысление слов и предложений в письменном виде.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чтение учителем стихотворения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А. Барто «Игра в слова», выделение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звуков, которые «играют»; освое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ние позиционного принципа чтении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(называние зву-ков в слогах, про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тяжное произнесение слогов: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ма,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мо, му, мы, ми);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объяснение значе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нии слова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молния;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выполнение упражнения в договаривании слога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до целого слова; анализ звуков [м],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[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м'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], звуковой анализ слова м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имоза,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деление на слоги; в составленном рассказе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  назвать  слова, которые начинаются  с  мягкого звука и с твердого звука.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Работа в парах —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участие в комму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никативно-речевой ситуации по сюжетной иллюстрации «Мама  с дочкой  готовят завтрак  и  на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>крывают на стол».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выводы: звуки [м], [м'| — согласные, буква Мм, обо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значающая согласные звуки, тоже называется согласной; согласный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перед буквами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а, о, у, ы, э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читается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твердо, а перед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мягко.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чтение слотов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 буквой. составление рассказа,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озаглавание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чтение  стишка.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 и элементы письменных букв; уметь объяснять значение слова; заполнять звуковые схемы; сравнивать; составлять предложения по схемам.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рассказа по картинке учебника.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78;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20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val="en-US" w:eastAsia="ru-RU"/>
              </w:rPr>
              <w:t>CD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21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val="en-US" w:eastAsia="ru-RU"/>
              </w:rPr>
              <w:t>CD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Звуки</w:t>
            </w: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[с],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[с'].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Буква с (строчная).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Звуки </w:t>
            </w: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[с],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[с'].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Буква С (заглавная).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Освоение нового материала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Звуки [с], [с'].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Сс.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Дикция. Чисто-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говорка.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Приемы чтения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слога.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Устойчивое   выражение: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Мы са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ми с усами.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–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нанное и произвольное построение речево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 высказывания в устной. форме; структу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логические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построе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ние рассуждений в форме связи простых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суждений; установление причинно-след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ственных 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принимать и сохранять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учебную задачу; планировать свое действие в соответствии с поставленной задачей и условиями се реализации; учитывать пра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вило в планировании и контроле способа решения;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i/>
                <w:iCs/>
                <w:spacing w:val="-8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t xml:space="preserve">понимать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возможность различных позиций других людей; учитывать разные мнения и стре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миться к координации различных позиций в сотрудничестве; формулировать собст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венное мнение и позицию; задавать вопро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сы; адекватно использовать речевые сред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ства для решения различных коммуника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тивных задач; строить монологическое вы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сказывание.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5"/>
                <w:sz w:val="20"/>
                <w:szCs w:val="20"/>
                <w:lang w:eastAsia="ru-RU"/>
              </w:rPr>
              <w:t>Л и ч и о с т н ы е: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 высказывают свою точку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зрения и уважают мнение собеседника.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и оценивание алгоритма своего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 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смысление слов и предложений в письменном виде.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составление устного рассказа о семье; чтение заго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ловка «Школа», записанного акро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фонически.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вывод: звуки [с], [с'] - согласные,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Сс,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обозна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чающая согласные звуки, тоже на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зывается согласной.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опробование приемов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чтения слога: чтение по следам анализа (составил слово - прочитал его), чтение с опорой на артикуля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цию звуков (посмотри на первую букву, приготовься назвать соглас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ный звук (ротосмыкатель), потом широко открой рот для звука [а], произнеси слог сразу на одном вы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дохе), чтение с ориентировкой на гласный (смотри на гласную, сле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дующую за согласной, помни, что согласные перед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произносятся мягко); </w:t>
            </w:r>
            <w:r w:rsidRPr="00FC7802">
              <w:rPr>
                <w:rFonts w:ascii="Times New Roman" w:hAnsi="Times New Roman"/>
                <w:spacing w:val="37"/>
                <w:sz w:val="20"/>
                <w:szCs w:val="20"/>
                <w:lang w:eastAsia="ru-RU"/>
              </w:rPr>
              <w:t>чтение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</w:t>
            </w:r>
            <w:r w:rsidRPr="00FC7802">
              <w:rPr>
                <w:rFonts w:ascii="Times New Roman" w:hAnsi="Times New Roman"/>
                <w:spacing w:val="35"/>
                <w:sz w:val="20"/>
                <w:szCs w:val="20"/>
                <w:lang w:eastAsia="ru-RU"/>
              </w:rPr>
              <w:t xml:space="preserve">разбор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предложения: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Мы сами с уса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  <w:t xml:space="preserve">ми: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дикционных уп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ражнений (правильное и четкое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произнесение звуков в чисто говор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ках: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У Сени и Сани в сетях сом с усами. Шла Саша по шоссе и со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сала сушку);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выполнение упражне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ний в слышании звуков [с], [с'];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ело то-звуковой анализ 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слон,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лисичка, ослик, мишка,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выделение звука [с], обозначение его буквой;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чтение слов: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Сима, мы, сам, сама, сами, мыс;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составление и чтение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слогов с буквой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с (са - со — сэ —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су - сы - си)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 и элементы письменных букв; уметь объяснять значение слова; заполнять звуковые схемы; сравнивать; составлять предложения по схемам.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рассказа о своей семье.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79;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22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Стр.23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  <w:t>38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Звуки [н],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[н'].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н (строчная).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  <w:lang w:eastAsia="ru-RU"/>
              </w:rPr>
              <w:t>Звуки [н],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[н'].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Н (заглавная)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Освоение нового материала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Звуки [н],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[н'].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Нн.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Звуковые модели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Позиционный принцип чтения.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Имена собствен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ные: заглавная </w:t>
            </w:r>
            <w:r w:rsidRPr="00FC7802">
              <w:rPr>
                <w:rFonts w:ascii="Times New Roman" w:hAnsi="Times New Roman"/>
                <w:spacing w:val="-10"/>
                <w:sz w:val="20"/>
                <w:szCs w:val="20"/>
                <w:lang w:eastAsia="ru-RU"/>
              </w:rPr>
              <w:t xml:space="preserve">буква в именах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людей.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4"/>
                <w:sz w:val="20"/>
                <w:szCs w:val="20"/>
                <w:lang w:eastAsia="ru-RU"/>
              </w:rPr>
              <w:t>П о з н а в а т е л ь н ы е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>общеучебиые 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осознанное и произвольное построение речевого высказывания в устной 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логические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построение рассуждений в форме связи простых суждений; установление причинно- следственных связей.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нять учебную задачу; планировать свое действие в соответствии с поставленной задачей и условиями ее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тывать правило в планировании и контроле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способа</w:t>
            </w:r>
            <w:r w:rsidRPr="00FC7802">
              <w:rPr>
                <w:rFonts w:ascii="Times New Roman" w:hAnsi="Times New Roman"/>
                <w:spacing w:val="-13"/>
                <w:sz w:val="20"/>
                <w:szCs w:val="20"/>
                <w:lang w:eastAsia="ru-RU"/>
              </w:rPr>
              <w:t xml:space="preserve">  </w:t>
            </w:r>
            <w:r w:rsidRPr="00FC7802">
              <w:rPr>
                <w:rFonts w:ascii="Times New Roman" w:hAnsi="Times New Roman"/>
                <w:spacing w:val="-20"/>
                <w:sz w:val="20"/>
                <w:szCs w:val="20"/>
                <w:lang w:eastAsia="ru-RU"/>
              </w:rPr>
              <w:t>ре ш е н 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  <w:r w:rsidRPr="00FC7802">
              <w:rPr>
                <w:rFonts w:ascii="Times New Roman" w:hAnsi="Times New Roman"/>
                <w:spacing w:val="-13"/>
                <w:sz w:val="20"/>
                <w:szCs w:val="20"/>
                <w:lang w:eastAsia="ru-RU"/>
              </w:rPr>
              <w:t xml:space="preserve">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адекватно</w:t>
            </w:r>
            <w:r w:rsidRPr="00FC7802">
              <w:rPr>
                <w:rFonts w:ascii="Times New Roman" w:hAnsi="Times New Roman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воспринимать 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Коммуникативные</w:t>
            </w:r>
            <w:r w:rsidRPr="00FC7802">
              <w:rPr>
                <w:rFonts w:ascii="Times New Roman" w:hAnsi="Times New Roman"/>
                <w:b/>
                <w:i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pacing w:val="-7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форму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лировать собственное мнение и позицию;   ' задавать вопросы; адекватно использовать речевые средства для решения различных коммуникативных задач; строить моноло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гическое высказывание.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7"/>
                <w:sz w:val="20"/>
                <w:szCs w:val="20"/>
                <w:lang w:eastAsia="ru-RU"/>
              </w:rPr>
              <w:t>Личностн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pacing w:val="-4"/>
                <w:sz w:val="20"/>
                <w:szCs w:val="20"/>
                <w:lang w:eastAsia="ru-RU"/>
              </w:rPr>
              <w:t>ы е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 : высказывают свою точку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зрения и уважают мнение собеседника.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осознание и оценивание алгоритма своего действия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осмысление слов и предложений в письменном виде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5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рассматривание иллюстраций;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ставление звуковых схем слов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но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softHyphen/>
              <w:t xml:space="preserve">ты, нитки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(выделение звуков [н], [н'], их сравнение и характеристи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ка); выполнение упражнений в рас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познавании звуков (имена каких,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коротышек начинаются со звуков ["]-[</w:t>
            </w:r>
            <w:r w:rsidRPr="00FC7802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н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'1? Названия каких предметов содержат звуки [н], [н']?), в чтении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слогов: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на, ни, ны;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выразительное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чтение предложений иод рисунком;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составление слов из рассыпанных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букв: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Н-и-И-а;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чтение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Нина,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Анна и др..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0" w:firstLine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вывод: звуки [н], [н</w:t>
            </w:r>
            <w:r w:rsidRPr="00FC7802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] похожи по звучанию - оба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гласные; язык, прижимаясь к верх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ним зубам, образует преграду вы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ходящему воздуху; но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[н]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 твер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дый звук, а [н'] -   мягкий; в соче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тании с буквой и - читается мягко, а с буквами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а, о, у, ы- 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твердо; за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тем посмотреть на гласную и со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гласную буквы и произнести звуки,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ими обозначенные, вместе на од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ном выдохе: только в сочетании гласных с согласными получаются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новые слова; у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девочка: Нина,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Инна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разное значение: словом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девочка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можно назвать всех дево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чек, что помогает различить дево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чек и мальчиков, а слово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Нина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при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надлежит только одной девочке - это имя собственное; изменение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одной буквы или изменение поряд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ка букв в слове меняет смысл, зна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чение 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22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Коллективная / индивидуальная 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чтение слов, чтение  текста, загадки, составление рассказа «Мы сами».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обозначать звуки буквами; проводить звуковой анализ слов; писать буквы и элементы письменных букв;  уметь объяснять значение слова; заполнять звуковые схемы; сравнивать; составлять предложения по схемам ;  правилам оформления предложения на письме; развивать навыки каллиграфического письма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вопросы к тексту «Мы сами»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80;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24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25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40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41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>Звуки [л],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eastAsia="ru-RU"/>
              </w:rPr>
              <w:t>[л</w:t>
            </w:r>
            <w:r w:rsidRPr="00FC7802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vertAlign w:val="superscript"/>
                <w:lang w:eastAsia="ru-RU"/>
              </w:rPr>
              <w:t>’</w:t>
            </w:r>
            <w:r w:rsidRPr="00FC7802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eastAsia="ru-RU"/>
              </w:rPr>
              <w:t>].</w:t>
            </w:r>
            <w:r w:rsidRPr="00FC7802">
              <w:rPr>
                <w:rFonts w:ascii="Times New Roman" w:hAnsi="Times New Roman"/>
                <w:bCs/>
                <w:spacing w:val="-6"/>
                <w:sz w:val="20"/>
                <w:szCs w:val="20"/>
                <w:lang w:eastAsia="ru-RU"/>
              </w:rPr>
              <w:t xml:space="preserve">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л (строчная)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eastAsia="ru-RU"/>
              </w:rPr>
              <w:t>Звуки [л],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eastAsia="ru-RU"/>
              </w:rPr>
              <w:t>[л</w:t>
            </w:r>
            <w:r w:rsidRPr="00FC7802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vertAlign w:val="superscript"/>
                <w:lang w:eastAsia="ru-RU"/>
              </w:rPr>
              <w:t>’</w:t>
            </w:r>
            <w:r w:rsidRPr="00FC7802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eastAsia="ru-RU"/>
              </w:rPr>
              <w:t>].</w:t>
            </w:r>
            <w:r w:rsidRPr="00FC7802">
              <w:rPr>
                <w:rFonts w:ascii="Times New Roman" w:hAnsi="Times New Roman"/>
                <w:bCs/>
                <w:spacing w:val="-6"/>
                <w:sz w:val="20"/>
                <w:szCs w:val="20"/>
                <w:lang w:eastAsia="ru-RU"/>
              </w:rPr>
              <w:t xml:space="preserve">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Л (заглавная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Освоение нового материала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П. Носов. «Не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знайка на Луне».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Телескоп, линза.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обсерватория.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Звуки |л], [л'].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Лл.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Позиционный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принцип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Устойчивое  выражение  </w:t>
            </w:r>
            <w:r w:rsidRPr="00FC7802">
              <w:rPr>
                <w:rFonts w:ascii="Times New Roman" w:hAnsi="Times New Roman"/>
                <w:i/>
                <w:spacing w:val="-3"/>
                <w:sz w:val="20"/>
                <w:szCs w:val="20"/>
                <w:lang w:eastAsia="ru-RU"/>
              </w:rPr>
              <w:t>сила мысли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7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37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структурирование знаний: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логические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основы смыслового чтения художественных текстов; построение рассуждений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форме связи простых суждений; установление причинно-следственных 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8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нять учебную задачу; планировать свое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действие в соответствии с поставленной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4"/>
                <w:sz w:val="20"/>
                <w:szCs w:val="20"/>
                <w:lang w:eastAsia="ru-RU"/>
              </w:rPr>
              <w:t xml:space="preserve">К о м  м у н и к а т </w:t>
            </w:r>
            <w:r w:rsidRPr="00FC7802">
              <w:rPr>
                <w:rFonts w:ascii="Times New Roman" w:hAnsi="Times New Roman"/>
                <w:b/>
                <w:i/>
                <w:spacing w:val="33"/>
                <w:sz w:val="20"/>
                <w:szCs w:val="20"/>
                <w:lang w:eastAsia="ru-RU"/>
              </w:rPr>
              <w:t>ивные: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мать возможность различных позиций дру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гих людей; формулировать собственное мнение и позицию; задавать вопросы; аде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кватно использовать речевые средства для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решения различных коммуникативных задач; строить монологическое высказыва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ние.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осознают значимость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чтения, потребность в систематическом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чтении;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 уважают мнение собеседника.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осмысление слов в письменном виде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и оценивание алгоритма своего действий.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- рассматривание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иллюстраций к книге Н. Носова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«Незнайка на Луне»; решение ре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чевой задачи для Знайки: расскажи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 Луне так, чтобы коротышкам захотелось на ней побывать; решение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речевой задачи для Незнайки: объясни, почему ты не хочешь лететь;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объяснение значения 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>теле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скоп, линза, обсерватория,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устой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чивого выражения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сила мысли;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вы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полнение логических упражнении (как назвать одним словом: лоси,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слоны, лисы, ослы); чтение слогов: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ла - ло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–лу; чтение текста с буквой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spacing w:val="-5"/>
                <w:sz w:val="20"/>
                <w:szCs w:val="20"/>
                <w:lang w:eastAsia="ru-RU"/>
              </w:rPr>
              <w:t xml:space="preserve">Лл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обратная внимание на предло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жение с восклицательным знаком.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звуковой анализ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слов со звуками [л|, [л'), обозначе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ние этих звуков буквой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Лл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 сло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вах: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Луна, лита;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уп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ражнений в чтении слов по слогам и целыми словами с ориентировкой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на знак ударения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Писать буквы; уметь читать и записывать слова; копировать; ориентироваться в тетради,  правилам оформления предложения на письме; развивать навыки каллиграфического письма.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Чтение предложений к иллюстрации учебника (выборочное).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81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Стр.26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27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изученных букв.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Буквы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М, С,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Н,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Л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Сложные слова  с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само-.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-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осознанное и произвольное построение речевого высказывания в устной форме; структурирование знаний.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нять учебную задачу; планировать свое действие в соответствии с поставленной задачей и условиями ее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опенку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и оценивание алгоритма своего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осмысление слов и предложений в письменном виде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0" w:firstLine="10"/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рассматривание иллюстраций; выполнение упраж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нений в чтении слов и слогов, в договаривании слога до целого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(Ма ... , сан ... ,мис ...);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чтение скороговорок 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0" w:hanging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Индивидуальная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чтение текстов с изученными буквами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буквы; уметь читать и записывать слова; копировать; ориентироваться в тетради, ,  правилам оформления предложения на письме; развивать навыки каллиграфического письма.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83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43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Звуки [т],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[т'].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Буква т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(строчная). 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78" w:lineRule="exact"/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78" w:lineRule="exact"/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Звуки [т],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[т'].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78" w:lineRule="exact"/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 xml:space="preserve">Т (заглавная) </w:t>
            </w:r>
          </w:p>
          <w:p w:rsidR="00243FEF" w:rsidRPr="00FC7802" w:rsidRDefault="00243FEF" w:rsidP="00FC7802">
            <w:pPr>
              <w:shd w:val="clear" w:color="auto" w:fill="FFFFFF"/>
              <w:spacing w:after="0" w:line="278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Освоение нового материала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Звуки [т], |т"].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Тт..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Многозначность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слов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  <w:lang w:eastAsia="ru-RU"/>
              </w:rPr>
              <w:t>Тюбик, тру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ба</w:t>
            </w: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36"/>
                <w:sz w:val="20"/>
                <w:szCs w:val="20"/>
                <w:lang w:eastAsia="ru-RU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общеучебные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 xml:space="preserve">структурирование знании;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>логические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основы смыслового чтения художествен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ных текстов; построение рассуждений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ление причинно-следственных связей.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нять учебную задачу; планировать свое действие в соответствии с поставленной задачей и условиями ее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тывать правило в планировании и контроле способа решения; адекватно воспринимать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оценку учителя; оценивать правильность выполнения действия па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5"/>
                <w:sz w:val="20"/>
                <w:szCs w:val="20"/>
                <w:lang w:eastAsia="ru-RU"/>
              </w:rPr>
              <w:t>К о м м у н и к а т и в н ы е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 xml:space="preserve"> :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>мать возможности различных позиций дру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гих людей; формулировать собственное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мнение и позицию; задавать вопросы.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Личностные: осознают значимость чте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ния, потребность в систематическом чте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нии; высказывают свою точку зрения 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уважают мнение собеседника.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69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и оценивание алгоритма своего действия.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69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осмысление слов и предложений в письменном виде.</w:t>
            </w: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выделение звуков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[т], [т'] в словах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Тюбик, Торопыж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ка,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сравнение звуков, выполнение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упражнений в слышании звуков 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обозначение их буквой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Тт;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объяс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 xml:space="preserve">нение значения 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  <w:lang w:eastAsia="ru-RU"/>
              </w:rPr>
              <w:t xml:space="preserve">Тюбик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(.ма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лыш-коротыш) и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тюбик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(тюбик краски),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труба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(труба, через кото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рую идет дым; музыкальный инст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румент; подзорная труба); выпол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нение упражнений в чтении слогов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и слов с буквой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Тт</w:t>
            </w:r>
          </w:p>
          <w:p w:rsidR="00243FEF" w:rsidRPr="00FC7802" w:rsidRDefault="00243FEF" w:rsidP="00FC7802">
            <w:pPr>
              <w:shd w:val="clear" w:color="auto" w:fill="FFFFFF"/>
              <w:spacing w:after="0" w:line="269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  <w:lang w:eastAsia="ru-RU"/>
              </w:rPr>
              <w:t xml:space="preserve">Работа в паре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— составление и чте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ние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78" w:lineRule="exact"/>
              <w:ind w:righ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Индивидуальная – </w:t>
            </w:r>
            <w:r w:rsidRPr="00FC780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составление рассказа по картинке, чтение текста.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78" w:lineRule="exact"/>
              <w:ind w:righ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вывод: читая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первый слог, нужно немного тянуть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ударный гласный, а глазами в это время смотреть на второй слог и произносить его, плавно соеди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няя с первым.</w:t>
            </w: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буквы; уметь читать и записывать слова; копировать; ориентироваться в тетради,  правилам оформления предложения на письме; развивать навыки каллиграфического письма.</w:t>
            </w: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Проводить звуковой анализ слов; писать буквы; уметь читать и записывать слова</w:t>
            </w: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84;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30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85;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31</w:t>
            </w: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Чтение и письмо слов, предложений с    изученными буквами.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и обобщение знаний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 xml:space="preserve">Приемы чтения слов, предложений. Многозначность слова </w:t>
            </w:r>
            <w:r w:rsidRPr="00FC7802">
              <w:rPr>
                <w:rFonts w:ascii="Times New Roman" w:hAnsi="Times New Roman"/>
                <w:i/>
                <w:spacing w:val="-7"/>
                <w:sz w:val="20"/>
                <w:szCs w:val="20"/>
                <w:lang w:eastAsia="ru-RU"/>
              </w:rPr>
              <w:t>нос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</w:pPr>
          </w:p>
        </w:tc>
        <w:tc>
          <w:tcPr>
            <w:tcW w:w="233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общеучебные  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ладение техникой чтения, приемами понимания прочитанного; осознанное и произвольное построение речевого высказыва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ния в устной форме; структурирование знаний.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8"/>
                <w:sz w:val="20"/>
                <w:szCs w:val="20"/>
                <w:lang w:eastAsia="ru-RU"/>
              </w:rPr>
              <w:t>Р е г у л я т и в н ы е: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7"/>
                <w:sz w:val="20"/>
                <w:szCs w:val="20"/>
                <w:lang w:eastAsia="ru-RU"/>
              </w:rPr>
              <w:t>К о м м у н и к а т и в н ы е: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 xml:space="preserve">мать возможность различных позиций и ориентироваться на позицию партнера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в общении и взаимодействии;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формирование необходимого уровня читательской компетентности; овладение тех-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никой чтения, приемами понимания про-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читанною; осознанное и произвольное по-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строение речевого высказывания в устной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форме; структурирование знаний.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8"/>
                <w:sz w:val="20"/>
                <w:szCs w:val="20"/>
                <w:lang w:eastAsia="ru-RU"/>
              </w:rPr>
              <w:t>Р е г у л я т и в н ы е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t>: принимать и сохранять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учебную задачу; планировать свое дейст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 xml:space="preserve">вие в соответствии с поставленной задачей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и условиями се реализации; адекватно вос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принимать оценку учителя; оценивать пра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  <w:t xml:space="preserve">вильность выполнения действия па уровне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адекватной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-7"/>
                <w:sz w:val="20"/>
                <w:szCs w:val="20"/>
                <w:lang w:eastAsia="ru-RU"/>
              </w:rPr>
              <w:t>К о м м у н и к а т и в н ы е: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7"/>
                <w:sz w:val="20"/>
                <w:szCs w:val="20"/>
                <w:lang w:eastAsia="ru-RU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формули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t>ровать собственное мнение и позицию; за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давать вопросы; строить монологическое высказывание.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  <w:t>Личностные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осознают значимость чтения, потребность в систематическом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чтении;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и уважают мнение собеседника.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b/>
                <w:i/>
                <w:spacing w:val="36"/>
                <w:sz w:val="20"/>
                <w:szCs w:val="20"/>
                <w:lang w:eastAsia="ru-RU"/>
              </w:rPr>
            </w:pPr>
          </w:p>
        </w:tc>
        <w:tc>
          <w:tcPr>
            <w:tcW w:w="1949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Фронтальная: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 xml:space="preserve"> сравнение слов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сон - нос.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чтение текста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t>«Сон аиста», придумывание вари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  <w:lang w:eastAsia="ru-RU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антов окончания сказки.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-вывод: читая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  <w:lang w:eastAsia="ru-RU"/>
              </w:rPr>
              <w:t xml:space="preserve">первый слог, нужно немного тянуть 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ударный гласный, а глазами в это время смотреть на второй слог и произносить его, плавно соеди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няя с первым..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проводить звуковой анализ слов; писать буквы; уметь читать и записывать слова и предложения; копировать; ориентироваться в тетради, правилам оформления предложения на письме; развивать навыки каллиграфического письма.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рассказа «Сон аиста»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Стр. 85;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31-33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15593" w:type="dxa"/>
            <w:gridSpan w:val="15"/>
          </w:tcPr>
          <w:p w:rsidR="00243FEF" w:rsidRPr="00FC7802" w:rsidRDefault="00243FEF" w:rsidP="00FC780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C7802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  <w:r w:rsidRPr="00FC780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блок</w:t>
            </w:r>
          </w:p>
          <w:p w:rsidR="00243FEF" w:rsidRPr="00FC7802" w:rsidRDefault="00243FEF" w:rsidP="00FC780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C780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Основной (букварный этап)  - Обучение грамоте (чтение)- 41ч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[к],[к']. Буква Кк.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Вн/м Развитие речи». Превращение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-7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>Изучение нового материала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>Звуки [к], [к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vertAlign w:val="superscript"/>
              </w:rPr>
              <w:t>1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>].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Кк.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Цирк, арена цирка, артист цирк , цирковой костюм клоуна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 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ладение техникой чтения, приемами понимания прочитанного; осознанное и произвольное построение речевого высказыва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ния в устной форме; структурирование знаний.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-8"/>
                <w:sz w:val="20"/>
                <w:szCs w:val="20"/>
              </w:rPr>
              <w:t>Р е г у л я т и в н ы е: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-7"/>
                <w:sz w:val="20"/>
                <w:szCs w:val="20"/>
              </w:rPr>
              <w:t>К о м м у н и к а т и в н ы е: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мать возможность различных позиций и ориентироваться на позицию партнера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 общении и взаимодействии;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Фронтальная: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сравнение слов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сон - нос.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чтение текста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«Сон аиста», придумывание вари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антов окончания сказки.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-вывод: читая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первый слог, нужно немного тянуть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ударный гласный, а глазами в это время смотреть на второй слог и произносить его, плавно соеди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няя с первым..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Задают вопросы. Сравнивают слова по звучанию и значению, работают с одно- и двухуровневыми моделями слов. Читают схемы (модели) слов. Отвечают на вопросы по содержанию текста. 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Стр. 86-88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Приемы чтения слов. 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Вн/м «Литературное чтение». Е. Карганова «На арене фокус-покус»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Обобщение и систематизация полученных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Цирк. Дрессура.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Дрессировщик.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Приемы чтения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 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ладение техникой чтения, приемами понимания прочитанного; осознанное и произвольное построение речевого высказыва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ния в устной форме; структурирование знаний.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-8"/>
                <w:sz w:val="20"/>
                <w:szCs w:val="20"/>
              </w:rPr>
              <w:t>Р е г у л я т и в н ы е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-7"/>
                <w:sz w:val="20"/>
                <w:szCs w:val="20"/>
              </w:rPr>
              <w:t>К о м м у н и к а т и в н ы е: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мать возможность различных позиций и ориентироваться на позицию партнера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 общении и взаимодействии; учитывать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разные мнения и стремиться к координа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ции различных позиций в сотрудничестве; формулировать собственное мнение и по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зицию; договариваться и приходить к об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щему решению в совместной деятельно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сти; в коммуникации строить понятные для партнера высказывания; задавать во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просы; контролировать действия партнера;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адекватно использовать речевые средства для решения различных коммуникативных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задач; строить монологическое высказыва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ние; владеть диалогической формой речи.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осознают значимость чтения; высказывают свою точку зрения и уважают мнение собеседника.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Фронтальная: 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сравнение слов  сон - нос.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Индивидуальная - чтение текста «Толик и кот», придумывание вариантов окончания сказки.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  <w:lang w:eastAsia="ru-RU"/>
              </w:rPr>
              <w:t>Коллективная -вывод: читая первый слог, нужно немного тянуть ударный гласный, а глазами в это время смотреть на второй слог и произносить его, плавно соединяя с первы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м..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Задают вопросы. Сравнивают слова по звучанию и значению, работают с одно- и двухуровневыми моделями слов. Читают схемы (модели) слов. Отвечают на вопросы по содержанию текста. 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89-91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-4"/>
                <w:sz w:val="20"/>
                <w:szCs w:val="20"/>
              </w:rPr>
              <w:t>Звуки [р].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[р'].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Рр. </w:t>
            </w:r>
            <w:r w:rsidRPr="00FC7802">
              <w:rPr>
                <w:rFonts w:ascii="Times New Roman" w:hAnsi="Times New Roman"/>
                <w:b/>
                <w:iCs/>
                <w:sz w:val="20"/>
                <w:szCs w:val="20"/>
              </w:rPr>
              <w:t>Вн/м «Развитие речи». Составление рассказа по опорным словам.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Звуки [р], [р']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Рр.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Звуковая модель слова.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, турист.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-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формирование необходимого уровня читательской компетентности; овладение техникой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читанного; осознанное и произвольное по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строение речевого высказывания в устной 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логиче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softHyphen/>
              <w:t xml:space="preserve">ские.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— основы смыслового 'пения художе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ственных текстов; построение рассужде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ний в форме связи простых суждений.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тывать правило в планировании и контроле способа решения; адекватно воспринимать 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лировать собственное мнение и позицию; задавать вопросы.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осознают значимость чтения; высказывают свою точку зрения и уважают мнение собеседника.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рассматривание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рисунка; объяснение значений слов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турит, туристы;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звуковой анализ турист, рак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(выделение звуков [р], [р'], сравнение, характе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ристика); выполнение звуковых упражнений (перечислить предме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ты содержимого рюкзака, в назва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ниях которых есть звуки [р], [р</w:t>
            </w:r>
            <w:r w:rsidRPr="00FC7802">
              <w:rPr>
                <w:rFonts w:ascii="Times New Roman" w:hAnsi="Times New Roman"/>
                <w:sz w:val="20"/>
                <w:szCs w:val="20"/>
                <w:vertAlign w:val="superscript"/>
              </w:rPr>
              <w:t>7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]); чтение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слов: нора-норка, смотри-смотрит</w:t>
            </w:r>
            <w:r w:rsidRPr="00FC7802">
              <w:rPr>
                <w:rFonts w:ascii="Times New Roman" w:hAnsi="Times New Roman"/>
                <w:iCs/>
                <w:sz w:val="20"/>
                <w:szCs w:val="20"/>
              </w:rPr>
              <w:t>, чтение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текста «Туристы» с творческим заданием (предложение «Там ...» закончить с помощью заданного рисунка).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Работа в парах: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составить рассказ со словами данными внизу страницы.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конструирование букв,  работа с одно- и двухуровневыми моделями слов. Чтение слогов и слов в столбиках. Сравнивают пары слов по звучанию и значению. Работают с наборным полотном и конвертом для конструирования. Составляют модель к предложению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92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Звуки 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[в],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[в'].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Вв. </w:t>
            </w:r>
            <w:r w:rsidRPr="00FC7802">
              <w:rPr>
                <w:rFonts w:ascii="Times New Roman" w:hAnsi="Times New Roman"/>
                <w:b/>
                <w:iCs/>
                <w:spacing w:val="-2"/>
                <w:sz w:val="20"/>
                <w:szCs w:val="20"/>
              </w:rPr>
              <w:t>Вн/м «Литературное чтение». А. Барто «Мы с Тамарой».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Освоение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[в], [в'].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Вв.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Звуковая модель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вилка, ворона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Познавательны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е:</w:t>
            </w:r>
            <w:r w:rsidRPr="00FC7802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1"/>
                <w:sz w:val="20"/>
                <w:szCs w:val="20"/>
              </w:rPr>
              <w:t>общеучебные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овладение техникой чтения, осознанное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и произвольное построение речевого вы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сказывания в устной форме; структуриро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вание знаний;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логические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построение рас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суждений в форме связи простых сужде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нии; установление причинно-следственных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38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нят]) учебную задачу; планировать свое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ной ретроспективной оценки. Коммуникативные: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лировать собственное мнение и позицию; задавать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осознают значимость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чтения;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 уважают мнение собеседника.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рассматривание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рисунков, буквы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Вв;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слого-звуковой анализ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ворона, вилка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(ана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лиз, сравнение, характеристика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звуков); объяснение значения слова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вилка;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чтение слов: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, вор-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ворона, Вика- вилка 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(обратить внимание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на орфоэпическое произнесение слова: пишется «ворона», читается [варона]); ответы на вопросы по тексту..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Индивидуальная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чтение текста «Ворона».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 Отгадывают загадку.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93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Cs/>
                <w:spacing w:val="-3"/>
                <w:sz w:val="20"/>
                <w:szCs w:val="20"/>
              </w:rPr>
              <w:t>Повторение изученного.</w:t>
            </w: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Вн/м «Развитие речи». Озаглавливание текста.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[в], [в']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и [р],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[р']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Буквы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Вв,  Рр.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Партитура чте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формирование необходимого уровня читатель-ской компетентности; овладение техникой чтения, приемами понимания прочитанного; осознанное и произвольное построение речевого высказывания в устной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логиче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softHyphen/>
              <w:t xml:space="preserve">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основы смыслового чтения художе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стенных текстов; построение рассужде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ний в форме связи простых суждений. Регулятивные: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адек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ватно воспринимать оценку учителя; оце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нивать правильность выполнения действия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на уровне адекватной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мать возможность различных позиций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и ориентироваться на позицию партнера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в общении и взаимодействии; учитывать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разные мнения и стремиться к координа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ции различных позиций в сотрудничестве;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формулировать собственное мнение и по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зицию; договариваться и приходить к об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щему решению в совместной деятельно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сти; в коммуникации строить понятные для партнера высказывания; задавать во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просы; контролировать действия партнера;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адекватно использовать речевые средства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для решения различных коммуникативных задач; строить монологическое  высказы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вание.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осознают значимость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чтения, потребность в систематическом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чтении;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выполнение слого-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звукового анализа слов (назвать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слова со звуками [в], [в*] в начале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и середине слова); составление звуковой схемы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Рома, вилка;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уча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стие в игре-соревновании «Кто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больше?»; чтение текста «Ворона»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 предварительной разработкой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партитуры чтения: постановка уда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рения и лиги в словах;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быстрое чтение коротких слов.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Работа в парах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- разыгрывание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диалога по тексту «Ворона»; выполнение дикционпых уп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ражнений (прочитать медленно, целыми словами, в темпе устной речи, скороговоркой).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буквы в алфавите, конструирование букв, работа с одно- и двухуровневыми моделями слов. Находят слова в предложении по звуковой модели, определяют ударный слог. Чтение слогов и слов в столбиках. Читают текст.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90-91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Звуки [п],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[п']. Буква П п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Звуки [п], [п'].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Пи.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Слова-омонимы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(пила, лук). Парник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П о з н а в а т е л ь н ы е: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тельской компетентности; овладение тех-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никой чтения, приемами понимания про-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читанного; осознанное и произвольное по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 xml:space="preserve">строение речевого высказывания в устной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логиче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ские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- основы смыслового чтения художе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ственных текстов; построение рассужде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ний в форме связи простых суждений; ус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тановление причинно-следственных свя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8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принимать и сохра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нять учебную задачу; планировать свое 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выполнения действия на уровне адекват-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К о м м у н и к а т и в п ы е: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лировать собственное мнение и позицию;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задавать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осознают значимость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чтения;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буквы в алфавите,  конструирование букв, работа с одно- и двухуровневыми моделями слов. Находят слова в предложении по звуковой модели, определяют ударный слог. Чтение слогов и слов в столбиках. Читают тексты.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Стр.94-95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Звуки [г],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[г'].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Гг.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Сравнение </w:t>
            </w:r>
            <w:r w:rsidRPr="00FC7802">
              <w:rPr>
                <w:rFonts w:ascii="Times New Roman" w:hAnsi="Times New Roman"/>
                <w:b/>
                <w:spacing w:val="-5"/>
                <w:sz w:val="20"/>
                <w:szCs w:val="20"/>
              </w:rPr>
              <w:t>звуков [г],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[к]. Вн/м «Литературное чтение». А. Барто «Игра в слова»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Звуки [г], </w:t>
            </w:r>
            <w:r w:rsidRPr="00FC7802">
              <w:rPr>
                <w:rFonts w:ascii="Times New Roman" w:hAnsi="Times New Roman"/>
                <w:bCs/>
                <w:spacing w:val="-6"/>
                <w:sz w:val="20"/>
                <w:szCs w:val="20"/>
              </w:rPr>
              <w:t>[г’].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Гг.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Правила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Словаа -антонимы.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Гигант, гигант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softHyphen/>
              <w:t>ский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[г], [к].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Звуки, парные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ПО ЗВОНКОСТИ -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глухости.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Роса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умыла траву.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Распевки. Риф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мовки.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формирование необходимого уровня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читательской компетентности; овладение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техникой чтения, приемами понимания прочитанного; осознанное и произвольное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построение речевого высказывания в уст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 xml:space="preserve">ной 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ло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гические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основы смыслового чтения ху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дожественных текстов; построение рассу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ждений в форме связи простых суждений.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нять учебную задачу; планировать свое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оценку учителя; оценивать правильность выполнения действия на уровне адекватной ретроспективной оценки. </w:t>
            </w:r>
            <w:r w:rsidRPr="00FC7802">
              <w:rPr>
                <w:rFonts w:ascii="Times New Roman" w:hAnsi="Times New Roman"/>
                <w:spacing w:val="38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лировать собственное мнение и позицию;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задавать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осознают значимость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чтения;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- выполнение зву-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ковой схемы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грибы, гири,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под-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писывание знакомых букв под схе-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мами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ознакомление с буквой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Гг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; чтение слогов в буквенных карточках, текста «Гигант!» с озвучиванием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акрофонической схемы слова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до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мик;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объяснение значений слов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гигант, гигантский;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участие в иг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ре «Я начну, а ты продолжишь» (подбор слов, противоположных по смыслу).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Коллективная </w:t>
            </w:r>
            <w:r w:rsidRPr="00FC7802">
              <w:rPr>
                <w:rFonts w:ascii="Times New Roman" w:hAnsi="Times New Roman"/>
                <w:spacing w:val="41"/>
                <w:sz w:val="20"/>
                <w:szCs w:val="20"/>
              </w:rPr>
              <w:t>–вывод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ы : звуки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[г], [г'] похожи. Они согласные, так как при произнесении корень  языка образует преграду выходя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щему воздуху, но [г] — твердый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звук, а [г'] – мягкий.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чтение рассказа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«Артисты», текста «Па лугу», запи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санного с помошью букв и пикто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грамм, текста повышенной сложно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сти «Незваная гостья», слов в стол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биках; произнесение звуков [г], [к];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выполнение логических упражне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ний на обобщение; отгадывание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шарады; объяснение значения вы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 xml:space="preserve">ражения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«роса умыла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;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хоровое чтение распевок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 установкой: тихо, медленно, громко, быстро; отгадывание за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гадки.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— в ы в о д ы : органы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речи работают одинаково: язык об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разует преграду выдыхаемому воз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духу, но звук[г] произносится громко, с голосом, а [к] - тихо, без голоса; звуки [г], [г'], которые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износятся с голосом, называются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звонкими, а звуки [к], [к*], которые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произносятся без голоса, только с шумом, называются глухими.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Индивидуальная  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выполнение зву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кового анализа с выделением зву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ков [г], [к]; запись слов на доске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 помощью учителя: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цветы, трава,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солнце, пела;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придумывание риф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мовок; изображение модели слова лист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в ускоренном темпе. Отвечают на вопросы по содержанию текста. Отгадывают задуманные учителем слова по звуковой схеме.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Стр.96-97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Закрепление изученных букв (Р, П, Г, К). Вн/м «Развитие речи». В магазине.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 xml:space="preserve">Зоомагазин.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Буквы Р, П, Г, К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общеучебные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 —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фор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мирование необходимого уровня читатель-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ской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компетентности</w:t>
            </w:r>
            <w:r w:rsidRPr="00FC7802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овладение техникой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чтения, приемами понимания прочитанно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го; 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логические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основы смыслового чтения художествен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ных текстов; построение рассуждений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 форме связи простых суждений; установление причинно-следственных связей.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сохранять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учебную задачу; планировать свое действие в соответствии с поставленной задачей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и условиями ее реализации; учитывать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правило в планировании и контроле спосо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ба решения; адекватно воспринимать 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формули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ровать собственное мнение и позицию; за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давать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Личностные: осознают значимость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чтения;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Фронтальной --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объяснение значе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ния слова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, зоомагазин;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чтение слов, текста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«Аквариум», материала повышенной сложности; выполнение логических упражнений на обобщение,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классификацию; разучивание ско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роговорки.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Индивидуальная —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рисование вит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рины магазина с помощью симво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лических изображений.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слушание, рассмат-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ривание  иллюстраций,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ответы на вопросы.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в ускоренном темпе. Отвечают на вопросы по содержанию текста. Отгадывают задуманные учителем слова по звуковой схеме.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Стр.98-99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Ее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в начале слова и после глас</w:t>
            </w:r>
            <w:r w:rsidRPr="00FC7802">
              <w:rPr>
                <w:rFonts w:ascii="Times New Roman" w:hAnsi="Times New Roman"/>
                <w:bCs/>
                <w:spacing w:val="-3"/>
                <w:sz w:val="20"/>
                <w:szCs w:val="20"/>
              </w:rPr>
              <w:t>ных.</w:t>
            </w: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Вн/м «Литературное слушание.». М. Зощенко «Ёлка»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[й'э].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Ее.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Лапы, лапки.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Омонимичные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формы.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читатель-ской компетентности; овладение техникой чтения, приемами понимания прочитанного; осознанное и произвольное по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 xml:space="preserve">строение речевого высказывания в устной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логиче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основы смыслового чтения художе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ственных текстов; построение рассужде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ний в форме связи простых суждений; ус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тановление причинно-следственных свя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нять учебную задачу; планировать свое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действие в соответствии с поставленной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задачей и условиями ее реализации; учи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ной ретроспективной оценки. Коммуникативные: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лировать собственное мнение и позицию; задавать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осознают значимость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чтения; высказывают свою точку зрения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Фронтальная: выполнение рече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вой гимнастики на материале чис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тоговорок, считалок, скорого-ворок;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отгадывание загадки; чтение слов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 буквой  </w:t>
            </w:r>
            <w:r w:rsidRPr="00FC7802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 xml:space="preserve">е,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текстов «Каникулы», «Кто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Егор?»; участие в игре «Доскажи словечко» (добавить к букве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дру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гую букву или слог, чтобы получи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лось слово: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...ли, ...м, красивы...);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разгадывание ребуса; составление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рассказа; объяснение омонимичных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форм, значений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лапы, лапки;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выполнение упражнения в пра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вильном использовании слов.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— «печатание»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и чтение слова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ель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(обратить вни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мание на слитное прочтение звуков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[й'э]).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pacing w:val="44"/>
                <w:sz w:val="20"/>
                <w:szCs w:val="20"/>
              </w:rPr>
              <w:t>- вывод: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буква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Ее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 начале слова и после гласных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обозначает двойной звук [й’э].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 |й']   - согласный, звонкий,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а звук [э]  -  гласный.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Ориентирование в алфавите,  конструирование букв,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работа с одно- и двухуровневыми моделями слов. Читают звукобуквенные модели. Конструируют новую букву, работают с наборным полотном. Работают по алгоритму. Находят и подчеркивают предложения в тексте. Отвечают на вопросы по тексту.  Отгадывают задуманные учителем слова по звуковой схеме. Читают тексты.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102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Её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в начале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слова и по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softHyphen/>
              <w:t>сле глас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softHyphen/>
              <w:t>ных.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[й'о].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Её.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Ежик, ёршик. </w:t>
            </w:r>
            <w:r w:rsidRPr="00FC7802">
              <w:rPr>
                <w:rFonts w:ascii="Times New Roman" w:hAnsi="Times New Roman"/>
                <w:iCs/>
                <w:sz w:val="20"/>
                <w:szCs w:val="20"/>
              </w:rPr>
              <w:t xml:space="preserve">Многозначность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ерш.11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тель-ской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читанного: осознанное и произвольное по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 xml:space="preserve">строение речевого высказывания в устной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логиче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ские. -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основы смысл оного чтения художе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ственных текстов; построение рассужде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ний в форме связи простых суждений; ус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тановление причинно-следственных свя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 в соответствии с поставленной задачей и условиями ее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лировать собственное мнение и позицию;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задавать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осознают значимость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чтения;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выполнение логи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ческих упражнений на соотноше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ние целого и части; составление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предложений со словами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её, его, моё, твоё.,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объяснение значений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слои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ёжик, ёршик,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чтение текста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«Спор у елки».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-вывод: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Её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 начале слова и после гласных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обозначает двойной звук [й'о]. Звук [й'|- согласный, звонкий, а звук [о] - гласный; буквы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ё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похожи, только у буквы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ё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сверху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есть две точки; буква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ё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всегда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удар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ная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 Читают скороговорку. Отгадывают задуманные учителем слова по звуковой схеме.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Стр.103-104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Буква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  «е»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после со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softHyphen/>
              <w:t>гласных. Звук [э].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Звук [э]. Буква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Ее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после согласных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Омонимичные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формы: село,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село..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Родственные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слова: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мел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мелет, мельница..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Прошлое русского народа: как жили русские крестьяне, чем занимались лю-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ли.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природой, село, будет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сыну рубашка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кашка.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Слова, близкие по значению.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читательской компетентности; овладение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тех-никой чтения, приемами понимания прочи-таннго; осознанное и произвольное построе-ние речевого высказывания в устной 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логические -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основы смыслового чтения художественных текстов; построение рассуждений в форме связи простых суждений; установление причинно-следственных 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9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сохранять учебную задачу; планировать свое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действие в соответствии с поставленной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задачей и условиями се реализации; учи-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тывать правило в планировании и контроле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способа решения; адекватно воспринимать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 выполнения действия на уровне адекватной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Ком м у н и к а т и в н ы е : 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лировать собственное мнение и позицию; задавать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41"/>
                <w:sz w:val="20"/>
                <w:szCs w:val="20"/>
              </w:rPr>
              <w:t>Личностн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ы е : осознают значимость чтения;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Индивидуальная  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запись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мел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из букв разрезной азбуки.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pacing w:val="34"/>
                <w:sz w:val="20"/>
                <w:szCs w:val="20"/>
              </w:rPr>
              <w:t>- вывод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ы :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ё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после согласной в слове обозначает звук [о], а пишется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ё\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согласная перед буквой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ё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читается мягко.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слушание, рассматривание иллюстраций к рассказам, ответы на вопросы.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отгадывание загадки; чтение слогов и слов с буквой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после согласной: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ме, не, се, бе, де; мел, пел, сел, белка; чтение текстов «Село»,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объяснение значения омонимии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чных форм: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село, село,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устойчивых выражений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молоть языком.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жить и согласии с природой, будет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сыну рубашка и кашка,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село;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рассматривание иллюстраций; подбор слов, близких по значению к слову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село.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 Читают скороговорку.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Составляют и сравнивают предложения.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104-105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Буква «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ё»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после со-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гласных. 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Звук [о]. Вн/м «Развитие речи». Сравни слова.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Звук [о]. Буква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Её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после согласных.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Плёс, мелет язы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ком, жить в согласии с природой, село, будет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сыну рубашка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кашка.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Слова, близкие по значению.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читательской компетентности; овладение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тех-никой чтения, приемами понимания прочи-таннго; осознанное и произвольное построе-ние речевого высказывания в устной 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логические -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основы смыслового чтения художественных текстов; построение рассуждений в форме связи простых суждений; установление причинно-следственных связей.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9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сохранять учебную задачу; планировать свое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действие в соответствии с поставленной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задачей и условиями се реализации; учи-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тывать правило в планировании и контроле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способа решения; адекватно воспринимать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 выполнения действия на уровне адекватной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Ком м у н и к а т и в н ы е : 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лировать собственное мнение и позицию; задавать вопросы.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41"/>
                <w:sz w:val="20"/>
                <w:szCs w:val="20"/>
              </w:rPr>
              <w:t>Личностн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ы е : осознают значимость чтения;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 выполнение зву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кового анализа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мел, мёл.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— вывод: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после согласной в слове обозначает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звук [э], а пишется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е;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согласная пе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ред буквой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 xml:space="preserve">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читается мягко.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 Читают скороговорку.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Составляют и сравнивают предложения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106-107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«Узелки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па память».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Повторение изученных букв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Р, В,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</w:rPr>
              <w:t>П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,  Г, Е,Ё.</w:t>
            </w:r>
            <w:r w:rsidRPr="00FC7802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Вн/м «Развитие речи». Игра «Договори словечко».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Обобщение полученных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Буквы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Р, В,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Г,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Е, Ё.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Позиционное чтение слов и слогов.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Рыба клевала.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Родственные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слова: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плот,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плотник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 о </w:t>
            </w:r>
            <w:r w:rsidRPr="00FC7802">
              <w:rPr>
                <w:rFonts w:ascii="Times New Roman" w:hAnsi="Times New Roman"/>
                <w:spacing w:val="41"/>
                <w:sz w:val="20"/>
                <w:szCs w:val="20"/>
              </w:rPr>
              <w:t>знав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а т е л ь н ы 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формирование необходимого уровня чита-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тельской компетентности; овладение техникой чтения, приемами понимания прочитанного; осознанное и произвольное построение речевого высказывания в устной 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логические —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основы смыслового чтения художе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ственных текстов.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мать возможность различных позиций и ориентироваться на позицию партнера в общении и взаимодействии; учитывать разные мнения и стремиться к координа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ции различных позиций в сотрудничестве; формулировать собственное мнение и по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зицию; договариваться и приходить к об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щему решению в совместной деятельно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сти; в коммуникации строить понятные для партнера высказывания; задавать во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просы; контролировать действия партнера;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адекватно использовать речевые средства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для решения различных коммуникативных задач; строить монологическое высказыва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осознают значимость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чтения; высказывают свою точку зрения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Фронтальная  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составление устных рассказов 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летнем отдыхе и любимых занятиях детей летом; чтение текста «На реке Волге», текстов повышенной сложности; выполнение упражнений в позиционном чтении слогов и слов; участие в игре «Рифмовки»; объяснение значения выражения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рыба клевала, </w:t>
            </w:r>
            <w:r w:rsidRPr="00FC7802">
              <w:rPr>
                <w:rFonts w:ascii="Times New Roman" w:hAnsi="Times New Roman"/>
                <w:bCs/>
                <w:spacing w:val="-2"/>
                <w:sz w:val="20"/>
                <w:szCs w:val="20"/>
              </w:rPr>
              <w:t xml:space="preserve">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плот, плотва.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Работа в парах —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отгадывание и за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гадывание загадок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в ускоренном темпе. Отвечают на вопросы по содержанию текста. Читают скороговорки.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Стр.108-109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Cs/>
                <w:spacing w:val="-2"/>
                <w:sz w:val="20"/>
                <w:szCs w:val="20"/>
              </w:rPr>
              <w:t>Звуки [б],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Cs/>
                <w:spacing w:val="-1"/>
                <w:sz w:val="20"/>
                <w:szCs w:val="20"/>
              </w:rPr>
              <w:t>[б'].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>Б б.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Парные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звуки </w:t>
            </w:r>
            <w:r w:rsidRPr="00FC7802">
              <w:rPr>
                <w:rFonts w:ascii="Times New Roman" w:hAnsi="Times New Roman"/>
                <w:bCs/>
                <w:sz w:val="20"/>
                <w:szCs w:val="20"/>
              </w:rPr>
              <w:t>[б]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Cs/>
                <w:sz w:val="20"/>
                <w:szCs w:val="20"/>
              </w:rPr>
              <w:t>и [п], [б']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FC7802">
              <w:rPr>
                <w:rFonts w:ascii="Times New Roman" w:hAnsi="Times New Roman"/>
                <w:bCs/>
                <w:sz w:val="20"/>
                <w:szCs w:val="20"/>
              </w:rPr>
              <w:t>[п'].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Вн/м «Литературное слушание».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А. Толстого «Приключения Бура</w:t>
            </w:r>
            <w:r w:rsidRPr="00FC7802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тино, или Золотой ключик»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Введение новых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Звуки [б], </w:t>
            </w:r>
            <w:r w:rsidRPr="00FC7802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[б'].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Бб.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Парные звуки [б]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и [п], [б'] и [п'].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Барабан, бараба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нил, барабанные,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барабанщик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формирование необходимого уровня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читательской компетентности; овладение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техникой чтения, приемами понимания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прочитанного; осознанное и произвольное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построение речевого высказьвания в устной 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ло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softHyphen/>
              <w:t xml:space="preserve">гические  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основы смыслового чтения ху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дожественных текстов.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 в соответствии с поставленной задачей и условиями се реализации; 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тывать правило в планировании и контроле способа решения; адекватно воспринимать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оценку учителя; оценивать правильность выполнения действия на уровне адекват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ной ретроспективной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пони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мать возможность различных позиций дру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гих людей; учитывать разные мнения и стремиться к координации различных по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зиций в сотрудничестве; формулировать собственное мнение и позицию; договари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ваться и приходить к общему решению в совместной деятельности; в коммуника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ции строить понятные для партнера выска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зывания; задавать вопросы; контролиро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вать действия партнера; адекватно исполь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зовать речевые средства для решения раз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личных коммуникативных задач; строить монологическое высказывание.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осознают значимость чтения, потребность в систематическом чтении;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чтение слогов с бу-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Cs/>
                <w:sz w:val="20"/>
                <w:szCs w:val="20"/>
              </w:rPr>
              <w:t>квой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б: бо — бу- бе, бе — бё-би ...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текста (с. 4) с элементами драматизации; участие в игре «Собери сло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во»; выполнение упражнении в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звуковом анализе слов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; слушание сказки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А. Толстого «Приключения Бура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тино, или Золотой ключик» (чтение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учителем)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- работа с моде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лью слова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билет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(анализ звукового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состава слова, его запись буквами).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Работа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в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парах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разыгрывание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диалога.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 в ы вод ы: звуки [б], [б]    согласные, так как при их произнесении губы образуют пре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граду выходящему воздуху; они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звонкие, так как в их произнесении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участвует голос', звуки [б], |б'| обо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значаются буквой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Бб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согласной;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имена сказочных героев пишутся с большой буквы.</w:t>
            </w:r>
            <w:r w:rsidRPr="00FC7802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>чтение слов в столб-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цах; наблюдение за согласными на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конце слова; объяснение значений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барабан, барабанил, барабан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ные, барабанщик;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слушание сказки «Баран и барабан»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Чтение скороговорки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конструирование букв,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работа с одно- и двухуровневыми моделями слов. Читают звукобуквенные модели. Конструируют новую букву, работают с наборным полотном. Работают в Анепе. Работают по алгоритму. Находят и подчеркивают предложения в тексте. Отвечают на вопросы по тексту.  Отгадывают задуманные учителем слова по звуковой схеме.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4-5 (</w:t>
            </w:r>
            <w:r w:rsidRPr="00FC7802">
              <w:rPr>
                <w:rFonts w:ascii="Times New Roman" w:hAnsi="Times New Roman"/>
                <w:sz w:val="20"/>
                <w:szCs w:val="20"/>
                <w:lang w:val="en-US" w:eastAsia="ru-RU"/>
              </w:rPr>
              <w:t>II</w:t>
            </w: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часть)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Звуки [з],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[з'].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iCs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iCs/>
                <w:spacing w:val="-2"/>
                <w:sz w:val="20"/>
                <w:szCs w:val="20"/>
              </w:rPr>
              <w:t>Зз.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Парные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звуки [з]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и [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c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], [з’]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и [с']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[з], [з'].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Зз.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Звуковая схема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 Парные звуки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по звонкости-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глухости [з] и [с],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[з'] и [с'].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Зуб - суп, коза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коса.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Согласная на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конце слова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7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формулирование ответов на вопросы;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осознан-ное и произвольное построение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логические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совершенствование мыслительных операции анализа, синтеза, срав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нять учебную задачу; планировать свое действие в соответствии с поставленной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задачей и условиями ее реализации; адекватно воспринимать оценку учителя; оце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нивать правильность выполнения действия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на уровне адекватной ретроспективной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формулиро-вать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высказывают свою точку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Фронтальная   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участие в играх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«Осторожно! Не ошибись!», «Доскажи словечко»; ответы на вопросы; наблюдения над правописанием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согласной на конце слов: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глаз — гла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за - глазок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(обратить внимание, что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во всех словах значение слова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глаз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сохраняется).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— чтение слов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в столбцах различным тембром 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(громко, тихо): </w:t>
            </w:r>
            <w:r w:rsidRPr="00FC7802">
              <w:rPr>
                <w:rFonts w:ascii="Times New Roman" w:hAnsi="Times New Roman"/>
                <w:i/>
                <w:iCs/>
                <w:spacing w:val="-8"/>
                <w:sz w:val="20"/>
                <w:szCs w:val="20"/>
              </w:rPr>
              <w:t>зуб — суп, коза — коса.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выводы: буквы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з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с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обозначают парные звуки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 по звонкости-глухости; звонкие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произносятся с голосом, громко,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а глухие — без голоса, тихо.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ответы па вопросы;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объяснение значения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ребус,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загадка, скороговорка.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6-9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Закрепле-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ние изучен-ных 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букв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3з, Бб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Ребус, загадка,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скороговорка.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Буквы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3, Б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6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общеучебные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осознанное и произвольное построение 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8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нять учебную задачу; планировать свое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учиты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вать разные мнения и стремиться к коор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динации различных позиций в сотрудниче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стве; договариваться и приходить к обще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му решению в совместной деятельности.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собеседника.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-выводы: буквы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з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и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с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обозначают парные звуки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 по звонкости-глухости; звонкие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произносятся с голосом, громко,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а глухие — без голоса, тихо.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ответы па вопросы;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объяснение значения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ребус,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загадка, скороговорка.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Работа в паре -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чтение слогов, слов, текстов с изученными буква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ми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З, .Б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  Соотносят с модель со словами-названиями предметов.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10-11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Звуки [д],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[д’].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Дд.</w:t>
            </w:r>
            <w:r w:rsidRPr="00FC7802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[д]-[т], [д']-[т'] - парные по звонкости-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глухости, твердо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сти-мягкости.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6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общеучебные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осознанное и произвольное построение 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8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нять учебную задачу; планировать свое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учиты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вать разные мнения и стремиться к коор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динации различных позиций в сотрудниче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стве; договариваться и приходить к обще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му решению в совместной деятельности.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собеседника.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Работа в паре -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чтение и отгады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вание загадок; участие в игре  со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скороговорками.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чтение слогов по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слоговой таблице: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да - ду - ды,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ди -</w:t>
            </w:r>
            <w:r w:rsidRPr="00FC7802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де - дё; </w:t>
            </w: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слов с буквой </w:t>
            </w:r>
            <w:r w:rsidRPr="00FC7802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Дд, </w:t>
            </w: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текста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«Дубок».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- запись заголовка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текста; заполнение звуковой схемы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слова </w:t>
            </w:r>
            <w:r w:rsidRPr="00FC7802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дубок.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-выводы: звуки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[д], [д'] согласные; язык как бы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стучит, «долбит» о верхние зубы </w:t>
            </w:r>
            <w:r w:rsidRPr="00FC7802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[д], ударяет помягче - [д']; звуки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[д], [д'] обозначаются согласной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буквой </w:t>
            </w:r>
            <w:r w:rsidRPr="00FC7802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Дд.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содержанию текста. Работа со скороговорками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12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Сравнение 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звуков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[д]-[т],    [д']-[т'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]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д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 конце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слова. Звуки [д], [д'].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Дд.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Звуковая схема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6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общеучебные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осознанное и произвольное построение 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8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нять учебную задачу; планировать свое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36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учиты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вать разные мнения и стремиться к коор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динации различных позиций в сотрудниче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стве; договариваться и приходить к обще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му решению в совместной деятельности.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собеседника.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Индивидуальная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составление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слов, их запись; составление пред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ложений по рисунку.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наблюдение за бук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вой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д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 конце слова: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сад — сады.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-выводы: в конце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сад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слышим [т], а пишем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д,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потому что в слове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сады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четко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слышится [д]; чтобы правильно на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писать согласную на конце слова, надо изменить слово так, чтобы после согласного звука стоял глас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ный.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слушание, рассмат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ривание иллюстраций к  тексту; ответы на вопросы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содержанию текста. Работа со скороговорками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13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 [ж],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Жж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. 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</w:rPr>
              <w:t>Вн/м «Развитие речи». Сказка «Жук и Жаба».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Звук [ж], буква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Жж.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Слово как назва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ние предмета,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действия, при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знака.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Жанр лите-ратур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ного произведе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ния. Жанровое свое-образие ху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дожественного произведения.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Слог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жи.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Многозначность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слов: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сережки,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золотой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читанного;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логические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— совершенствова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ние мыслительных операций анализа, син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теза, сравнения; построение рассуждений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ление причинно-следственных связей.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Коммуникативные: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коорди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нировать действия по выполнению зада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ния; договариваться и приходить к общему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решению в совместной деятельности.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pacing w:val="39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высказывают свою точку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Групповая работа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заполнение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моделей слов, чтение слогов, слов,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текста; сочинение рассказа по кар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тинке.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69" w:lineRule="exact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— выделение звука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[ж] из слова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жук;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выполнение уп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ражнений в правильном произнесе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нии звука [ж]; чтение текстов «Кто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где живет?»; « Жук и жаба» (обра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тить внимание на то, что слово мо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жет являться названием предмета, действия, признака); рассматрива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ние содержания иллюстраций; от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веты на вопросы; определение жанрового своеобразия текста.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69" w:lineRule="exact"/>
              <w:ind w:firstLine="19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-выводы: звук [ж]    звонкий твердый согласный; слово может являться названием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предмета, действия, признака; слог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пси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пишется с буквой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Работа а парах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составление про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должения истории, как помирились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жук и жаба.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 Отгадывают задуманные учителем слова по звуковой схеме  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14-19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Упражнение в чте</w:t>
            </w: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нии. Мои первые книжки. Вн/м «Развитие речи». Загадки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Позиционное чтение.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Детские игры, спортивные игры.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  Многозначность слов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шашка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общеучебные. -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формулирование ответов на вопросы; осоз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нанное и произвольное построение речевого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высказывания в устной форме; формирование необходимого уровня читательской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компетентности; овладение техникой чте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ния, приемами понимания прочитанного.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коорди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нировать действия по выполнению зада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ния; договариваться и приходить к общему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решению в совместной деятельности.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Работа в паре - решение коммуникативно-речевой ситуации «Приглашение в гости» (рассказать, как приглашать друзей на именины).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Индивидуальная - составление устного рассказа о любимых играх.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Коллективная — составление рассказа по серии картинок «Кролик и жираф», озаглавливание рассказа. Фронтальная - чтение текстов «Спортсмены», «Именины Кролика» (обратить внимание на чтение целыми словами, плавное слоговое чтение с ориентировкой на знак ударения); ответы на вопросы; выяснение значения выражений дет-ские игры, спортивные игры, слова шашки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ab/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 Читают скороговорку. Отгадывают задуманные учителем слова по звуковой схеме.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«Узелки на память». Буквы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3з, Бб,Дд,Жж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Обобщение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Буквы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3, Б, Д, Ж.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Гласные буквы,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которые обозна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чают мягкость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предшествующе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го согласного.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Согласные, кото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рые обозначают только твердый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звук. Парные 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гласные по звон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кости-глухости.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Мотивирован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ность имен ска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зочных персона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жей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Снегурочка,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Золушка. Дюймо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вочка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— формулирование ответов на вопросы; осознанное и произвольное построение речевого высказывания в устной форме; формирование необходимою уровня чита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читанного;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логические —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совершенствова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ние мыслитель-ных операций анализа, син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теза, сравнения; построение рассуждений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ление причинно-следственных связей.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а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выполнение уп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ражнений на классификацию изу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ченных букв, на скорочтение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Д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два, двор, дрова, дверка, дровосек; </w:t>
            </w:r>
            <w:r w:rsidRPr="00FC7802">
              <w:rPr>
                <w:rFonts w:ascii="Times New Roman" w:hAnsi="Times New Roman"/>
                <w:b/>
                <w:i/>
                <w:iCs/>
                <w:spacing w:val="-6"/>
                <w:sz w:val="20"/>
                <w:szCs w:val="20"/>
              </w:rPr>
              <w:t>3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 — за, зуб, зонт; </w:t>
            </w:r>
            <w:r w:rsidRPr="00FC7802">
              <w:rPr>
                <w:rFonts w:ascii="Times New Roman" w:hAnsi="Times New Roman"/>
                <w:b/>
                <w:i/>
                <w:iCs/>
                <w:spacing w:val="-6"/>
                <w:sz w:val="20"/>
                <w:szCs w:val="20"/>
              </w:rPr>
              <w:t>С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—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сон, снег, сне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га, сугроб, сугробы; 3 — зал, звал,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звали, узнали);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чтение сказки «Сне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гурочка» («по цепочке»); раскры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тие мотивированности имен ска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зочных героинь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(Снегурочка, Зо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softHyphen/>
              <w:t xml:space="preserve">лушка, Дюймовочка),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их значения.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Индивидуальная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чтение сказки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«Снегурочка» (разметка трудных слов)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  Ищут слова в соответствии с предложенной звуковой моделью.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20-23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Яя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Изучение нового и первичное закрепление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right="29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Яя.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я -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показа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тель мягкости предшествующго согласного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—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формулирование ответов на вопросы; осознанное и произвольное построение 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8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роспективной оценки.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: 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лировать собственное мнение и позицию.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высказывают свою точку зрения и уважают мнение собеседника.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firstLine="1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рассматривание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содержания иллюстраций к произ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ведению В. Сутеева «Яблоко»; чте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ние текста по произведению В. Су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теева «Яблоко» с творческим рас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сказыванием по содержанию иллю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страций; ответы на вопросы; озна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комление с буквой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Яя;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разгадыва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ние кроссвордов; чтение слов, сло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гов: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на — ня, са - ся, ра -ря.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составление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яблоко, яблоки, яблоня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из разрезной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азбуки.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 xml:space="preserve">Коллективная — 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выводы: буква </w:t>
            </w:r>
            <w:r w:rsidRPr="00FC7802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 xml:space="preserve">я —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показа гель мягкости предшест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вующего согласного, в слогах она обозначает гласный звук [а]; после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мягкого согласного в слогах [н'а]. [л'а] пишется буква 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я.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 Читают скороговорку. Отгадывают задуманные учителем слова по звуковой схеме.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24-26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firstLine="2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я 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softHyphen/>
              <w:t>сле соглас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softHyphen/>
              <w:t>ных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после согласных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общеучебные-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формулирование ответов на вопросы; осоз-нанное и произвольное построение 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тельской, компетентности; овладение тех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читанного;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логические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совершенствова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ние мыслительных операций анализа, син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теза, сравнения; построение рассуждений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ление причинно-следственных связен.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 е г у л я т и в н ы е: принимать и сохра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коорди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ниро-вать действия но выполнению зада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ния; договариваться и приходить к общему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решению в совместной деятельности.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Фронтальная - выполнение упражнений в чтении слогов: са — ся. да - дя, слов: мал -мял, вал - вял; ответы на вопросы; выполнение логических упражнений «Узнай имена девочек» (по облику девочек и по ситуации определить их имена); чтение и объяснение значения пословиц: Добро помни,а зло забывай. Жизнь дана на добрые дела.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 xml:space="preserve">Работа в паре - составление рассказа про двух сестер.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Фронтальная — слушание, рассматривание иллюстраций к рассказам о дружбе (по выбору учителя)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  <w:t>Фронтальная - чтение текстов «Игра в слова», «Звезды на земле и на небе»; объяснение значений слов язык, звезда, земля, фразеологизмов: язык до Киева доведет, он язык проглотил; рассматривание иллюстраций, демонстрирующих многозначность слова язык; ответы на вопросы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  Ищут слова в соответствии с предложенной звуковой моделью.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27-29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before="19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Звуки [х], [х']. 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Хх.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before="19" w:line="240" w:lineRule="auto"/>
              <w:ind w:left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[х], [х'].</w:t>
            </w:r>
          </w:p>
          <w:p w:rsidR="00243FEF" w:rsidRPr="00FC7802" w:rsidRDefault="00243FEF" w:rsidP="00FC7802">
            <w:pPr>
              <w:shd w:val="clear" w:color="auto" w:fill="FFFFFF"/>
              <w:spacing w:before="19" w:line="240" w:lineRule="auto"/>
              <w:ind w:left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Хх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П о з н а в а т е л ь н ы е: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—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формулирование ответов па вопросы; осоз-нанное и произвольное построение речевого высказывания в устной форме;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формирование необходимою уровня чита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компе-тентности;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прие-мами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читанного;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логические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— совершенствова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ние мыслительных операций анализа, син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теза, сравнения; построение рассуждений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 форме связи простых сужде-ний;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ление причинно-следственных связей.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9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нять учебную задачу; планировать свое 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действие; адекватно воспринимать оценку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 ретроспекти</w:t>
            </w:r>
            <w:r w:rsidRPr="00FC7802">
              <w:rPr>
                <w:rFonts w:ascii="Times New Roman" w:hAnsi="Times New Roman"/>
                <w:spacing w:val="-10"/>
                <w:sz w:val="20"/>
                <w:szCs w:val="20"/>
              </w:rPr>
              <w:t>вной  оценки.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коорди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нировать действия по выполнению зада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ния; договариваться и приходить к общему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решению в совместной деятельности.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>: высказывают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  <w:vertAlign w:val="superscript"/>
              </w:rPr>
              <w:t>-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свою точку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Фронтальная   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выделение звуков [х], [х'] в словах: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хохочут, хихика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ют;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ознакомление с буквой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Хх;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чтение слогов: </w:t>
            </w:r>
            <w:r w:rsidRPr="00FC7802"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 xml:space="preserve">хи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-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 ха - хо,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текста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«На острове Хохотании»; ответы на вопросы; участие в игре «По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ставь буквы правильно».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Работа в паре —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чтение слов: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горох,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ворох…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FC7802" w:rsidRDefault="00243FEF" w:rsidP="00FC7802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содержанию текста. Отгадывают загадку. Находят возможные окончания предложений.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30-31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Знакомство с буквой ь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right="38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Буква ь.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Обозначение мягкости согласного при помощи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ь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общеучебные –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формулирование ответов на вопросы; осознанное и произвольное построение речевого высказывания в устной форме; формирование необходимого уровня читательской компетен-тности; овладение техникой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чтения, приемами понимания прочитанно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 xml:space="preserve">го;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логические —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совершенствование мыс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лительных операций анализа, синтеза, сравнения; построение рассуждений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ление причинно-следственных связей.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собеседника.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Фронтальная – ознакомление с буквой ь; отгадывание загадки: как превратить слово, называющее группу певцов, поющих вместе, участие в играх «Кто быстрее придумает слово?»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(подобрать слова с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ь,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обратить вни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мание на значение слов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букварь,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словарь),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«Реши «арифметиче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скую» задачу (прибавить и отнять в слове ь); чтение текста «Весна» (посчитать в тексте количество ь); ответы на вопросы.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— выводы: бук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не обозначает никакого звука, но указывает на мягкость соглас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ного; па письме мягкость согласно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го обозначается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ь.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 Составляют предложение к рисунку.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32-33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Звук [й'].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Й 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Изучение нового и первичное закрепление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 [и'].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Йй.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Звуковая модель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осознан-ное и произвольное построение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читательской компетентности; овладение техникой чтения, приемами понимания про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читанного;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логические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— совершенствова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ние мыслительных операций анализа, син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теза, сравнения; построение рассуждений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 форме связи простых суждений; установ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ление причинно-следственных связей.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участие в игре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«Подскажи словечко»; выполнение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звукового анализа слова </w:t>
            </w:r>
            <w:r w:rsidRPr="00FC7802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лейка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; оз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накомление с буквой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Йй;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слов: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твои — твой, свои — свой, руки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мои - руки мой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(обратить внимание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на изменение значения слов); рас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сматривание иллюстраций; объяснение значения слова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кран;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чтение и заучивание стихотворения Э. Мошковской;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ответы на вопросы.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-выводы: звук [й'] - согласный, так как язык при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жимается к небу, образует преграду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выдыхаемому воздуху; звонкий, так как произносится с голосом; мягкий.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Индивидуальная  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учащимися  текстов.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слушание, рассмат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ривание иллюстраций к стихотво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рениям; ответы на вопросы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 Составляют предложение к рисунку.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34-35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Чтение текстов с изучены-ми буквами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Работа  над пословицей, текстами. Чтение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плавное слоговое и целыми словами.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—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формулирование ответов на вопросы; осоз-нанное и произвольное построение 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Фронтальная: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 xml:space="preserve">чтение текстов, стихов, загадок, поговорок, ответы на вопросы.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Индивидуальная: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 xml:space="preserve"> отгадывание загадок, чтение.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Коллективная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>: работа с кроссвордами.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Составляют модель предложения. Ищут в тексте вопросительные предложения, подписи к рисункам. Отгадывают загадку.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36-37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Ю ю.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Изучение нового материала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 [й' у] в нача-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ле 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Юю.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Юна, юркая,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, юннат,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юрта, юнга.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34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>общеучебные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формулирование ответов на вопросы;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трения и унижают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- чтение текста «Юн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га», стихотворения «Юлька», слов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 буквой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т;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выполнение упражне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ния в чтении целыми словами, объяснение значений слов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юла, юркая,,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юннат, юрта, юнга;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ознакомление с буквой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Юю.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составление сло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ва-отгадки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юла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из букв разрезной азбуки; выделение звука [й' у] в на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чале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юла.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-выводы: 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ю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в начале слова обозначает звуки [й'у]: [й’] - согласный, звонкий; </w:t>
            </w:r>
            <w:r w:rsidRPr="00FC7802">
              <w:rPr>
                <w:rFonts w:ascii="Times New Roman" w:hAnsi="Times New Roman"/>
                <w:bCs/>
                <w:spacing w:val="-10"/>
                <w:sz w:val="20"/>
                <w:szCs w:val="20"/>
              </w:rPr>
              <w:t>[ у]   - гласный</w:t>
            </w:r>
            <w:r w:rsidRPr="00FC7802">
              <w:rPr>
                <w:rFonts w:ascii="Times New Roman" w:hAnsi="Times New Roman"/>
                <w:spacing w:val="-10"/>
                <w:sz w:val="20"/>
                <w:szCs w:val="20"/>
              </w:rPr>
              <w:t>;</w:t>
            </w:r>
            <w:r w:rsidRPr="00FC7802">
              <w:rPr>
                <w:rFonts w:ascii="Times New Roman" w:hAnsi="Times New Roman"/>
                <w:bCs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10"/>
                <w:sz w:val="20"/>
                <w:szCs w:val="20"/>
              </w:rPr>
              <w:t>буква Юю – гласна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чтение слогов с бу-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квами: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а-я, э-е, о-е, ы- и;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составле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ние и чтение слогов: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на — ня, мэ -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ме, ро — ре, ды — ди;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>чтение стихо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творения «Хрюша любит букву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ю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...».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 выводы: слоги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ня, ме, рё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начинаются с мягких со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гласных, на это указывают гласные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е, я, ё, и;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ю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тоже указывает на мягкость согласной</w:t>
            </w:r>
            <w:r w:rsidRPr="00FC7802">
              <w:rPr>
                <w:rFonts w:ascii="Times New Roman" w:hAnsi="Times New Roman"/>
                <w:spacing w:val="-10"/>
                <w:sz w:val="20"/>
                <w:szCs w:val="20"/>
              </w:rPr>
              <w:t>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содержанию текста. Отгадывают загадку. Находят возможные окончания предложений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38-41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ю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после со</w:t>
            </w: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softHyphen/>
              <w:t>гласных.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Вн/м «Литературное чтение». Выбери песенку.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Изучение нового и первичное закрепление знаний.</w:t>
            </w:r>
            <w:r w:rsidRPr="00FC780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ю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после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Согласных. Узелки на память, песенки, поговорки, игры, загадки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формулирование ответов на вопросы; осознанное и произвольное построение речевого высказывания в устной форме; овладение техникой чтения.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чтение слогов с бу-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квами: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а-я, э-е, о-е, ы- и;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составле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ние и чтение слогов: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на — ня, мэ -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ме, ро — ре, ды — ди;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>чтение стихо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творения «Хрюша любит букву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ю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...».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 выводы: слоги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ня, ме, рё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начинаются с мягких со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гласных, на это указывают гласные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е, я, ё, и;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ю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тоже указывает на мягкость согласной Стр. 42-47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 Составляют предложение к рисунку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42-47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 [ш].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Буква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Ш ш.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</w:rPr>
              <w:t>Вн/м «Литературное чтение» Э. Шим «Брат и младшая сестра».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Плавное слоговое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чтение. Чтение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целыми словами.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Звуковой анализ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чтение слов,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предложений, текстов; выполнение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звукового анализа слов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 Составляют предложение к рисунку. Работа над скороговоркой.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48-49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Звук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[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ч</w:t>
            </w:r>
            <w:r w:rsidRPr="00FC780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]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Буква Чч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Плавное слоговое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чтение. Чтение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целыми словами.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Звуковой анализ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чтение слов,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предложений, текстов; выполнение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звукового анализа слов.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содержанию текста. Отгадывают загадку. Находят возможные окончания предложений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50-51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Звук [щ].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Буква Щщ.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Вн/м «Развитие речи». Хлебные растения.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Плавное слоговое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чтение. Чтение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целыми словами.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Звуковой анализ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чтение слов,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предложений, текстов; выполнение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звукового анализа слов.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высказывают предположения, читают звукобуквенные модели, выделяют новый звук, конструируют новые буквы (работают с наборным полотном),  читают слоги с новыми звуками под моделями, читают столбики слогов и слов с новыми буквами, работают в парах, сравнивают слова на цветном фоне.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52-53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Чтение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текстов с изучеными буквами.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Чтение плавное слоговое и целыми словами. Значение слова хлеб.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—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формулирование ответов на вопросы; осоз-нанное и произвольное построение 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Фронтальная: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 xml:space="preserve">чтение текстов, стихов, загадок, поговорок, ответы на вопросы.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Индивидуальная: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 xml:space="preserve"> отгадывание загадок, чтение.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Коллективная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>:работа: название хлебных растений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Сравнивают звуки, отвечают на вопросы и задания до и после чтения текста. Высказывают предположения, читают звукобуквенные модели, сравнивают слова на цветном фоне. Играют (игра «Сломанный телефон»).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54-55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Звук [ц],.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b/>
                <w:bCs/>
                <w:i/>
                <w:iCs/>
                <w:spacing w:val="-4"/>
                <w:sz w:val="20"/>
                <w:szCs w:val="20"/>
              </w:rPr>
              <w:t>Цц,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Плавное слоговое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чтение. Чтение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целыми словами.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Звуковой анализ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слова. Значение слова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энциклопедия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читательской компетентности; овладение тех-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>— чтение слов,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предложений, текстов; выполнение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звукового анализа слов,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- слушание, рассмат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ривание иллюстраций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; ответы на во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просы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рассуждают, высказывают предположения, читают звукобуквенные модели, выделяют изучаемые сочетания звуков, конструируют модели  (работают с наборным полотном),  читают столбики слогов и слов с новыми буквами, работают в парах и группах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56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Звуки [ф],  [ф].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Буква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b/>
                <w:i/>
                <w:iCs/>
                <w:spacing w:val="-3"/>
                <w:sz w:val="20"/>
                <w:szCs w:val="20"/>
              </w:rPr>
              <w:t xml:space="preserve">Фф.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Плавное слоговое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чтение. Чтение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целыми словами.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Звуковой анализ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слова. Название птиц..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тельской компетентности; овладение тех-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>— чтение слов,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предложений, текстов; выполнение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звукового анализа слов,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- слушание, рассмат-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ривание иллюстраций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; ответы на во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просы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высказывают предположения, рассуждают, читают и анализируют звукобуквенные модели,  выделяют изучаемые сочетания звуков, читают столбики слогов и слов.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57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4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>Парные согласные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Cs/>
                <w:spacing w:val="-4"/>
                <w:sz w:val="20"/>
                <w:szCs w:val="20"/>
              </w:rPr>
              <w:t>звуки [в],[ф] и [в],[ф].</w:t>
            </w: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Вн/м «Литературное чтение». В. Сутеев «Цыплёнок и Утёнок»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 и овладение новыми умениями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Звуки [в]-[ф], [в]-[ф'] - парные по звонкости-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глухости, твердо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сти-мягкости.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Чтение плавное слоговое и целыми словами.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Познавательные: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читательской компетентности; овладение тех-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Индивидуальная - чтение слов, загадок, текстов.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наблюдение за бук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вами в начале слова –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i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– выводы: если в начале слова  буква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в - звонкое произношение, если ф- глухое.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слушание, рассмат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ривание иллюстраций к тексту; ответы на вопросы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рассуждают, высказывают предположения, читают звукобуквенные модели, выделяют изучаемые сочетания звуков, конструируют модели (работают с наборным полотном),  читают столбики слогов и слов с новыми буквами, работают в парах и группах.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58-59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Раздели-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тельный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ь. 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</w:rPr>
              <w:t>Вн/м «Литературное чтение».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Cs/>
                <w:sz w:val="20"/>
                <w:szCs w:val="20"/>
              </w:rPr>
              <w:t>Что за птицы на странице?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Разделительный  </w:t>
            </w:r>
            <w:r w:rsidRPr="00FC7802">
              <w:rPr>
                <w:rFonts w:ascii="Times New Roman" w:hAnsi="Times New Roman"/>
                <w:i/>
                <w:spacing w:val="-8"/>
                <w:sz w:val="20"/>
                <w:szCs w:val="20"/>
              </w:rPr>
              <w:t>ь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Функция разде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лительного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ь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правило его чте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ния в словах. Форма единст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венного и мно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жественного чис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ла имен существительных. Многозначность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перья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—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чита-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69" w:lineRule="exact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— участие в игре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«Кто вниматель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ный?»; ответы на вопросы; озна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комление с разделительным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ь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(вы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деление слов, похожих друг на дру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га: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Коля ~ колья, семя – семья, полет - польет;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сравнение слов);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выявление значения форм множественного и единственного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числа имен существительных; объ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яснение значений слова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перья.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88" w:lineRule="exact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-выводы: слова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Коля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—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колья, солю - солью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разли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 xml:space="preserve">чаются по лексическому значению,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по форме слова, звучанию; разде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лительный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ь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показатель мягкости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согласной — стоит между согласной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и гласной, отделяет гласную от со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гласной.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Индивидуальная -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составление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предложений по рисунку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высказывают предположения, рассуждают, читают и анализируют звукобуквенные модели, выделяют изучаемые сочетания звуков, читают столбики слогов и слов.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60-61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Раздели-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тельный </w:t>
            </w:r>
            <w:r w:rsidRPr="00FC7802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ъ. </w:t>
            </w:r>
            <w:r w:rsidRPr="00FC7802">
              <w:rPr>
                <w:rFonts w:ascii="Times New Roman" w:hAnsi="Times New Roman"/>
                <w:b/>
                <w:iCs/>
                <w:sz w:val="20"/>
                <w:szCs w:val="20"/>
              </w:rPr>
              <w:t>Вн/м «Развитие речи». Сочини сказку.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изученного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Разделительный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ъ.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Функция разделительного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ь,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правило его чте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ния в словах.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Однокоренные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слова. Значение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приставок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в однокоренных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 словах.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Объегорил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овладение техникой чтения;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логические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совершенствование мыслительных опера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ций анализа, синтеза, сравнения; построе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ние рассуждений в форме связи простых суждений; установление причинно-следственных связей.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i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- разгадывание ребуса (должно получиться слово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съем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);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сравнение звучания слов: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сел—съел,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сопоставительное чтение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слов с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ъ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 без него: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семь — съем,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обед - объем);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наблюдение над зна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чением приставок в однокоренных словах: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въезд, отъезд, подъезд;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рассматривание рисунка с изобра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жением поезда и шлагбаума; 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ставление устного рассказа «Кто капусту съел?»; объяснение значе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ния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объегорил.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-выводы: разде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лительный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ъ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показатель твердо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сти согласной, стоит между соглас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ной и гласной, отделяет согласную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от гласной; приставки в одноко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ренных словах указывают на раз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личные направления движения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рассуждают, высказывают предположения, читают звукобуквенные модели, конструируют модели (работают с наборным полотном), читают столбики слогов и слов с новыми буквами, работают в парах и группах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62-63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Узелки на память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Закрепление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Чтение плавное слоговое и целыми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словами.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—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формулирование ответов на вопросы; осоз-нанное и произвольное построение 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чтения, приемами понимания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Фронтальная: 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 xml:space="preserve">чтение текстов, стихов, ответы на вопросы.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1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Индивидуальная: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 xml:space="preserve"> чтение, отгадывание загадок, ребусов.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Коллективная</w:t>
            </w:r>
            <w:r w:rsidRPr="00FC7802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>: работа: объяснение непонятных слов, чтение ребусов, акрофонической записи, объяснение поговорок.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высказывают предположения, рассуждают, выделяют изученные сочетания звуков, читают столбики слогов и слов. Читают стихотворения и находят слова с изученным звуком.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64-65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right="38" w:firstLine="10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Повторе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softHyphen/>
              <w:t>ние - мать учения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Обобщение и закрепление знаний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Слово, его значе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ние, звуковая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(буквенная) фор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ма.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Осмысление сло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ва как знака,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представителя,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заместителя ас-щи, действии, свойства.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Дорожные знаки,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звуковые и цвет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ные символы.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Герб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формулирование ответов на вопросы;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осознанное и произвольное построение речевого высказывания в устной форме; овладение техникой чтения;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постановка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и решение проблем —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самостоятельное 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шение заданий творческого характера. 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лировать собственное мнение и позицию. Личности ы с: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ind w:hanging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— рассматривание зна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ков, которые встречались в городе,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дома, в магазине.</w:t>
            </w:r>
          </w:p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Фронтальная —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чтение стихотворе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ния М. Пляцковского «Слово – это знак»; И.Токмакова «Значение слова», о «Знаках городов России», ответы на вопросы; выяс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нение значения слова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герб.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— выводы: словом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можно назвать, обозначить все, что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мы видим вокруг, даже передать свое отношение к чему-либо.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рассуждают, высказывают предположения, читают звукобуквенные модели, выделяют новый звук, конструируют новые буквы (работают с наборным полотном),  читают столбики слогов и слов с новыми буквами, работают в группах.</w:t>
            </w:r>
          </w:p>
          <w:p w:rsidR="00243FEF" w:rsidRPr="00FC7802" w:rsidRDefault="00243FEF" w:rsidP="00FC7802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Находят и исправляют ошибку в схеме слова (предложения), придумывают предложения к схеме. Отгадывают загадки.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68-71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Старинные азбуки и буквари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 древнерусской азбуке.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Звуки и буквы.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Гласные и со-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гласные.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Алфавит (азбука).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Алфавитный по-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рядок букв.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Иероглифы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Cs/>
                <w:spacing w:val="-3"/>
                <w:sz w:val="20"/>
                <w:szCs w:val="20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 xml:space="preserve">- общеучебные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овладение техникой чтения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>Р е г у л я т и в н ы е :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зрения и уважают,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Коллективная -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выводы: алфа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витный порядок букв помогает лег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ко и быстро отыскать нужную бук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 xml:space="preserve">ву в алфавите, удобно расположить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слова в алфавитном порядке в раз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личных справочниках и словарях; зная буквы, умея читать слова и предложения, сможем читать кни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ги, потому что все рассказы, стихи,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сказки записываются с помощью слов, предложений, которые со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ставляют тексты; буквы старинных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азбук отличаются от современных.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Фронтальная -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>классификация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звуков и букв; выяснение значений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слов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алфавит, азбука, иероглифы;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объяснение значения алфавитного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порядка букв; рассматривание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страниц старинных азбук; выполнение упражнений на составление словообразовательных рядов слов,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подобранных на заданные буквы алфавита.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рассуждают, высказывают предположения, слушают.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Читают текст, выполняют упражнения по тексту.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72-78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90"/>
        </w:trPr>
        <w:tc>
          <w:tcPr>
            <w:tcW w:w="15593" w:type="dxa"/>
            <w:gridSpan w:val="15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lang w:val="en-US"/>
              </w:rPr>
              <w:t>III</w:t>
            </w:r>
            <w:r w:rsidRPr="00FC7802">
              <w:rPr>
                <w:rFonts w:ascii="Times New Roman" w:hAnsi="Times New Roman"/>
                <w:b/>
                <w:spacing w:val="20"/>
              </w:rPr>
              <w:t xml:space="preserve"> блок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20"/>
              </w:rPr>
              <w:t>Послебукварный  период (8 ч)</w:t>
            </w: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Про все на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свете.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Как общаются люди?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  <w:t>Овладение новыми знаниями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Общение в мире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людей. Как люди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общаются? Цель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и средства речевого общения.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Что необходимо,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чтобы общение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между людьми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достигло своей цели.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Прием оживле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ния, одухотворе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ния предметов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природы.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Яркое представ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ление о предме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 - основа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образного слова. Эпитеты, мета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форы, сравне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ния - средства художественной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выразительности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формулирование ответов на вопросы; употребление вежливых слов в речи; составление рассказов; осознанное и произвольное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построение речевого высказывания в устной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форме; структурирование знаний;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логиче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ские—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построение рассуждений.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39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нять учебную задачу; адекватно восприни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мать оценку учителя и товарищей, плани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ровать действие в соответствии с постав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ленной задачей.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4"/>
                <w:sz w:val="20"/>
                <w:szCs w:val="20"/>
              </w:rPr>
              <w:t xml:space="preserve">К о м м у н и к а т и в и ы е: </w:t>
            </w: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выстраи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вать коммуникативно-речевые действия, направленные на учет позиции собеседни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ка, конструктивные способы взаимодейст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вия с окружающими; слушать и вступать в диалог, участвовать в коллективном об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суждении проблем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- 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чтение стихотворений В. Берестова,  Б. Заходера, Л.Квитко, И.Токмаковой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«Разговор старой ивы с дождем»,  рассказа М. Пляцковского.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Групповая -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разыгрывание сценок из жизни природы на основе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 произведения.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- </w:t>
            </w: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чтение текстов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Индивидуальная: </w:t>
            </w: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придумывание рассказа о вилке.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Знакомятся с произведениями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В. Берестова,  Б.Заходера, Л.Квитко, И.Токмаковой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«Разговор старой ивы с дождем»,  рассказа М. Пляцковского. 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в учебнике, находят фамилию автора, заглавие.  Читают текст, соотносят рисунки со словами текста.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82-83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Умеет ли разговари-вать природа?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Вн/м «Развитие речи». Рассказ о вилке. 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умений, навыков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Прием оживле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ния, одухотворе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ния предметов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природы.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Яркое представ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ление о предме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 - основа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образного слова. Эпитеты, мета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форы, сравне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ния - средства художественной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выразительности.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>П о з н а в а т е л ь н ы е: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овладение техникой чтения;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постановка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и решение, проблем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— самостоятельное 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шение заданий творческого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лировать собственное мнение и позицию; координировать действия по выполнению задания; договариваться и приходить к об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щему решению в совместной деятельности.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высказывают свою точку зрения и уважают мнение собеседник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- 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Чтение стихотворений В. Берестова,  Б.Заходера, Л. Квитко, И. Токмаковой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«Разговор старой ивы с дождем»,  рассказа М. Пляцковского.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Групповая -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разыгрывание сценок из жизни природы на основе про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читанного произведения.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- </w:t>
            </w: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чтение текстов,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Индивидуальная: </w:t>
            </w: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придумывание рассказа о вилке.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Определяют тему урока, называют автора, читают название произведения.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Читают стихотворение самостоятельно, затем вслух по цепочке.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Объясняют знаки препинания, беседуют по вопросам учителя.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Перечитывают текст, соотносят его фрагменты с иллюстрациями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84-93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Что, где, когда и почему?</w:t>
            </w: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умений, навыков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Ответы на вопрос ПОЧЕМУ? Объяснение выражения: Вещи, как живые, говорят.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овладение техникой чтения;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постановка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и решение, проблем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— самостоятельное ре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шение заданий творческого 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па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лировать собственное мнение и позицию; координировать действия по выполнению задания; договариваться и приходить к об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щему решению в совместной деятельности. 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Личностные: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высказывают свою точку зрения и уважают мнение собеседник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- </w:t>
            </w: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чтение текстов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ответы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Индивидуальная:</w:t>
            </w:r>
            <w:r w:rsidRPr="00FC7802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придумывание рассказа о вилке.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Объясняют знаки препинания, беседуют по вопросам учителя.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Перечитывают текст, соотносят его фрагменты с иллюстрациями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bCs/>
                <w:sz w:val="20"/>
                <w:szCs w:val="20"/>
              </w:rPr>
              <w:t>Удивительное рядом.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Об одном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и том же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по-разному.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умений, навыков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Научный и худо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жественный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стиль изображе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ния событий.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Способы переда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чи содержания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на наглядно-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образной основе.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 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па вопросы;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речевого высказывания в устной форме;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овладение техникой чтения;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логические —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совершенствование мыслительных опера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ций анализа, синтеза, сравнения; построе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ние рассуждений в форме связи простых суждений; установление причинно-следственных связей;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постановка и реше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softHyphen/>
              <w:t xml:space="preserve">ние проблем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- самостоятельное решение заданий творческого характера.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Р е г у л я т и в н ы е: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Коммуникативные: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Л и ч н о с т н ы е: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высказывают свою точку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 рассмотрение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предмета с различных точек зрения; чтение загадок о временах года; составление рассказа о люби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мом времени года (по представле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нию) (обратить внимание на ис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пользование различных способов рассказа об увиденном).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— выводы: когда человек пишет и говорит, он дол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жен понимать, зачем, что и как он говорит, всегда представлять, ви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деть своего собеседника (реально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го или воображаемого) и понимать его интересы; слова помогают рас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сказать живо, интересно обо всем, что знаешь; Тюбик, Гусля, Цветик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говорят об одном и том же времени года - осени, но изображают се по-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разному: один — красками, другой —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звуками, третий — словами; худож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ник слова изображает, передает свое настроение, чувства, свой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взгляд на вещи, события, действия,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а ученый объясняет их. </w:t>
            </w: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— ответы на вопросы;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рассматривание рисунков, которые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создали Тюбик, Гусля, Цветик; чте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ние стихотворения К. Бальмонта; слушание музыкального произве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дения; сравнение настроения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поэта, художника и музыканта,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композитора; сравнение научного (А. Плешаков «Знаешь ли ты?»). Слушание и рас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сматривание иллюстраций к произ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ведениям (по выбору детей)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Определяют тему урока, называют автора, читают название произведения.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Читают стихотворение самостоятельно, затем вслух по цепочке.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Объясняют знаки препинания, беседуют по вопросам учителя.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Сравнивают звуки музыки и звуки речи.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94-101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Cs/>
                <w:sz w:val="20"/>
                <w:szCs w:val="20"/>
              </w:rPr>
              <w:t>Книга природы.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Большие 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маленькие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секреты.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«Литературное чтение». Сравни и подумай.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умений, навыков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Секрет. Какие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бывают секреты?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Можно ли де-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литься с кем-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либо секретами?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 кем?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Познавательные: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общеучебные: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речевого высказывания в устной форме; </w:t>
            </w:r>
            <w:r w:rsidRPr="00FC7802">
              <w:rPr>
                <w:rFonts w:ascii="Times New Roman" w:hAnsi="Times New Roman"/>
                <w:i/>
                <w:iCs/>
                <w:spacing w:val="-8"/>
                <w:sz w:val="20"/>
                <w:szCs w:val="20"/>
              </w:rPr>
              <w:t xml:space="preserve">постановка и решение проблем - </w:t>
            </w:r>
            <w:r w:rsidRPr="00FC7802">
              <w:rPr>
                <w:rFonts w:ascii="Times New Roman" w:hAnsi="Times New Roman"/>
                <w:spacing w:val="-8"/>
                <w:sz w:val="20"/>
                <w:szCs w:val="20"/>
              </w:rPr>
              <w:t>самос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тоятельное решение заданий творческого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характера.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дейст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вия; адекватно воспринимать оценку учи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теля и товарищей.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зрения и уважают мнение собеседника.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 выполнение раз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минки («Читалочка»); чтение тек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стов о звуках и следах в природе, из книги К. Ушинского «Ро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зы» (учителем); ответы на вопросы.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Групповая работа  - 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описание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предмета (осеннего листа).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-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вывод: обо всем, что видит человек, можно расска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зать. Но ученые и поэты рассказы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вают по-разному. Одни наблюдают,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размышляют, рассуждают, стара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ются найти причину. Свои наблю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дения записывают, составляют тек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сты. Это научные тексты. В них объясняется, что происходит, как </w:t>
            </w:r>
            <w:r w:rsidRPr="00FC780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и почему. Другие люди — поэты —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изображают, рисуют, показывают.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Они оживляют природу, предметы,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как бы вдыхают в них жизнь, и ок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ружающий мир начинает говорить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 нами, как будто он сам живой.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- рисование (изго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товление модели) цветика-семицветика, написание на каждом «ле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пестке» своих желаний.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— определение назва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ния, героев произведений по иллюстрациям, предложенным отрывкам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произведений; ответы на вопросы.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>коллективная -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просмотр и обсуждение мульти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пликационного фильма «Большой секрет для маленькой компании», чтении «Об удивительных птицах».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Составле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ние рассказа (выпол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нение фо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томонтажа,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коллажа) на темы: «Секрет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семейного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отдыха»,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«Малень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кий секрет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большого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праздника», «Ку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линарный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секрет»,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«Секреты семейного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счастья»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и т. п.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102-107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Волшеб-ст</w:t>
            </w:r>
            <w:r w:rsidRPr="00FC7802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во слова.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Час потехи.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умений, навыков.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Юмор, считалочки, загадки, сказки, присказки. Юмори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стические произ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ведения для де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тей. Особенности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юмористических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произведений.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П о з н а в а т с л ь н ы 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овладение техникой чтения;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логические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— совершенствование мыслительных опера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ций анализа, синтеза, сравнения; построе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ние рассуждений в форме связи простых суждений; установление причинно-следственных связей.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нять учебную задачу; планировать свое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действие; адекватно воспринимать оценку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лировать собственное мнение и позицию.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 xml:space="preserve">Индивидуальная </w:t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— чтение стихотво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рений В. Викторова, А. Фета; ил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люстрирование произведении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А. Фета.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Коллективная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— выводы: поэты,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писатели умеют наблюдать, видеть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необычное там, где простой чело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век проходит мимо, не замечая ни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чего интересного.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Фронтальная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- ответы на вопросы;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рассматривание рисунка к стихо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творению В. Жуковского; сравне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ние изображений колоска и дрем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лющего малыша, выявление обще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го в этих двух образах; объяснение выражения </w:t>
            </w:r>
            <w:r w:rsidRPr="00FC7802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колосок дремлет;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уча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стие в игре «Самый внимательный читатель».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О</w:t>
            </w:r>
            <w:r w:rsidRPr="00FC7802">
              <w:rPr>
                <w:rFonts w:ascii="Times New Roman" w:hAnsi="Times New Roman"/>
                <w:spacing w:val="-6"/>
                <w:sz w:val="20"/>
                <w:szCs w:val="20"/>
              </w:rPr>
              <w:t>тветы на вопросы;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чтение произведений юмористиче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ского характера; поиск в тексте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особенностей юмористических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произведений, </w:t>
            </w:r>
            <w:r w:rsidRPr="00FC7802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с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лушание и рас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сматривание иллюстраций к юмористическим произведениям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(по выбору учащихся), отгадывание загадок</w:t>
            </w: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108-117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Доброе се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мя - добрые всходы.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умений, навыков.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Семейное чтение.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Чтение произведений для детей.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позицию; координировать действия по выполнению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задания; договариваться и приходить к об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щему решению в совместной деятельности.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Групповая </w:t>
            </w:r>
            <w:r w:rsidRPr="00FC7802">
              <w:rPr>
                <w:rFonts w:ascii="Times New Roman" w:hAnsi="Times New Roman"/>
                <w:spacing w:val="-4"/>
                <w:sz w:val="20"/>
                <w:szCs w:val="20"/>
              </w:rPr>
              <w:t>— составление рассказов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о себе, своих увлечениях, о про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фессиях</w:t>
            </w:r>
            <w:r w:rsidRPr="00FC7802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 xml:space="preserve"> Коллективная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: чтение  текстов А. Дмитриева, Ю. Дружникова,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А. Майкова, С. Маршака.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Читают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А. Дмитриева, Ю. Дружникова,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А. Майкова, С. Маршака.</w:t>
            </w: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Работают над выразительностью и смыслом стихотворения.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122-126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43FEF" w:rsidRPr="00FC7802">
        <w:tc>
          <w:tcPr>
            <w:tcW w:w="56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Вн/м «Литературное чтение». Из старинных книг для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умений, навыков.</w:t>
            </w:r>
          </w:p>
        </w:tc>
        <w:tc>
          <w:tcPr>
            <w:tcW w:w="1719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Выбор названия заглавия текста.</w:t>
            </w:r>
          </w:p>
        </w:tc>
        <w:tc>
          <w:tcPr>
            <w:tcW w:w="325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Познавательные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общеучебные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формулирование ответов на вопросы;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осознанное и произвольное построение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речевого высказывания в устной форме; 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необходимого уровня чита</w:t>
            </w:r>
            <w:r w:rsidRPr="00FC7802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>тельской компетентности; овладение тех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никой чтения.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Регулятивные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принимать и сохра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нять учебную задачу; планировать свое действие; адекватно воспринимать оценку учителя; оценивать правильность выпол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>нения действия на уровне адекватной рет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роспективной оценки.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Коммуникативные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уметь: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форму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лировать собственное мнение и позицию; координировать действия по выполнению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задания; договариваться и приходить к об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щему решению в совместной деятельности. 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b/>
                <w:spacing w:val="20"/>
                <w:sz w:val="20"/>
                <w:szCs w:val="20"/>
              </w:rPr>
              <w:t>Личностные</w:t>
            </w:r>
            <w:r w:rsidRPr="00FC7802">
              <w:rPr>
                <w:rFonts w:ascii="Times New Roman" w:hAnsi="Times New Roman"/>
                <w:spacing w:val="20"/>
                <w:sz w:val="20"/>
                <w:szCs w:val="20"/>
              </w:rPr>
              <w:t>: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высказывают свою точку зрения и уважают мнение собеседника</w:t>
            </w:r>
          </w:p>
        </w:tc>
        <w:tc>
          <w:tcPr>
            <w:tcW w:w="2835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Фронтальная: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чтение текстов Л. Толстого, К. Ушинского; ответы на вопросы; чтение сказок их сравнение.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Индивидуальная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: чтение стихотворения В. Бересттова</w:t>
            </w:r>
          </w:p>
        </w:tc>
        <w:tc>
          <w:tcPr>
            <w:tcW w:w="1985" w:type="dxa"/>
            <w:gridSpan w:val="3"/>
          </w:tcPr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Читают стихотворение В. Берестова «Читалочка».</w:t>
            </w:r>
          </w:p>
          <w:p w:rsidR="00243FEF" w:rsidRPr="00FC7802" w:rsidRDefault="00243FEF" w:rsidP="00FC78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Работают над выразительностью и смыслом стихотворения.</w:t>
            </w:r>
          </w:p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  <w:lang w:eastAsia="ru-RU"/>
              </w:rPr>
              <w:t>Стр. 126</w:t>
            </w:r>
          </w:p>
        </w:tc>
        <w:tc>
          <w:tcPr>
            <w:tcW w:w="850" w:type="dxa"/>
            <w:gridSpan w:val="2"/>
          </w:tcPr>
          <w:p w:rsidR="00243FEF" w:rsidRPr="00FC7802" w:rsidRDefault="00243FEF" w:rsidP="00FC7802">
            <w:pPr>
              <w:shd w:val="clear" w:color="auto" w:fill="FFFFFF"/>
              <w:spacing w:after="0" w:line="240" w:lineRule="auto"/>
              <w:ind w:left="41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3FEF" w:rsidRDefault="00243FEF" w:rsidP="009D6FD3">
      <w:pPr>
        <w:framePr w:hSpace="180" w:wrap="auto" w:vAnchor="text" w:hAnchor="text" w:x="-684" w:y="1"/>
        <w:spacing w:after="0" w:line="240" w:lineRule="atLeast"/>
        <w:suppressOverlap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43FEF" w:rsidRDefault="00243FEF" w:rsidP="009D6FD3">
      <w:pPr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  <w:t>II</w:t>
      </w:r>
      <w:r w:rsidRPr="00B72CE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блок  </w:t>
      </w:r>
    </w:p>
    <w:p w:rsidR="00243FEF" w:rsidRDefault="00243FEF" w:rsidP="009D6FD3">
      <w:pPr>
        <w:jc w:val="center"/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Обучение грамоте (письмо)- 61 </w:t>
      </w:r>
      <w:r w:rsidRPr="00B72CE0">
        <w:rPr>
          <w:rFonts w:ascii="Times New Roman" w:hAnsi="Times New Roman"/>
          <w:b/>
          <w:color w:val="000000"/>
          <w:sz w:val="24"/>
          <w:szCs w:val="24"/>
          <w:lang w:eastAsia="ru-RU"/>
        </w:rPr>
        <w:t>ч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асов</w:t>
      </w:r>
    </w:p>
    <w:tbl>
      <w:tblPr>
        <w:tblpPr w:leftFromText="180" w:rightFromText="180" w:vertAnchor="text" w:tblpX="-218" w:tblpY="1"/>
        <w:tblOverlap w:val="never"/>
        <w:tblW w:w="1559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316"/>
        <w:gridCol w:w="709"/>
        <w:gridCol w:w="1276"/>
        <w:gridCol w:w="1275"/>
        <w:gridCol w:w="2694"/>
        <w:gridCol w:w="1701"/>
        <w:gridCol w:w="2085"/>
        <w:gridCol w:w="41"/>
        <w:gridCol w:w="1944"/>
        <w:gridCol w:w="40"/>
        <w:gridCol w:w="1094"/>
        <w:gridCol w:w="40"/>
        <w:gridCol w:w="810"/>
      </w:tblGrid>
      <w:tr w:rsidR="00243FEF" w:rsidRPr="00FC7802">
        <w:trPr>
          <w:trHeight w:val="70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jc w:val="center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 урока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jc w:val="center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jc w:val="center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 урока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 уроков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Тип урока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b/>
                <w:spacing w:val="-7"/>
                <w:sz w:val="20"/>
                <w:szCs w:val="20"/>
                <w:lang w:eastAsia="ru-RU"/>
              </w:rPr>
              <w:t>Основные виды учебной деятельности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100" w:afterAutospacing="1" w:line="240" w:lineRule="auto"/>
              <w:jc w:val="center"/>
              <w:rPr>
                <w:rFonts w:ascii="Times New Roman" w:hAnsi="Times New Roman"/>
                <w:b/>
                <w:spacing w:val="20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b/>
                <w:spacing w:val="20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208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pacing w:val="-1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b/>
                <w:iCs/>
                <w:spacing w:val="-1"/>
                <w:sz w:val="20"/>
                <w:szCs w:val="20"/>
                <w:lang w:eastAsia="ru-RU"/>
              </w:rPr>
              <w:t>Формы работы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Возможные виды деятельности учащихся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C7802"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Учебные пособия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Дата</w:t>
            </w:r>
          </w:p>
        </w:tc>
      </w:tr>
      <w:tr w:rsidR="00243FEF" w:rsidRPr="00FC7802">
        <w:trPr>
          <w:trHeight w:val="70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b/>
                <w:spacing w:val="-7"/>
                <w:sz w:val="20"/>
                <w:szCs w:val="20"/>
                <w:lang w:eastAsia="ru-RU"/>
              </w:rPr>
              <w:t>Предметные УУД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b/>
                <w:spacing w:val="-7"/>
                <w:sz w:val="20"/>
                <w:szCs w:val="20"/>
                <w:lang w:eastAsia="ru-RU"/>
              </w:rPr>
              <w:t>Личностные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b/>
                <w:spacing w:val="-7"/>
                <w:sz w:val="20"/>
                <w:szCs w:val="20"/>
                <w:lang w:eastAsia="ru-RU"/>
              </w:rPr>
              <w:t>Метапредметные УУД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208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К к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(строчная и заглавная).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Вн/м «Развитие речи». Загадки слов.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Урок первичного предъявления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Согласные глухие звуки [к] [к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], Большая\ малая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К,к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Умение строить монологическое высказывание.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копировать; ориентироваться в тетради.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работа с одно- и двухуровневыми моделями слов. Читают звукобуквенные модели. Конструируют новую букву, работают с наборным полотном. Работают в группе. Читают скороговорку.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Составляют предложения. Соединяют слова с рисунком к ним.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Стр. 34-36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Буквенная мозаика. Повторение.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копировать; ориентироваться в тетради.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Чтение в ускоренном темпе. Отвечают на вопросы по содержанию текста. Читают и составляют слова.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Стр. 37-41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Буквы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 xml:space="preserve">Рр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(строчная, заглавная).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Урок первичного предъявления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Согласные звуки [р][р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]. Большая\ малая буквы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Р,р.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Прививать навыки выразительного чтения; 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копировать; ориентироваться в тетради.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конструируют буквы,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работают с одно- и двухуровневыми моделями слов.. Работают в группах. Работают с наборными полотнами. Составляют рассказ по опорным словам.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42-43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>В, в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(строчная, заглавная).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Согласные звонкие звуки [в] [в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], Большая\ малая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В,в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Работа со сказкой «Лиса и волк»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копировать; ориентироваться в тетради.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конструирование букв, работа с одно- и двухуровневыми моделями слов. Читают звукобуквенные модели. Конструируют новую букву, работают с наборным полотном. Работают по алгоритму. Находят и подчеркивают предложения в тексте. Отвечают на вопросы по тексту.  Отгадывают задуманные учителем слова по звуковой схеме. Читают предложения к картинкам..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44-45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5-6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Письмо изученных и строчных и заглавных букв.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«Развитие речи». Допиши буквы.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звонкости-глухости. Гласные и согласные звуки.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алфавите,  конструирование букв, работа с одно- и двухуровневыми моделями слов. Читают звукобуквенные модели. Конструируют новую букву, работают с наборным полотном. Работают по алгоритму. Находят и подчеркивают предложения в тексте. Отвечают на вопросы по тексту.  Отгадывают задуманные учителем слова по звуковой схеме. Читают предложения к картинкам.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46-47;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38-41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 xml:space="preserve">Пп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(строчная и заглавная).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Знакомство с новыми звуками и новой буквой </w:t>
            </w:r>
            <w:r w:rsidRPr="000647A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 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умение читать тексты.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работа с одно- и двухуровневыми моделями слов. Читают звукобуквенные модели. Конструируют новую букву, работают с наборным полотном. Работают в группе.  Ищут слова в соответствии с предложенной звуковой моделью.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48-49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 xml:space="preserve">Гг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(строчная и заглавная).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«Развитие речи». Продолжи сказку.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Согласные звонкие звуки [г] [г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], Большая\ малая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Г,г.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Полные и краткие имена людей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 Отгадывают задуманные учителем слова по звуковой схеме.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50-51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Письмо изученных строчных и заглавных букв.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Звуки [г][г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]–[к][к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Применение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 Отгадывают задуманные учителем слова по звуковой схеме.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52-53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Упражнения в написании слов с изученными буквами.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звонкости-глухости. Гласные и согласные звуки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умение читать тексты.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 Отгадывают задуманные учителем слова по звуковой схеме.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40-41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Буквы Ее, Ёё (строчная и заглавная).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Буква </w:t>
            </w:r>
            <w:r w:rsidRPr="000647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е, ё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–</w:t>
            </w:r>
          </w:p>
          <w:p w:rsidR="00243FEF" w:rsidRPr="000647A0" w:rsidRDefault="00243FEF" w:rsidP="000647A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показатель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мягкости предшествующего согласного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работают с наборным полотном. Работают в парах, делают проверку в парах. Составляют рассказы по рисункам. Анализируют звуковые схемы и модели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54-57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12-13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Буквы Ее, Ёё после согласных, как показатели мягкости предшествующего согласного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Буквы Ее, Ёё после согласных, как показатели мягкости предшествующего согласного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работают с наборным полотном. Работают в парах, делают проверку в парах. Составляют рассказы по рисункам. Анализируют звуковые схемы и модели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58-59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14-15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Письмо изученных строчных и заглавных букв.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«Развитие речи». Слоги заблудились.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Дифференциация звуков по звонкости-глухости. Гласные и согласные звуки.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Буквы Ее, Ёё после согласных, как показатели мягкости предшествующего согласного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работают с наборным полотном и конвертом для конструирования. Работают в парах. Составляют текст по рисунку. Анализируют звуковые схемы и модели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60-61;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62-63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 xml:space="preserve">Бб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(строчная, заглавная).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«Развитие речи». Назови героев сказки.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Овладение новыми умениями и способами действий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пары слов по звучанию и значению. Правило заглавной и строчной б Б.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умение читать тексты.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тексту, находят слова и предложения в тексте. Читают столбики слогов и слов с новыми звуками. Отгадывают задуманные учителем слова по звуковой схеме.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Стр. 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4-5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(пропись «Мой алфавит, 2ч)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Звуки [б], [б`], [п],[п`]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Содержание дифференциация звуков по звонкости-глухости, твердости мягкости.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умение читать тексты.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содержанию текста. Отгадывают загадку. Находят возможные окончания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Стр. 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FC7802">
              <w:rPr>
                <w:rFonts w:ascii="Times New Roman" w:hAnsi="Times New Roman"/>
                <w:i/>
                <w:sz w:val="20"/>
                <w:szCs w:val="20"/>
              </w:rPr>
              <w:t xml:space="preserve">Зз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(строчная и заглавная).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Изучение нового и первичное закрепление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Согласные звонкие звуки [з] [з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], Большая\ малая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З,з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 :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 конструирование букв,  работа с одно- и двухуровневыми моделями слов. Чтение слогов и слов в столбиках. Сравнивают пары слов по звучанию и значению. Работают с наборным полотном и конвертом для конструирования. Составляют модель к предложению.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Стр. 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7-8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Звуки [з][з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 – [с][с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«Развитие речи». Найди пару.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умение читать тексты.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умение читать тексты.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9-10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20-21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Упражнения в написании слов с изученными буквами.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умение читать тексты.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10;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Буква Д (строчная, заглавная).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Высота тона, «чтение» знаков препинания.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Работают с классным наборным полотном. Отвечают на вопросы по тексту. Находят слова в предложении по звуковой модели, определяют ударный слог.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12-13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Звуки [д][д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 – [т][т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]. Повторение и обобщение.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Регулятивные: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Задают вопросы. Сравнивают слова по звучанию и значению, работают с одно- и двухуровневыми моделями слов. Читают схемы (модели) слов. Отвечают на вопросы по содержанию текста. 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24-25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Буква Жж (строчная и заглавная).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Изучение нового и первичное закрепление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новыми звуками и новой буквой ж.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20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pacing w:val="-1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Поиск места буквы в алфавите, работа с одно- и двухуровневыми моделями слов. Читают звукобуквенные модели. Конструируют новую букву, работают с наборным полотном. Работают в группе. Составляют предложение к рисунку.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15-16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Упражнения в написании слов с изученными буквами.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«Развитие речи». Буквенная мозайка.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умение читать тексты; уметь списывать.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слов по звучанию и значению, одно- и двухуровневыми моделями слов</w:t>
            </w:r>
          </w:p>
          <w:p w:rsidR="00243FEF" w:rsidRPr="000647A0" w:rsidRDefault="00243FEF" w:rsidP="000647A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Чтение текста и слов.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 по содержанию текста. Отгадывают загадку. Находят возможные окончания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17-18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Закрепление. Контрольное списывание.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систематизация полученных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своение способов написания письменных букв русского алфавита.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сознание и оценивание алгоритма своего действия с окружающим м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Познавательные: о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объяснять значения слов; уметь выделять ударный слог; уметь читать тексты.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Сравнивают звуки, отвечают на вопросы и задания до и после чтения текста. Высказывают предположения, читают звукобуквенные модели, сравнивают слова на цветном фоне. Играют (игра «Сломанный телефон»).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18-19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Письмо строчной буквы Я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Буква </w:t>
            </w:r>
            <w:r w:rsidRPr="000647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я</w:t>
            </w:r>
            <w:r w:rsidRPr="000647A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- показатель мягкости предшествующего согласного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письма, умение анализировать графическую форму буквы.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работают с наборным полотном. Работают в парах, выполняют проверку в парах. Составляют рассказы по рисункам. Анализируют звуковые схемы и модели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Письмо заглавной буквы Я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Буква </w:t>
            </w:r>
            <w:r w:rsidRPr="000647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я</w:t>
            </w:r>
            <w:r w:rsidRPr="000647A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- показатель мягкости предшествующего согласного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письма, списывание предложений по заданию.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работают с наборным полотном. Работают в парах, выполняют проверку в парах. Составляют рассказы по рисункам. Анализируют звуковые схемы и модели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21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Буквы а-я, о-ё, ы-и. 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«Развитие речи». Прятки.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Изучение нового и первичное закрепление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Буквы </w:t>
            </w:r>
            <w:r w:rsidRPr="000647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я, ё, е, и</w:t>
            </w:r>
            <w:r w:rsidRPr="000647A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- показатель мягкости предшествующего согласного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письма, списывание предложений по заданию.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работают с наборным полотном. Работают в парах, выполняют проверку в парах. Составляют рассказы по рисункам. Анализируют звуковые схемы и модели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22-23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Упражнения в написании слов с изученными буквами.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Обобщение и ситематизация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Гласные буквы,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которые обозна</w:t>
            </w:r>
            <w:r w:rsidRPr="00FC7802">
              <w:rPr>
                <w:rFonts w:ascii="Times New Roman" w:hAnsi="Times New Roman"/>
                <w:sz w:val="20"/>
                <w:szCs w:val="20"/>
              </w:rPr>
              <w:softHyphen/>
              <w:t xml:space="preserve">чают мягкость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предшествующе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го согласного. 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t>Согласные, кото</w:t>
            </w:r>
            <w:r w:rsidRPr="00FC7802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рые обозначают только твердый 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t>звук. Парные со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гласные по звон</w:t>
            </w:r>
            <w:r w:rsidRPr="00FC7802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FC7802">
              <w:rPr>
                <w:rFonts w:ascii="Times New Roman" w:hAnsi="Times New Roman"/>
                <w:spacing w:val="-5"/>
                <w:sz w:val="20"/>
                <w:szCs w:val="20"/>
              </w:rPr>
              <w:t>кости-глухости.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письма, списывание предложений по заданию.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работают с наборным полотном. Работают в парах, выполняют проверку в парах. Составляют рассказы по рисункам. Озаглавливать текст. Анализируют звуковые схемы и модели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24-25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Буквы Х х (строчная и заглавная)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Освоение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новыми и новыми буквами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и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Определение места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в алфавите: перед какой знакомой буквой  находится буква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письма,  составления слов и предложений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вопросы, рассуждают, высказывают предположения, читают звукобуквенные модели, выделяют новый звук, конструируют новые буквы  (работают с наборным полотном),  читают столбики слогов и слов с новыми буквами, работают в группах.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Находят и исправляют ошибку в схеме слова (предложения), придумывают предложения к схеме.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26-27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Мягкий знак. Запись слов с «ь».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Буква </w:t>
            </w:r>
            <w:r w:rsidRPr="000647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ь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для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обозначения мягкости согласных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Делят слова на слоги. Работают с наборным полотном и конвертом для конструирования.  Читают звукобуквенные модели. Отвечают на вопросы. Высказывают предположения. Читают и оставляют предложения на наборном полотне.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28-31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Письмо строчной и заглавной буквы 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Звук [й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 всегда мягкий,  буква </w:t>
            </w:r>
            <w:r w:rsidRPr="000647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Развивать навыки каллиграфического письма.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Ответы на вопросы, конструирование букв,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работа с одно- и двухуровневыми моделями слов. Работают с наборным полотном. Слушают рассказ, выделяют в нем слова, содержащие изучаемый звук. Играют в игру «Узнай слово».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32-33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35-36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Упражнения в написании слов с изученными буквами.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«Развитие речи». Букет из цветов.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Урок применения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Особенность слогов со звуком [й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]. Смыслоразличительная роль звуков. Большая и маленькая буква в предложении.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озаглавливать текст; умение читать тексты; озаглавливать тексты; уметь списывать и писать под диктовку.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34-35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Буква Ю (заглавная и строчная). Имена собственные.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Буквы </w:t>
            </w:r>
            <w:r w:rsidRPr="000647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Ю, ю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в начале слова и перед гласной – два звука: [й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у]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оформлять предложения на письме.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работают с наборным полотном и конвертом для конструирования. Работают в парах. Составляют текст по рисунку. Анализируют звуковые схемы и модели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36-37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Буква ю после согласных.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Урок применения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Буква </w:t>
            </w:r>
            <w:r w:rsidRPr="000647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ю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– показатель мягкости предшествующего согласного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списывать;  уметь работать в парах; уметь оформлять предложения на письме.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работают с наборным полотном. Работают в парах, делают проверку в парах. Составляют рассказы по рисункам. Анализируют звуковые схемы и модели предложений.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38-39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Буквы Шш (строчная и заглавная).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новым звуком [ш] и новыми буквами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Ш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и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ш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. Чтение звукобуквенных моделей, выделение нового звука.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списывать;  уметь работать в парах; уметь оформлять предложения на письме.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высказывают предположения, читают звукобуквенные модели, выделяют новый звук, конструируют новые буквы (работают с наборным полотном),  читают слоги с новыми звуками под моделями, читают столбики слогов и слов с новыми буквами, работают в парах, сравнивают слова на цветном фоне.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40-41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Вн/м «Развитие речи».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Сочетания ЖИ и ШИ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звуков [ж] – [ш], выбор слов с изучаемыми звуками. Дифференциация звуков [ж] – [ш] по звонкости-глухости.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правильно писать сочетания жи и ши в словах.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списывать;  уметь работать в парах; уметь оформлять предложения на письме.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Сравнивают звуки, отвечают на вопросы и задания до и после чтения текста. Высказывают предположения, читают звукобуквенные модели, сравнивают слова на цветном фоне. Играют (игра «Сломанный телефон»).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42-43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Буквы Чч.  Правописание буквосочетаний ча, чу.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новыми звуками [ч'] и новыми буквами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 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и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. Чтение звукобуквенных моделей, выделение нового звука.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Определение места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в алфавите: перед какой знакомой  буквой  находится буква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списывать;  уметь работать в парах; уметь оформлять предложения на письме.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рассуждают, высказывают предположения, читают звукобуквенные модели, выделяют новый звук, конструируют новые буквы  (работают с наборным полотном),  читают столбики слогов и слов с новыми буквами, работают в группах и в парах.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Читают  и заучивают скороговорку, работают со схемами слов и предложений, выполняют задания по тексту.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44-45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42-43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Буквы Щщ. Правописание буквосочетаний ча – ща, чу –щу.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новыми буквами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Щ, щ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и звуком [щ].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Чтение звукобуквенных моделей, выделение нового звука.</w:t>
            </w:r>
          </w:p>
          <w:p w:rsidR="00243FEF" w:rsidRPr="000647A0" w:rsidRDefault="00243FEF" w:rsidP="000647A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Определение места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в алфавите: перед какой знакомой  буквой  находится буква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рассуждают, высказывают предположения, читают звукобуквенные модели, выделяют новый звук, конструируют новые буквы  (работают с наборным полотном),  читают столбики слогов и слов с новыми буквами, работают в группах и в парах. Читают текст «Дружище», выполняют задания по тексту.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Отгадывают загадки. Сравнивают слова по звучанию и значению.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Работают над скоростью чтения.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46-47;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48-49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Буквы Ц,ц (строчная, заглавная).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новыми буквами 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Ц, ц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и звуком [ц].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Чтение звукобуквенных моделей, выделение нового звука.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Определение места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в алфавите: перед какой знакомой  буквой  находится буква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Осмысление слов и предложений в письменном виде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слов; писать буквы; уметь читать и записывать слова и предложения; уметь списывать;  уметь работать в парах; уметь оформлять предложения на письме.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рассуждают, высказывают предположения, читают звукобуквенные модели, выделяют новый звук, конструируют новые буквы  (работают с наборным полотном),  читают столбики слогов и слов с новыми буквами,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определяют место буквы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в алфавите.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Узнают слово по модели.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Читают стихотворение Б. Заходера «Цапля».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Находят слова с новым звуком.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Читают предложения, объясняющие значения новых слов. Объясняют значения слов, напечатанных на голубом фоне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50-51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Упражнение в написании пройденных букв.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и закрепление пройденного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Смыслоразличительная роль звуков. Большая и маленькая буква в предложении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Осмысление слов и предложений в письменном виде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озаглавливать текст; умение читать тексты; озаглавливать тексты; уметь списывать и писать под диктовку.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Списывание предложений по правилам списывания, игра «Сломанный телефон»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Списывание с печатного теста («Азбука»)46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Буква Ф (заглавная, строчная).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Первичное предъявление новых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Согласные глухие звуки [ф] [ф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,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], Большая\ малая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Ф,ф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Осмысление слов и предложений в письменном виде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озаглавливать текст; умение читать тексты; озаглавливать тексты; уметь списывать и писать под диктовку.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Конструирование букв,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работа с трехуровневой моделью слова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Письмо по памяти. Списывание предложения.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52-53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Буква Ф (заглавная, строчная). Повторение изученных букв.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Закрепление изученного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Дифференциация звуков по звонкости-глухости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озаглавливать текст; умение читать тексты; озаглавливать тексты; уметь списывать и писать под диктовку.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Конструирование букв, письмо под счет.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Выборочный диктант.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Составление модели предложения.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54-56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48-49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Разделитель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ные ь и ъ.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Овладение новыми умениями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письма букв Е, Ё, И, Й, Ю, Я. Работа этих букв в сочетании с разделительным Ь. Написание  и конструирование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ъ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, письмо слов с новой буквой,  алгоритм списывания предложения и самопроверки.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 и писать под диктовку.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Ищут в алфавите буквы, обозначающие мягкость согласных. Сравнивают и пишут буквы. Отвечают на вопросы. Высказывают предположения. Пишут слуховой предупредительный и зрительный диктанты. Обсуждают вопросы, которые возникли при взаимопроверке. Пишут изученные буквы, слова с изученными буквами. Конструируют буквы. Пишут под счет.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Списывают предложения по алгоритму.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Переводят звуковую схему в графическую с последующей записью письменными буквами.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Сравнивают элементы букв, выбирая те, которые входят в состав буквы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ъ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57-58;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59-60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Упражнения в написании слов с изученными буквами.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 и навыков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букв, обозначающих мягкость согласных, работа этих букв в сочетании с разделительным </w:t>
            </w:r>
            <w:r w:rsidRPr="000647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Ъ</w:t>
            </w: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озаглавливать текст; умение читать тексты; озаглавливать тексты; уметь списывать и писать под диктовку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Отвечают на вопросы, высказывают предположения, рассуждают, слушают, пишут слуховой и зрительный диктанты, ориентируясь на правила работы на диктанте.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Обсуждают вопросы, которые возникли при взаимопроверке.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61-63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155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III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блок</w:t>
            </w:r>
          </w:p>
          <w:p w:rsidR="00243FEF" w:rsidRPr="00FC7802" w:rsidRDefault="00243FEF" w:rsidP="000647A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i/>
                <w:sz w:val="20"/>
                <w:szCs w:val="20"/>
              </w:rPr>
              <w:t>Послебукварный период – 11 часов</w:t>
            </w:r>
          </w:p>
          <w:p w:rsidR="00243FEF" w:rsidRPr="00FC7802" w:rsidRDefault="00243FEF" w:rsidP="0006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Пропись № 3 «Пиши красиво»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Вн/м «Развитие речи».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>Секреты письма.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Элементы букв ш, щ, 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 и навыков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Состав букв. Выделение простейших графических единиц.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озаглавливать текст; умение читать тексты; озаглавливать тексты; уметь списывать и писать под диктовку.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все изученные буквы, делают вывод об их значении для человека.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алгоритм списывания, обсуждают в парах или группах слова с трудностями в написании, выбирают предложения для списывания,  самостоятельно выполняют работу по алгоритму, осуществляют самоконтроль.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4-7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Отработка элементов букв  л, м, я, 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 и навыков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Ритмичное прописывание элементов строчных букв.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письма; учить списывать.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списывать;  уметь работать в парах; уметь оформлять предложения на письме.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изученные орфограммы.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Выбирают заданный языковой материал из продиктованных слов или текста.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Отмечают изученные орфограммы.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Осуществляют взаимоконтроль в парах.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Стр. 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8-10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Отработка элементов букв г, п, р, т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Списывание слов, предложений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изученного.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написания строчных букв поэтапно.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озаглавливать текст; умение читать тексты; уметь списывать; уметь работать в парах.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Составляют модели предложений.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Находят и проговаривают орфограммы.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Вспоминают алгоритм работы.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Самостоятельно выполняют работу, проверяют по образцу.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11-14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Отработка элементов букв у, д, 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Урок применения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Состав букв. Выделение простейших графических единиц.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 и писать под диктовку.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изученные орфограммы.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 Выбирают заданный языковой материал из продиктованных слов или текста.</w:t>
            </w:r>
          </w:p>
          <w:p w:rsidR="00243FEF" w:rsidRPr="000647A0" w:rsidRDefault="00243FEF" w:rsidP="000647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Отмечают изученные орфограммы.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Осуществляют взаимоконтроль в парах. Составление слов.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16-18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Упражнения по чистописанию.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изученного.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написания строчных букв поэтапно.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 и писать под диктовку; уметь списывать.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алгоритм списывания, обсуждают в парах или группах слова с трудностями в написании, выбирают предложения для списывания,  самостоятельно выполняют работу по алгоритму, осуществляют самоконтроль.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19-21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Отработка элементов букв ю, ы, э, ж, ф.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Урок применения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написания строчных букв поэтапно. Сочетание жи-ши.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 и писать под диктовку; уметь списывать.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алгоритм списывания, обсуждают в парах или группах слова с трудностями в написании, выбирают предложения для списывания,  Самостоятельно выполняют работу по алгоритму, осуществляют самоконтроль. Отгадывания кроссворда.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647A0">
              <w:rPr>
                <w:rFonts w:ascii="Times New Roman" w:hAnsi="Times New Roman"/>
                <w:sz w:val="20"/>
                <w:szCs w:val="20"/>
                <w:lang w:eastAsia="ru-RU"/>
              </w:rPr>
              <w:t>Стр. 22-25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Упражнения по чистописа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нию.</w:t>
            </w:r>
            <w:r w:rsidRPr="00FC7802">
              <w:rPr>
                <w:rFonts w:ascii="Times New Roman" w:hAnsi="Times New Roman"/>
                <w:b/>
                <w:sz w:val="20"/>
                <w:szCs w:val="20"/>
              </w:rPr>
              <w:t xml:space="preserve"> Вн/м «Развитие речи». Пиши, да неспиши.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 и навыков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написания строчных и заглавных букв поэтапно.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 и писать под диктовку; уметь списывать.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алгоритм списывания, обсуждают в парах или группах слова с трудностями в написании, выбирают предложения для списывания,  Самостоятельно выполняют работу по алгоритму, осуществляют самоконтроль.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Стр. 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26-29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Отработка элементов букв ь, ъ, ы, 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изученного.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написания строчных и заглавных букв поэтапно.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 и писать под диктовку; уметь списывать.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алгоритм списывания, обсуждают в парах или группах слова с трудностями в написании, выбирают предложения для списывания,  Самостоятельно выполняют работу по алгоритму, осуществляют самоконтроль. Списывание предложений с творческим заданием.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Стр. 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30-31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Отработка элементов букв А, 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 и навыков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написания строчных и заглавных букв поэтапно.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Умение объяснять свои действия (способ написания)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уметь списывать и писать под диктовку; уметь списывать.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алгоритм списывания, обсуждают в парах или группах слова с трудностями в написании, выбирают предложения для списывания.  Списывание предложений с творческим заданием, осуществляют самоконтроль.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Стр. </w:t>
            </w:r>
          </w:p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32-33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Отработка элементов букв Г, П, Т, Р, У, Ф.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Повторение изученного.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написания строчных и заглавных букв поэтапно. Правильное соединение букв в слове.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озаглавливать текст; умение читать тексты; уметь списывать; уметь работать в парах.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алгоритм списывания, обсуждают в парах или группах слова с трудностями в написании, выбирают предложения для списывания,  самостоятельно выполняют работу по алгоритму, осуществляют самоконтроль.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Стр.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34-35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3FEF" w:rsidRPr="00FC780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ind w:left="38"/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C7802">
              <w:rPr>
                <w:rStyle w:val="c15"/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Закрепление первоначальных орфографических навыков.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color w:val="000000"/>
                <w:sz w:val="20"/>
                <w:szCs w:val="20"/>
              </w:rPr>
              <w:t>Применение знаний, умений и навыков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написания строчных и заглавных букв поэтапно. Правильное соединение букв в слове. Сочетание жи-ши.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Регулятивные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Освоение способов написания письменных букв русского алфавита</w:t>
            </w: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Личностные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 Осознание и оценивание алгоритма своего действия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Познавательные </w:t>
            </w:r>
            <w:r w:rsidRPr="00FC7802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>Осмысление слов и предложений в письменном виде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Коммуникативные </w:t>
            </w: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Умение объяснять свои действия (способ написания) </w:t>
            </w:r>
          </w:p>
          <w:p w:rsidR="00243FEF" w:rsidRPr="00FC7802" w:rsidRDefault="00243FEF" w:rsidP="000647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Учить правилам оформления предложения на письме; развивать навыки каллиграфического письма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Уметь проводить звуковой анализ слов; писать буквы; уметь читать и записывать слова и предложения; умение объяснять значения слов; умение выделять ударный слог; озаглавливать текст; умение читать тексты; уметь списывать; уметь работать в парах.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47A0">
              <w:rPr>
                <w:rFonts w:ascii="Times New Roman" w:hAnsi="Times New Roman"/>
                <w:color w:val="000000"/>
                <w:sz w:val="20"/>
                <w:szCs w:val="20"/>
              </w:rPr>
              <w:t>Повторяют алгоритм списывания, обсуждают в парах или группах слова с трудностями в написании, выбирают предложения для списывания, самостоятельно выполняют работу по алгоритму, осуществляют самоконтроль. Знаки препинания в конце предложения.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 xml:space="preserve">Стр. </w:t>
            </w:r>
          </w:p>
          <w:p w:rsidR="00243FEF" w:rsidRPr="00FC7802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7802">
              <w:rPr>
                <w:rFonts w:ascii="Times New Roman" w:hAnsi="Times New Roman"/>
                <w:sz w:val="20"/>
                <w:szCs w:val="20"/>
              </w:rPr>
              <w:t>36-39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EF" w:rsidRPr="000647A0" w:rsidRDefault="00243FEF" w:rsidP="000647A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43FEF" w:rsidRPr="000647A0" w:rsidRDefault="00243FEF" w:rsidP="000647A0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243FEF" w:rsidRPr="000647A0" w:rsidRDefault="00243FEF" w:rsidP="000647A0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243FEF" w:rsidRPr="000647A0" w:rsidRDefault="00243FEF" w:rsidP="000647A0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243FEF" w:rsidRPr="000647A0" w:rsidRDefault="00243FEF" w:rsidP="000647A0">
      <w:pPr>
        <w:spacing w:line="240" w:lineRule="auto"/>
        <w:rPr>
          <w:rFonts w:ascii="Times New Roman" w:hAnsi="Times New Roman"/>
          <w:sz w:val="20"/>
          <w:szCs w:val="20"/>
        </w:rPr>
      </w:pPr>
    </w:p>
    <w:sectPr w:rsidR="00243FEF" w:rsidRPr="000647A0" w:rsidSect="00C90FC7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GKF J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LLFE M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ragmatica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OAGI F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OAGJ G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OAGN G+ Newton C San Pi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OJLC O+ Newton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_UdrSP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FFFK O+ Newton C San Pi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JIIO O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KOBL P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HOIB C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FOGG P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IJBO N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ZapfDingbat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A6A7EC6"/>
    <w:lvl w:ilvl="0">
      <w:numFmt w:val="bullet"/>
      <w:lvlText w:val="*"/>
      <w:lvlJc w:val="left"/>
    </w:lvl>
  </w:abstractNum>
  <w:abstractNum w:abstractNumId="1">
    <w:nsid w:val="01AD6DDA"/>
    <w:multiLevelType w:val="hybridMultilevel"/>
    <w:tmpl w:val="A9501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80612F"/>
    <w:multiLevelType w:val="hybridMultilevel"/>
    <w:tmpl w:val="12328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35D084E"/>
    <w:multiLevelType w:val="hybridMultilevel"/>
    <w:tmpl w:val="7E84F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E2198"/>
    <w:multiLevelType w:val="hybridMultilevel"/>
    <w:tmpl w:val="2B0E33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BC2640"/>
    <w:multiLevelType w:val="hybridMultilevel"/>
    <w:tmpl w:val="4E8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595CA7"/>
    <w:multiLevelType w:val="hybridMultilevel"/>
    <w:tmpl w:val="51D275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5037A"/>
    <w:multiLevelType w:val="hybridMultilevel"/>
    <w:tmpl w:val="0CA0BC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3AF3BE5"/>
    <w:multiLevelType w:val="hybridMultilevel"/>
    <w:tmpl w:val="2F5EB7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DC75447"/>
    <w:multiLevelType w:val="hybridMultilevel"/>
    <w:tmpl w:val="E83497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787ABB"/>
    <w:multiLevelType w:val="hybridMultilevel"/>
    <w:tmpl w:val="6FF2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FA63F3"/>
    <w:multiLevelType w:val="hybridMultilevel"/>
    <w:tmpl w:val="662653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C90BDD"/>
    <w:multiLevelType w:val="hybridMultilevel"/>
    <w:tmpl w:val="6FF2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A14860"/>
    <w:multiLevelType w:val="hybridMultilevel"/>
    <w:tmpl w:val="564400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3F518E"/>
    <w:multiLevelType w:val="hybridMultilevel"/>
    <w:tmpl w:val="6FF2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4E5EC6"/>
    <w:multiLevelType w:val="hybridMultilevel"/>
    <w:tmpl w:val="8362B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8160E"/>
    <w:multiLevelType w:val="hybridMultilevel"/>
    <w:tmpl w:val="3CEC98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6104B3"/>
    <w:multiLevelType w:val="hybridMultilevel"/>
    <w:tmpl w:val="F354831A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200447"/>
    <w:multiLevelType w:val="hybridMultilevel"/>
    <w:tmpl w:val="95F8B8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7208FF"/>
    <w:multiLevelType w:val="hybridMultilevel"/>
    <w:tmpl w:val="6FF2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2CB7F29"/>
    <w:multiLevelType w:val="hybridMultilevel"/>
    <w:tmpl w:val="5A38A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FF0166A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73E318F"/>
    <w:multiLevelType w:val="hybridMultilevel"/>
    <w:tmpl w:val="FB78E48C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65182D"/>
    <w:multiLevelType w:val="hybridMultilevel"/>
    <w:tmpl w:val="767E57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A4F48A7"/>
    <w:multiLevelType w:val="hybridMultilevel"/>
    <w:tmpl w:val="6FF2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AB64904"/>
    <w:multiLevelType w:val="hybridMultilevel"/>
    <w:tmpl w:val="634CEC26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5">
    <w:nsid w:val="6AA874C4"/>
    <w:multiLevelType w:val="hybridMultilevel"/>
    <w:tmpl w:val="A14A20B2"/>
    <w:lvl w:ilvl="0" w:tplc="7340EFFE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26">
    <w:nsid w:val="782B494C"/>
    <w:multiLevelType w:val="hybridMultilevel"/>
    <w:tmpl w:val="3D905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D9055F9"/>
    <w:multiLevelType w:val="hybridMultilevel"/>
    <w:tmpl w:val="39864930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8"/>
  </w:num>
  <w:num w:numId="4">
    <w:abstractNumId w:val="18"/>
  </w:num>
  <w:num w:numId="5">
    <w:abstractNumId w:val="15"/>
  </w:num>
  <w:num w:numId="6">
    <w:abstractNumId w:val="6"/>
  </w:num>
  <w:num w:numId="7">
    <w:abstractNumId w:val="25"/>
  </w:num>
  <w:num w:numId="8">
    <w:abstractNumId w:val="21"/>
  </w:num>
  <w:num w:numId="9">
    <w:abstractNumId w:val="17"/>
  </w:num>
  <w:num w:numId="10">
    <w:abstractNumId w:val="12"/>
  </w:num>
  <w:num w:numId="11">
    <w:abstractNumId w:val="10"/>
  </w:num>
  <w:num w:numId="12">
    <w:abstractNumId w:val="23"/>
  </w:num>
  <w:num w:numId="13">
    <w:abstractNumId w:val="19"/>
  </w:num>
  <w:num w:numId="14">
    <w:abstractNumId w:val="1"/>
  </w:num>
  <w:num w:numId="15">
    <w:abstractNumId w:val="16"/>
  </w:num>
  <w:num w:numId="16">
    <w:abstractNumId w:val="5"/>
  </w:num>
  <w:num w:numId="17">
    <w:abstractNumId w:val="7"/>
  </w:num>
  <w:num w:numId="18">
    <w:abstractNumId w:val="27"/>
  </w:num>
  <w:num w:numId="19">
    <w:abstractNumId w:val="3"/>
  </w:num>
  <w:num w:numId="20">
    <w:abstractNumId w:val="9"/>
  </w:num>
  <w:num w:numId="21">
    <w:abstractNumId w:val="26"/>
  </w:num>
  <w:num w:numId="22">
    <w:abstractNumId w:val="20"/>
  </w:num>
  <w:num w:numId="23">
    <w:abstractNumId w:val="2"/>
  </w:num>
  <w:num w:numId="24">
    <w:abstractNumId w:val="0"/>
    <w:lvlOverride w:ilvl="0">
      <w:lvl w:ilvl="0">
        <w:numFmt w:val="bullet"/>
        <w:lvlText w:val="•"/>
        <w:legacy w:legacy="1" w:legacySpace="0" w:legacyIndent="129"/>
        <w:lvlJc w:val="left"/>
        <w:rPr>
          <w:rFonts w:ascii="Times New Roman" w:hAnsi="Times New Roman" w:hint="default"/>
        </w:rPr>
      </w:lvl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1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0FC7"/>
    <w:rsid w:val="000131B6"/>
    <w:rsid w:val="000232BB"/>
    <w:rsid w:val="00035E1D"/>
    <w:rsid w:val="0006107D"/>
    <w:rsid w:val="000647A0"/>
    <w:rsid w:val="000D3519"/>
    <w:rsid w:val="000F5F9A"/>
    <w:rsid w:val="00134558"/>
    <w:rsid w:val="001B4AB5"/>
    <w:rsid w:val="001F1F2C"/>
    <w:rsid w:val="001F6963"/>
    <w:rsid w:val="00243FEF"/>
    <w:rsid w:val="002C4059"/>
    <w:rsid w:val="0035477A"/>
    <w:rsid w:val="004374A3"/>
    <w:rsid w:val="0043763A"/>
    <w:rsid w:val="00483C4D"/>
    <w:rsid w:val="004B3935"/>
    <w:rsid w:val="004D631B"/>
    <w:rsid w:val="00514131"/>
    <w:rsid w:val="005E23EB"/>
    <w:rsid w:val="00632253"/>
    <w:rsid w:val="006327A4"/>
    <w:rsid w:val="006764B1"/>
    <w:rsid w:val="00680FAC"/>
    <w:rsid w:val="006949F3"/>
    <w:rsid w:val="006A0E26"/>
    <w:rsid w:val="006A7EB8"/>
    <w:rsid w:val="006C08C3"/>
    <w:rsid w:val="00713A14"/>
    <w:rsid w:val="00784F49"/>
    <w:rsid w:val="00793E77"/>
    <w:rsid w:val="0083765E"/>
    <w:rsid w:val="0084113A"/>
    <w:rsid w:val="00853F75"/>
    <w:rsid w:val="00924DEF"/>
    <w:rsid w:val="009342F5"/>
    <w:rsid w:val="00947BD6"/>
    <w:rsid w:val="0099039E"/>
    <w:rsid w:val="009D6FD3"/>
    <w:rsid w:val="00A01509"/>
    <w:rsid w:val="00B72CE0"/>
    <w:rsid w:val="00BC67D9"/>
    <w:rsid w:val="00BC75C6"/>
    <w:rsid w:val="00C32F74"/>
    <w:rsid w:val="00C90FC7"/>
    <w:rsid w:val="00CE4E62"/>
    <w:rsid w:val="00D204DF"/>
    <w:rsid w:val="00D45012"/>
    <w:rsid w:val="00E175CC"/>
    <w:rsid w:val="00E84949"/>
    <w:rsid w:val="00E94926"/>
    <w:rsid w:val="00E94BC3"/>
    <w:rsid w:val="00F065E7"/>
    <w:rsid w:val="00F17B05"/>
    <w:rsid w:val="00FB11AD"/>
    <w:rsid w:val="00FC56B2"/>
    <w:rsid w:val="00FC7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FC7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D6FD3"/>
    <w:pPr>
      <w:keepNext/>
      <w:spacing w:before="240" w:after="60" w:line="240" w:lineRule="auto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D6FD3"/>
    <w:pPr>
      <w:keepNext/>
      <w:spacing w:before="240" w:after="60" w:line="240" w:lineRule="auto"/>
      <w:jc w:val="center"/>
      <w:outlineLvl w:val="1"/>
    </w:pPr>
    <w:rPr>
      <w:rFonts w:ascii="Times New Roman" w:eastAsia="Times New Roman" w:hAnsi="Times New Roman"/>
      <w:b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D6FD3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D6FD3"/>
    <w:pPr>
      <w:keepNext/>
      <w:keepLines/>
      <w:spacing w:before="200" w:after="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D6FD3"/>
    <w:pPr>
      <w:keepNext/>
      <w:keepLines/>
      <w:spacing w:before="200" w:after="0" w:line="276" w:lineRule="auto"/>
      <w:outlineLvl w:val="4"/>
    </w:pPr>
    <w:rPr>
      <w:rFonts w:ascii="Cambria" w:eastAsia="Times New Roman" w:hAnsi="Cambria"/>
      <w:color w:val="243F6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D6FD3"/>
    <w:pPr>
      <w:keepNext/>
      <w:keepLines/>
      <w:spacing w:before="200" w:after="0" w:line="276" w:lineRule="auto"/>
      <w:outlineLvl w:val="5"/>
    </w:pPr>
    <w:rPr>
      <w:rFonts w:ascii="Cambria" w:eastAsia="Times New Roman" w:hAnsi="Cambria"/>
      <w:i/>
      <w:iCs/>
      <w:color w:val="243F6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6FD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D6FD3"/>
    <w:rPr>
      <w:rFonts w:ascii="Times New Roman" w:hAnsi="Times New Roman" w:cs="Times New Roman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D6FD3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D6FD3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D6FD3"/>
    <w:rPr>
      <w:rFonts w:ascii="Cambria" w:hAnsi="Cambria" w:cs="Times New Roman"/>
      <w:color w:val="243F6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D6FD3"/>
    <w:rPr>
      <w:rFonts w:ascii="Cambria" w:hAnsi="Cambria" w:cs="Times New Roman"/>
      <w:i/>
      <w:iCs/>
      <w:color w:val="243F60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C90FC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C90FC7"/>
    <w:rPr>
      <w:rFonts w:ascii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90FC7"/>
    <w:rPr>
      <w:rFonts w:cs="Times New Roman"/>
      <w:b/>
    </w:rPr>
  </w:style>
  <w:style w:type="paragraph" w:customStyle="1" w:styleId="u-2-msonormal">
    <w:name w:val="u-2-msonormal"/>
    <w:basedOn w:val="Normal"/>
    <w:uiPriority w:val="99"/>
    <w:rsid w:val="00C90F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C90FC7"/>
    <w:pPr>
      <w:ind w:left="720"/>
    </w:pPr>
  </w:style>
  <w:style w:type="table" w:styleId="TableGrid">
    <w:name w:val="Table Grid"/>
    <w:basedOn w:val="TableNormal"/>
    <w:uiPriority w:val="99"/>
    <w:rsid w:val="006764B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3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5E1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C32F7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32F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32F74"/>
    <w:rPr>
      <w:rFonts w:cs="Times New Roman"/>
      <w:sz w:val="20"/>
      <w:szCs w:val="20"/>
    </w:rPr>
  </w:style>
  <w:style w:type="character" w:customStyle="1" w:styleId="c15">
    <w:name w:val="c15"/>
    <w:uiPriority w:val="99"/>
    <w:rsid w:val="00924DEF"/>
  </w:style>
  <w:style w:type="paragraph" w:styleId="BodyTextIndent2">
    <w:name w:val="Body Text Indent 2"/>
    <w:basedOn w:val="Normal"/>
    <w:link w:val="BodyTextIndent2Char"/>
    <w:uiPriority w:val="99"/>
    <w:rsid w:val="009D6FD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D6FD3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D6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D6FD3"/>
    <w:rPr>
      <w:rFonts w:cs="Times New Roman"/>
    </w:rPr>
  </w:style>
  <w:style w:type="paragraph" w:styleId="NormalWeb">
    <w:name w:val="Normal (Web)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....._._...."/>
    <w:basedOn w:val="Normal"/>
    <w:next w:val="Normal"/>
    <w:uiPriority w:val="99"/>
    <w:rsid w:val="009D6FD3"/>
    <w:pPr>
      <w:autoSpaceDE w:val="0"/>
      <w:autoSpaceDN w:val="0"/>
      <w:adjustRightInd w:val="0"/>
      <w:spacing w:after="0" w:line="240" w:lineRule="auto"/>
    </w:pPr>
    <w:rPr>
      <w:rFonts w:ascii="AKGKF J+ Newton C San Pin" w:eastAsia="Times New Roman" w:hAnsi="AKGKF J+ Newton C San Pin"/>
      <w:sz w:val="24"/>
      <w:szCs w:val="24"/>
      <w:lang w:eastAsia="ru-RU"/>
    </w:rPr>
  </w:style>
  <w:style w:type="paragraph" w:customStyle="1" w:styleId="a0">
    <w:name w:val="......."/>
    <w:basedOn w:val="Normal"/>
    <w:next w:val="Normal"/>
    <w:uiPriority w:val="99"/>
    <w:rsid w:val="009D6FD3"/>
    <w:pPr>
      <w:autoSpaceDE w:val="0"/>
      <w:autoSpaceDN w:val="0"/>
      <w:adjustRightInd w:val="0"/>
      <w:spacing w:after="0" w:line="240" w:lineRule="auto"/>
    </w:pPr>
    <w:rPr>
      <w:rFonts w:ascii="ALLFE M+ Newton C San Pin" w:eastAsia="Times New Roman" w:hAnsi="ALLFE M+ Newton C San Pin"/>
      <w:sz w:val="24"/>
      <w:szCs w:val="24"/>
      <w:lang w:eastAsia="ru-RU"/>
    </w:rPr>
  </w:style>
  <w:style w:type="paragraph" w:styleId="FootnoteText">
    <w:name w:val="footnote text"/>
    <w:aliases w:val="F1"/>
    <w:basedOn w:val="Normal"/>
    <w:link w:val="FootnoteTextChar"/>
    <w:uiPriority w:val="99"/>
    <w:semiHidden/>
    <w:rsid w:val="009D6FD3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locked/>
    <w:rsid w:val="009D6FD3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aliases w:val="Сноска_ольга"/>
    <w:basedOn w:val="DefaultParagraphFont"/>
    <w:uiPriority w:val="99"/>
    <w:semiHidden/>
    <w:rsid w:val="009D6FD3"/>
    <w:rPr>
      <w:rFonts w:cs="Times New Roman"/>
      <w:vertAlign w:val="superscript"/>
    </w:rPr>
  </w:style>
  <w:style w:type="paragraph" w:customStyle="1" w:styleId="zag2">
    <w:name w:val="zag_2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9D6FD3"/>
    <w:rPr>
      <w:rFonts w:cs="Times New Roman"/>
      <w:i/>
    </w:rPr>
  </w:style>
  <w:style w:type="character" w:customStyle="1" w:styleId="a1">
    <w:name w:val="Основной текст_"/>
    <w:link w:val="173"/>
    <w:uiPriority w:val="99"/>
    <w:locked/>
    <w:rsid w:val="009D6FD3"/>
    <w:rPr>
      <w:rFonts w:ascii="Bookman Old Style" w:hAnsi="Bookman Old Style"/>
      <w:sz w:val="18"/>
      <w:shd w:val="clear" w:color="auto" w:fill="FFFFFF"/>
    </w:rPr>
  </w:style>
  <w:style w:type="character" w:customStyle="1" w:styleId="8">
    <w:name w:val="Основной текст8"/>
    <w:basedOn w:val="a1"/>
    <w:uiPriority w:val="99"/>
    <w:rsid w:val="009D6FD3"/>
    <w:rPr>
      <w:rFonts w:cs="Bookman Old Style"/>
      <w:szCs w:val="18"/>
    </w:rPr>
  </w:style>
  <w:style w:type="paragraph" w:customStyle="1" w:styleId="173">
    <w:name w:val="Основной текст173"/>
    <w:basedOn w:val="Normal"/>
    <w:link w:val="a1"/>
    <w:uiPriority w:val="99"/>
    <w:rsid w:val="009D6FD3"/>
    <w:pPr>
      <w:shd w:val="clear" w:color="auto" w:fill="FFFFFF"/>
      <w:spacing w:after="2820" w:line="226" w:lineRule="exact"/>
      <w:jc w:val="center"/>
    </w:pPr>
    <w:rPr>
      <w:rFonts w:ascii="Bookman Old Style" w:hAnsi="Bookman Old Style"/>
      <w:sz w:val="18"/>
      <w:szCs w:val="20"/>
      <w:lang w:eastAsia="ru-RU"/>
    </w:rPr>
  </w:style>
  <w:style w:type="character" w:customStyle="1" w:styleId="9">
    <w:name w:val="Основной текст9"/>
    <w:uiPriority w:val="99"/>
    <w:rsid w:val="009D6FD3"/>
    <w:rPr>
      <w:rFonts w:ascii="Bookman Old Style" w:hAnsi="Bookman Old Style"/>
      <w:spacing w:val="0"/>
      <w:sz w:val="18"/>
      <w:shd w:val="clear" w:color="auto" w:fill="FFFFFF"/>
    </w:rPr>
  </w:style>
  <w:style w:type="character" w:customStyle="1" w:styleId="10">
    <w:name w:val="Основной текст10"/>
    <w:uiPriority w:val="99"/>
    <w:rsid w:val="009D6FD3"/>
    <w:rPr>
      <w:rFonts w:ascii="Bookman Old Style" w:hAnsi="Bookman Old Style"/>
      <w:spacing w:val="0"/>
      <w:sz w:val="18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9D6FD3"/>
    <w:rPr>
      <w:rFonts w:ascii="Arial" w:hAnsi="Arial"/>
      <w:spacing w:val="-10"/>
      <w:sz w:val="28"/>
      <w:shd w:val="clear" w:color="auto" w:fill="FFFFFF"/>
    </w:rPr>
  </w:style>
  <w:style w:type="character" w:customStyle="1" w:styleId="21pt">
    <w:name w:val="Заголовок №2 + Интервал 1 pt"/>
    <w:uiPriority w:val="99"/>
    <w:rsid w:val="009D6FD3"/>
    <w:rPr>
      <w:rFonts w:ascii="Arial" w:hAnsi="Arial"/>
      <w:spacing w:val="30"/>
      <w:sz w:val="29"/>
    </w:rPr>
  </w:style>
  <w:style w:type="paragraph" w:customStyle="1" w:styleId="40">
    <w:name w:val="Основной текст (4)"/>
    <w:basedOn w:val="Normal"/>
    <w:link w:val="4"/>
    <w:uiPriority w:val="99"/>
    <w:rsid w:val="009D6FD3"/>
    <w:pPr>
      <w:shd w:val="clear" w:color="auto" w:fill="FFFFFF"/>
      <w:spacing w:after="0" w:line="389" w:lineRule="exact"/>
      <w:jc w:val="both"/>
    </w:pPr>
    <w:rPr>
      <w:rFonts w:ascii="Arial" w:hAnsi="Arial"/>
      <w:spacing w:val="-10"/>
      <w:sz w:val="28"/>
      <w:szCs w:val="20"/>
      <w:lang w:eastAsia="ru-RU"/>
    </w:rPr>
  </w:style>
  <w:style w:type="character" w:customStyle="1" w:styleId="2">
    <w:name w:val="Основной текст (2)_"/>
    <w:link w:val="20"/>
    <w:uiPriority w:val="99"/>
    <w:locked/>
    <w:rsid w:val="009D6FD3"/>
    <w:rPr>
      <w:rFonts w:ascii="Arial" w:hAnsi="Arial"/>
      <w:spacing w:val="-10"/>
      <w:sz w:val="29"/>
      <w:shd w:val="clear" w:color="auto" w:fill="FFFFFF"/>
    </w:rPr>
  </w:style>
  <w:style w:type="character" w:customStyle="1" w:styleId="4Sylfaen">
    <w:name w:val="Основной текст (4) + Sylfaen"/>
    <w:aliases w:val="12 pt,Интервал 0 pt"/>
    <w:uiPriority w:val="99"/>
    <w:rsid w:val="009D6FD3"/>
    <w:rPr>
      <w:rFonts w:ascii="Sylfaen" w:hAnsi="Sylfaen"/>
      <w:spacing w:val="0"/>
      <w:sz w:val="24"/>
      <w:shd w:val="clear" w:color="auto" w:fill="FFFFFF"/>
    </w:rPr>
  </w:style>
  <w:style w:type="character" w:customStyle="1" w:styleId="21pt0">
    <w:name w:val="Основной текст (2) + Интервал 1 pt"/>
    <w:uiPriority w:val="99"/>
    <w:rsid w:val="009D6FD3"/>
    <w:rPr>
      <w:rFonts w:ascii="Arial" w:hAnsi="Arial"/>
      <w:spacing w:val="30"/>
      <w:sz w:val="29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9D6FD3"/>
    <w:pPr>
      <w:shd w:val="clear" w:color="auto" w:fill="FFFFFF"/>
      <w:spacing w:after="840" w:line="240" w:lineRule="atLeast"/>
    </w:pPr>
    <w:rPr>
      <w:rFonts w:ascii="Arial" w:hAnsi="Arial"/>
      <w:spacing w:val="-10"/>
      <w:sz w:val="29"/>
      <w:szCs w:val="20"/>
      <w:lang w:eastAsia="ru-RU"/>
    </w:rPr>
  </w:style>
  <w:style w:type="character" w:customStyle="1" w:styleId="3">
    <w:name w:val="Заголовок №3_"/>
    <w:link w:val="30"/>
    <w:uiPriority w:val="99"/>
    <w:locked/>
    <w:rsid w:val="009D6FD3"/>
    <w:rPr>
      <w:rFonts w:ascii="Arial" w:hAnsi="Arial"/>
      <w:spacing w:val="-10"/>
      <w:sz w:val="31"/>
      <w:shd w:val="clear" w:color="auto" w:fill="FFFFFF"/>
    </w:rPr>
  </w:style>
  <w:style w:type="paragraph" w:customStyle="1" w:styleId="30">
    <w:name w:val="Заголовок №3"/>
    <w:basedOn w:val="Normal"/>
    <w:link w:val="3"/>
    <w:uiPriority w:val="99"/>
    <w:rsid w:val="009D6FD3"/>
    <w:pPr>
      <w:shd w:val="clear" w:color="auto" w:fill="FFFFFF"/>
      <w:spacing w:before="120" w:after="480" w:line="240" w:lineRule="atLeast"/>
      <w:outlineLvl w:val="2"/>
    </w:pPr>
    <w:rPr>
      <w:rFonts w:ascii="Arial" w:hAnsi="Arial"/>
      <w:spacing w:val="-10"/>
      <w:sz w:val="31"/>
      <w:szCs w:val="20"/>
      <w:lang w:eastAsia="ru-RU"/>
    </w:rPr>
  </w:style>
  <w:style w:type="character" w:customStyle="1" w:styleId="6">
    <w:name w:val="Основной текст (6)_"/>
    <w:link w:val="60"/>
    <w:uiPriority w:val="99"/>
    <w:locked/>
    <w:rsid w:val="009D6FD3"/>
    <w:rPr>
      <w:spacing w:val="-10"/>
      <w:sz w:val="25"/>
      <w:shd w:val="clear" w:color="auto" w:fill="FFFFFF"/>
    </w:rPr>
  </w:style>
  <w:style w:type="character" w:customStyle="1" w:styleId="61">
    <w:name w:val="Заголовок №6_"/>
    <w:link w:val="62"/>
    <w:uiPriority w:val="99"/>
    <w:locked/>
    <w:rsid w:val="009D6FD3"/>
    <w:rPr>
      <w:rFonts w:ascii="Candara" w:hAnsi="Candara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9D6FD3"/>
    <w:rPr>
      <w:rFonts w:ascii="Sylfaen" w:hAnsi="Sylfaen"/>
      <w:sz w:val="24"/>
      <w:shd w:val="clear" w:color="auto" w:fill="FFFFFF"/>
    </w:rPr>
  </w:style>
  <w:style w:type="character" w:customStyle="1" w:styleId="11">
    <w:name w:val="Основной текст (11)_"/>
    <w:link w:val="110"/>
    <w:uiPriority w:val="99"/>
    <w:locked/>
    <w:rsid w:val="009D6FD3"/>
    <w:rPr>
      <w:spacing w:val="-10"/>
      <w:sz w:val="24"/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9D6FD3"/>
    <w:pPr>
      <w:shd w:val="clear" w:color="auto" w:fill="FFFFFF"/>
      <w:spacing w:after="0" w:line="240" w:lineRule="atLeast"/>
    </w:pPr>
    <w:rPr>
      <w:spacing w:val="-10"/>
      <w:sz w:val="25"/>
      <w:szCs w:val="20"/>
      <w:lang w:eastAsia="ru-RU"/>
    </w:rPr>
  </w:style>
  <w:style w:type="paragraph" w:customStyle="1" w:styleId="21">
    <w:name w:val="Основной текст2"/>
    <w:basedOn w:val="Normal"/>
    <w:uiPriority w:val="99"/>
    <w:rsid w:val="009D6FD3"/>
    <w:pPr>
      <w:shd w:val="clear" w:color="auto" w:fill="FFFFFF"/>
      <w:spacing w:after="0" w:line="24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62">
    <w:name w:val="Заголовок №6"/>
    <w:basedOn w:val="Normal"/>
    <w:link w:val="61"/>
    <w:uiPriority w:val="99"/>
    <w:rsid w:val="009D6FD3"/>
    <w:pPr>
      <w:shd w:val="clear" w:color="auto" w:fill="FFFFFF"/>
      <w:spacing w:before="180" w:after="60" w:line="240" w:lineRule="atLeast"/>
      <w:outlineLvl w:val="5"/>
    </w:pPr>
    <w:rPr>
      <w:rFonts w:ascii="Candara" w:hAnsi="Candara"/>
      <w:sz w:val="20"/>
      <w:szCs w:val="20"/>
      <w:lang w:eastAsia="ru-RU"/>
    </w:rPr>
  </w:style>
  <w:style w:type="paragraph" w:customStyle="1" w:styleId="101">
    <w:name w:val="Основной текст (10)"/>
    <w:basedOn w:val="Normal"/>
    <w:link w:val="100"/>
    <w:uiPriority w:val="99"/>
    <w:rsid w:val="009D6FD3"/>
    <w:pPr>
      <w:shd w:val="clear" w:color="auto" w:fill="FFFFFF"/>
      <w:spacing w:after="60" w:line="139" w:lineRule="exact"/>
    </w:pPr>
    <w:rPr>
      <w:rFonts w:ascii="Sylfaen" w:hAnsi="Sylfaen"/>
      <w:sz w:val="24"/>
      <w:szCs w:val="20"/>
      <w:lang w:eastAsia="ru-RU"/>
    </w:rPr>
  </w:style>
  <w:style w:type="paragraph" w:customStyle="1" w:styleId="110">
    <w:name w:val="Основной текст (11)"/>
    <w:basedOn w:val="Normal"/>
    <w:link w:val="11"/>
    <w:uiPriority w:val="99"/>
    <w:rsid w:val="009D6FD3"/>
    <w:pPr>
      <w:shd w:val="clear" w:color="auto" w:fill="FFFFFF"/>
      <w:spacing w:before="60" w:after="0" w:line="264" w:lineRule="exact"/>
    </w:pPr>
    <w:rPr>
      <w:spacing w:val="-10"/>
      <w:sz w:val="24"/>
      <w:szCs w:val="20"/>
      <w:lang w:eastAsia="ru-RU"/>
    </w:rPr>
  </w:style>
  <w:style w:type="paragraph" w:styleId="NoSpacing">
    <w:name w:val="No Spacing"/>
    <w:uiPriority w:val="99"/>
    <w:qFormat/>
    <w:rsid w:val="009D6FD3"/>
    <w:rPr>
      <w:lang w:eastAsia="en-US"/>
    </w:rPr>
  </w:style>
  <w:style w:type="paragraph" w:customStyle="1" w:styleId="Default">
    <w:name w:val="Default"/>
    <w:uiPriority w:val="99"/>
    <w:rsid w:val="009D6FD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c24">
    <w:name w:val="c24"/>
    <w:uiPriority w:val="99"/>
    <w:rsid w:val="009D6FD3"/>
  </w:style>
  <w:style w:type="character" w:customStyle="1" w:styleId="apple-converted-space">
    <w:name w:val="apple-converted-space"/>
    <w:uiPriority w:val="99"/>
    <w:rsid w:val="009D6FD3"/>
  </w:style>
  <w:style w:type="character" w:styleId="Hyperlink">
    <w:name w:val="Hyperlink"/>
    <w:basedOn w:val="DefaultParagraphFont"/>
    <w:uiPriority w:val="99"/>
    <w:rsid w:val="009D6FD3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9D6FD3"/>
  </w:style>
  <w:style w:type="paragraph" w:customStyle="1" w:styleId="c2">
    <w:name w:val="c2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uiPriority w:val="99"/>
    <w:rsid w:val="009D6FD3"/>
  </w:style>
  <w:style w:type="paragraph" w:customStyle="1" w:styleId="c4">
    <w:name w:val="c4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9D6FD3"/>
  </w:style>
  <w:style w:type="paragraph" w:customStyle="1" w:styleId="c47">
    <w:name w:val="c47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uiPriority w:val="99"/>
    <w:rsid w:val="009D6FD3"/>
  </w:style>
  <w:style w:type="paragraph" w:customStyle="1" w:styleId="c7">
    <w:name w:val="c7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9D6FD3"/>
  </w:style>
  <w:style w:type="paragraph" w:customStyle="1" w:styleId="c95">
    <w:name w:val="c95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5">
    <w:name w:val="c55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1">
    <w:name w:val="c61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uiPriority w:val="99"/>
    <w:rsid w:val="009D6FD3"/>
  </w:style>
  <w:style w:type="character" w:customStyle="1" w:styleId="c27">
    <w:name w:val="c27"/>
    <w:uiPriority w:val="99"/>
    <w:rsid w:val="009D6FD3"/>
  </w:style>
  <w:style w:type="character" w:styleId="FollowedHyperlink">
    <w:name w:val="FollowedHyperlink"/>
    <w:basedOn w:val="DefaultParagraphFont"/>
    <w:uiPriority w:val="99"/>
    <w:rsid w:val="009D6FD3"/>
    <w:rPr>
      <w:rFonts w:cs="Times New Roman"/>
      <w:color w:val="800080"/>
      <w:u w:val="single"/>
    </w:rPr>
  </w:style>
  <w:style w:type="character" w:customStyle="1" w:styleId="c21">
    <w:name w:val="c21"/>
    <w:uiPriority w:val="99"/>
    <w:rsid w:val="009D6FD3"/>
  </w:style>
  <w:style w:type="paragraph" w:customStyle="1" w:styleId="c39">
    <w:name w:val="c39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5">
    <w:name w:val="c65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0">
    <w:name w:val="c40"/>
    <w:uiPriority w:val="99"/>
    <w:rsid w:val="009D6FD3"/>
  </w:style>
  <w:style w:type="paragraph" w:customStyle="1" w:styleId="c72">
    <w:name w:val="c72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6">
    <w:name w:val="c36"/>
    <w:uiPriority w:val="99"/>
    <w:rsid w:val="009D6FD3"/>
  </w:style>
  <w:style w:type="paragraph" w:customStyle="1" w:styleId="c50">
    <w:name w:val="c50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8">
    <w:name w:val="c88"/>
    <w:uiPriority w:val="99"/>
    <w:rsid w:val="009D6FD3"/>
  </w:style>
  <w:style w:type="paragraph" w:customStyle="1" w:styleId="c44">
    <w:name w:val="c44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9">
    <w:name w:val="c89"/>
    <w:uiPriority w:val="99"/>
    <w:rsid w:val="009D6FD3"/>
  </w:style>
  <w:style w:type="paragraph" w:customStyle="1" w:styleId="c111">
    <w:name w:val="c111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3">
    <w:name w:val="c63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3">
    <w:name w:val="c43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0">
    <w:name w:val="c90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2">
    <w:name w:val="c102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4">
    <w:name w:val="c54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4">
    <w:name w:val="c114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1">
    <w:name w:val="c51"/>
    <w:basedOn w:val="Normal"/>
    <w:uiPriority w:val="99"/>
    <w:rsid w:val="009D6F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6">
    <w:name w:val="c106"/>
    <w:uiPriority w:val="99"/>
    <w:rsid w:val="009D6FD3"/>
  </w:style>
  <w:style w:type="paragraph" w:customStyle="1" w:styleId="111">
    <w:name w:val="Заголовок 11"/>
    <w:basedOn w:val="Normal"/>
    <w:next w:val="Normal"/>
    <w:uiPriority w:val="99"/>
    <w:rsid w:val="009D6FD3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paragraph" w:customStyle="1" w:styleId="41">
    <w:name w:val="Заголовок 41"/>
    <w:basedOn w:val="Normal"/>
    <w:next w:val="Normal"/>
    <w:uiPriority w:val="99"/>
    <w:semiHidden/>
    <w:rsid w:val="009D6FD3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ru-RU"/>
    </w:rPr>
  </w:style>
  <w:style w:type="paragraph" w:customStyle="1" w:styleId="51">
    <w:name w:val="Заголовок 51"/>
    <w:basedOn w:val="Normal"/>
    <w:next w:val="Normal"/>
    <w:uiPriority w:val="99"/>
    <w:semiHidden/>
    <w:rsid w:val="009D6FD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customStyle="1" w:styleId="610">
    <w:name w:val="Заголовок 61"/>
    <w:basedOn w:val="Normal"/>
    <w:next w:val="Normal"/>
    <w:uiPriority w:val="99"/>
    <w:semiHidden/>
    <w:rsid w:val="009D6FD3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9D6F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D6FD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D6F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D6FD3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9D6FD3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9D6FD3"/>
    <w:rPr>
      <w:rFonts w:ascii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9D6FD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D6FD3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9D6FD3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D6FD3"/>
    <w:rPr>
      <w:rFonts w:ascii="Times New Roman" w:hAnsi="Times New Roman" w:cs="Times New Roman"/>
      <w:b/>
      <w:bCs/>
      <w:sz w:val="20"/>
      <w:szCs w:val="20"/>
    </w:rPr>
  </w:style>
  <w:style w:type="paragraph" w:customStyle="1" w:styleId="a2">
    <w:name w:val="[Основной абзац]"/>
    <w:basedOn w:val="Normal"/>
    <w:uiPriority w:val="99"/>
    <w:rsid w:val="009D6FD3"/>
    <w:pPr>
      <w:autoSpaceDE w:val="0"/>
      <w:spacing w:after="0" w:line="288" w:lineRule="auto"/>
    </w:pPr>
    <w:rPr>
      <w:color w:val="000000"/>
      <w:kern w:val="2"/>
      <w:sz w:val="24"/>
      <w:szCs w:val="24"/>
      <w:lang w:eastAsia="ar-SA"/>
    </w:rPr>
  </w:style>
  <w:style w:type="paragraph" w:customStyle="1" w:styleId="1">
    <w:name w:val="Основной текст1"/>
    <w:basedOn w:val="Normal"/>
    <w:next w:val="Normal"/>
    <w:uiPriority w:val="99"/>
    <w:rsid w:val="009D6FD3"/>
    <w:pPr>
      <w:autoSpaceDE w:val="0"/>
      <w:spacing w:after="0" w:line="240" w:lineRule="atLeast"/>
      <w:ind w:firstLine="283"/>
      <w:jc w:val="both"/>
    </w:pPr>
    <w:rPr>
      <w:rFonts w:ascii="PragmaticaC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12">
    <w:name w:val="Текст1"/>
    <w:basedOn w:val="Normal"/>
    <w:uiPriority w:val="99"/>
    <w:rsid w:val="009D6FD3"/>
    <w:pPr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Osnova">
    <w:name w:val="Osnova"/>
    <w:basedOn w:val="Normal"/>
    <w:uiPriority w:val="99"/>
    <w:rsid w:val="009D6FD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31">
    <w:name w:val="Заголовок 3+"/>
    <w:basedOn w:val="Normal"/>
    <w:uiPriority w:val="99"/>
    <w:rsid w:val="009D6FD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eastAsia="Times New Roman"/>
      <w:b/>
      <w:sz w:val="28"/>
      <w:szCs w:val="20"/>
      <w:lang w:val="en-US"/>
    </w:rPr>
  </w:style>
  <w:style w:type="paragraph" w:customStyle="1" w:styleId="xl26">
    <w:name w:val="xl26"/>
    <w:basedOn w:val="Normal"/>
    <w:uiPriority w:val="99"/>
    <w:rsid w:val="009D6FD3"/>
    <w:pP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character" w:customStyle="1" w:styleId="Zag11">
    <w:name w:val="Zag_11"/>
    <w:uiPriority w:val="99"/>
    <w:rsid w:val="009D6FD3"/>
  </w:style>
  <w:style w:type="character" w:customStyle="1" w:styleId="13">
    <w:name w:val="Верхний колонтитул Знак1"/>
    <w:uiPriority w:val="99"/>
    <w:semiHidden/>
    <w:rsid w:val="009D6FD3"/>
    <w:rPr>
      <w:rFonts w:ascii="Calibri" w:hAnsi="Calibri"/>
      <w:sz w:val="24"/>
      <w:lang w:val="en-US"/>
    </w:rPr>
  </w:style>
  <w:style w:type="character" w:customStyle="1" w:styleId="14">
    <w:name w:val="Текст выноски Знак1"/>
    <w:uiPriority w:val="99"/>
    <w:semiHidden/>
    <w:rsid w:val="009D6FD3"/>
    <w:rPr>
      <w:rFonts w:ascii="Tahoma" w:hAnsi="Tahoma"/>
      <w:sz w:val="16"/>
      <w:lang w:val="en-US"/>
    </w:rPr>
  </w:style>
  <w:style w:type="table" w:customStyle="1" w:styleId="15">
    <w:name w:val="Сетка таблицы1"/>
    <w:uiPriority w:val="99"/>
    <w:rsid w:val="009D6FD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uiPriority w:val="99"/>
    <w:rsid w:val="009D6FD3"/>
    <w:rPr>
      <w:rFonts w:ascii="Cambria" w:hAnsi="Cambria"/>
      <w:b/>
      <w:color w:val="365F91"/>
      <w:sz w:val="28"/>
    </w:rPr>
  </w:style>
  <w:style w:type="character" w:customStyle="1" w:styleId="410">
    <w:name w:val="Заголовок 4 Знак1"/>
    <w:uiPriority w:val="99"/>
    <w:semiHidden/>
    <w:rsid w:val="009D6FD3"/>
    <w:rPr>
      <w:rFonts w:ascii="Cambria" w:hAnsi="Cambria"/>
      <w:b/>
      <w:i/>
      <w:color w:val="4F81BD"/>
    </w:rPr>
  </w:style>
  <w:style w:type="character" w:customStyle="1" w:styleId="510">
    <w:name w:val="Заголовок 5 Знак1"/>
    <w:uiPriority w:val="99"/>
    <w:semiHidden/>
    <w:rsid w:val="009D6FD3"/>
    <w:rPr>
      <w:rFonts w:ascii="Cambria" w:hAnsi="Cambria"/>
      <w:color w:val="243F60"/>
    </w:rPr>
  </w:style>
  <w:style w:type="character" w:customStyle="1" w:styleId="611">
    <w:name w:val="Заголовок 6 Знак1"/>
    <w:uiPriority w:val="99"/>
    <w:semiHidden/>
    <w:rsid w:val="009D6FD3"/>
    <w:rPr>
      <w:rFonts w:ascii="Cambria" w:hAnsi="Cambria"/>
      <w:i/>
      <w:color w:val="243F60"/>
    </w:rPr>
  </w:style>
  <w:style w:type="table" w:customStyle="1" w:styleId="22">
    <w:name w:val="Сетка таблицы2"/>
    <w:uiPriority w:val="99"/>
    <w:rsid w:val="009D6F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9D6F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9D6F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"/>
    <w:uiPriority w:val="99"/>
    <w:rsid w:val="009D6FD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9D6F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9D6F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......... 2"/>
    <w:basedOn w:val="Default"/>
    <w:next w:val="Default"/>
    <w:uiPriority w:val="99"/>
    <w:rsid w:val="009D6FD3"/>
    <w:rPr>
      <w:rFonts w:ascii="OOAGI F+ Newton C San Pin" w:hAnsi="OOAGI F+ Newton C San Pin" w:cs="Times New Roman"/>
      <w:color w:val="auto"/>
      <w:lang w:eastAsia="ru-RU"/>
    </w:rPr>
  </w:style>
  <w:style w:type="paragraph" w:customStyle="1" w:styleId="16">
    <w:name w:val="......... 1"/>
    <w:basedOn w:val="Default"/>
    <w:next w:val="Default"/>
    <w:uiPriority w:val="99"/>
    <w:rsid w:val="009D6FD3"/>
    <w:rPr>
      <w:rFonts w:ascii="OOAGI F+ Newton C San Pin" w:hAnsi="OOAGI F+ Newton C San Pin" w:cs="Times New Roman"/>
      <w:color w:val="auto"/>
      <w:lang w:eastAsia="ru-RU"/>
    </w:rPr>
  </w:style>
  <w:style w:type="paragraph" w:customStyle="1" w:styleId="a3">
    <w:name w:val="...._..."/>
    <w:basedOn w:val="Default"/>
    <w:next w:val="Default"/>
    <w:uiPriority w:val="99"/>
    <w:rsid w:val="009D6FD3"/>
    <w:rPr>
      <w:rFonts w:ascii="OOAGJ G+ Newton C San Pin" w:hAnsi="OOAGJ G+ Newton C San Pin" w:cs="Times New Roman"/>
      <w:color w:val="auto"/>
      <w:lang w:eastAsia="ru-RU"/>
    </w:rPr>
  </w:style>
  <w:style w:type="paragraph" w:customStyle="1" w:styleId="a4">
    <w:name w:val="...._...."/>
    <w:basedOn w:val="Default"/>
    <w:next w:val="Default"/>
    <w:uiPriority w:val="99"/>
    <w:rsid w:val="009D6FD3"/>
    <w:rPr>
      <w:rFonts w:ascii="OOAGJ G+ Newton C San Pin" w:hAnsi="OOAGJ G+ Newton C San Pin" w:cs="Times New Roman"/>
      <w:color w:val="auto"/>
      <w:lang w:eastAsia="ru-RU"/>
    </w:rPr>
  </w:style>
  <w:style w:type="paragraph" w:customStyle="1" w:styleId="17">
    <w:name w:val="...._....1"/>
    <w:basedOn w:val="Default"/>
    <w:next w:val="Default"/>
    <w:uiPriority w:val="99"/>
    <w:rsid w:val="009D6FD3"/>
    <w:rPr>
      <w:rFonts w:ascii="OOAGJ G+ Newton C San Pin" w:hAnsi="OOAGJ G+ Newton C San Pin" w:cs="Times New Roman"/>
      <w:color w:val="auto"/>
      <w:lang w:eastAsia="ru-RU"/>
    </w:rPr>
  </w:style>
  <w:style w:type="paragraph" w:customStyle="1" w:styleId="a5">
    <w:name w:val="...._......."/>
    <w:basedOn w:val="Default"/>
    <w:next w:val="Default"/>
    <w:uiPriority w:val="99"/>
    <w:rsid w:val="009D6FD3"/>
    <w:rPr>
      <w:rFonts w:ascii="OOAGN G+ Newton C San Pin" w:hAnsi="OOAGN G+ Newton C San Pin" w:cs="Times New Roman"/>
      <w:color w:val="auto"/>
      <w:lang w:eastAsia="ru-RU"/>
    </w:rPr>
  </w:style>
  <w:style w:type="paragraph" w:customStyle="1" w:styleId="-">
    <w:name w:val=".......-......."/>
    <w:basedOn w:val="Default"/>
    <w:next w:val="Default"/>
    <w:uiPriority w:val="99"/>
    <w:rsid w:val="009D6FD3"/>
    <w:rPr>
      <w:rFonts w:ascii="OOJLC O+ Newton C San Pin" w:hAnsi="OOJLC O+ Newton C San Pin" w:cs="Times New Roman"/>
      <w:color w:val="auto"/>
      <w:lang w:eastAsia="ru-RU"/>
    </w:rPr>
  </w:style>
  <w:style w:type="paragraph" w:customStyle="1" w:styleId="33">
    <w:name w:val="......... 3"/>
    <w:basedOn w:val="Default"/>
    <w:next w:val="Default"/>
    <w:uiPriority w:val="99"/>
    <w:rsid w:val="009D6FD3"/>
    <w:rPr>
      <w:rFonts w:ascii="OOJLC O+ Newton C San Pin" w:hAnsi="OOJLC O+ Newton C San Pin" w:cs="Times New Roman"/>
      <w:color w:val="auto"/>
      <w:lang w:eastAsia="ru-RU"/>
    </w:rPr>
  </w:style>
  <w:style w:type="paragraph" w:customStyle="1" w:styleId="a6">
    <w:name w:val="......._...."/>
    <w:basedOn w:val="Default"/>
    <w:next w:val="Default"/>
    <w:uiPriority w:val="99"/>
    <w:rsid w:val="009D6FD3"/>
    <w:rPr>
      <w:rFonts w:ascii="H_UdrSP" w:hAnsi="H_UdrSP" w:cs="Times New Roman"/>
      <w:color w:val="auto"/>
      <w:lang w:eastAsia="ru-RU"/>
    </w:rPr>
  </w:style>
  <w:style w:type="paragraph" w:customStyle="1" w:styleId="64">
    <w:name w:val="...._6......_4....."/>
    <w:basedOn w:val="Default"/>
    <w:next w:val="Default"/>
    <w:uiPriority w:val="99"/>
    <w:rsid w:val="009D6FD3"/>
    <w:rPr>
      <w:rFonts w:ascii="PFFFK O+ Newton C San Pin" w:hAnsi="PFFFK O+ Newton C San Pin" w:cs="Times New Roman"/>
      <w:color w:val="auto"/>
      <w:lang w:eastAsia="ru-RU"/>
    </w:rPr>
  </w:style>
  <w:style w:type="paragraph" w:customStyle="1" w:styleId="63">
    <w:name w:val="...._6._......"/>
    <w:basedOn w:val="Default"/>
    <w:next w:val="Default"/>
    <w:uiPriority w:val="99"/>
    <w:rsid w:val="009D6FD3"/>
    <w:rPr>
      <w:rFonts w:ascii="PFFFK O+ Newton C San Pin" w:hAnsi="PFFFK O+ Newton C San Pin" w:cs="Times New Roman"/>
      <w:color w:val="auto"/>
      <w:lang w:eastAsia="ru-RU"/>
    </w:rPr>
  </w:style>
  <w:style w:type="paragraph" w:customStyle="1" w:styleId="42">
    <w:name w:val="...._4._....."/>
    <w:basedOn w:val="Default"/>
    <w:next w:val="Default"/>
    <w:uiPriority w:val="99"/>
    <w:rsid w:val="009D6FD3"/>
    <w:rPr>
      <w:rFonts w:ascii="PFFFK O+ Newton C San Pin" w:hAnsi="PFFFK O+ Newton C San Pin" w:cs="Times New Roman"/>
      <w:color w:val="auto"/>
      <w:lang w:eastAsia="ru-RU"/>
    </w:rPr>
  </w:style>
  <w:style w:type="paragraph" w:customStyle="1" w:styleId="18">
    <w:name w:val="...._...1"/>
    <w:basedOn w:val="Default"/>
    <w:next w:val="Default"/>
    <w:uiPriority w:val="99"/>
    <w:rsid w:val="009D6FD3"/>
    <w:rPr>
      <w:rFonts w:ascii="PFFFK O+ Newton C San Pin" w:hAnsi="PFFFK O+ Newton C San Pin" w:cs="Times New Roman"/>
      <w:color w:val="auto"/>
      <w:lang w:eastAsia="ru-RU"/>
    </w:rPr>
  </w:style>
  <w:style w:type="paragraph" w:customStyle="1" w:styleId="5">
    <w:name w:val="......... 5"/>
    <w:basedOn w:val="Default"/>
    <w:next w:val="Default"/>
    <w:uiPriority w:val="99"/>
    <w:rsid w:val="009D6FD3"/>
    <w:rPr>
      <w:rFonts w:ascii="H_UdrSP" w:hAnsi="H_UdrSP" w:cs="Times New Roman"/>
      <w:color w:val="auto"/>
      <w:lang w:eastAsia="ru-RU"/>
    </w:rPr>
  </w:style>
  <w:style w:type="paragraph" w:customStyle="1" w:styleId="a7">
    <w:name w:val="...._._...."/>
    <w:basedOn w:val="Default"/>
    <w:next w:val="Default"/>
    <w:uiPriority w:val="99"/>
    <w:rsid w:val="009D6FD3"/>
    <w:rPr>
      <w:rFonts w:ascii="PJIIO O+ Newton C San Pin" w:hAnsi="PJIIO O+ Newton C San Pin" w:cs="Times New Roman"/>
      <w:color w:val="auto"/>
      <w:lang w:eastAsia="ru-RU"/>
    </w:rPr>
  </w:style>
  <w:style w:type="paragraph" w:customStyle="1" w:styleId="43">
    <w:name w:val="......... 4"/>
    <w:basedOn w:val="Default"/>
    <w:next w:val="Default"/>
    <w:uiPriority w:val="99"/>
    <w:rsid w:val="009D6FD3"/>
    <w:rPr>
      <w:rFonts w:ascii="H_UdrSP" w:hAnsi="H_UdrSP" w:cs="Times New Roman"/>
      <w:color w:val="auto"/>
      <w:lang w:eastAsia="ru-RU"/>
    </w:rPr>
  </w:style>
  <w:style w:type="paragraph" w:customStyle="1" w:styleId="a8">
    <w:name w:val="........"/>
    <w:basedOn w:val="Default"/>
    <w:next w:val="Default"/>
    <w:uiPriority w:val="99"/>
    <w:rsid w:val="009D6FD3"/>
    <w:rPr>
      <w:rFonts w:ascii="OKOBL P+ Newton C San Pin" w:hAnsi="OKOBL P+ Newton C San Pin" w:cs="Times New Roman"/>
      <w:color w:val="auto"/>
      <w:lang w:eastAsia="ru-RU"/>
    </w:rPr>
  </w:style>
  <w:style w:type="paragraph" w:customStyle="1" w:styleId="a9">
    <w:name w:val="...._...._......"/>
    <w:basedOn w:val="Default"/>
    <w:next w:val="Default"/>
    <w:uiPriority w:val="99"/>
    <w:rsid w:val="009D6FD3"/>
    <w:rPr>
      <w:rFonts w:ascii="OKOBL P+ Newton C San Pin" w:hAnsi="OKOBL P+ Newton C San Pin" w:cs="Times New Roman"/>
      <w:color w:val="auto"/>
      <w:lang w:eastAsia="ru-RU"/>
    </w:rPr>
  </w:style>
  <w:style w:type="paragraph" w:customStyle="1" w:styleId="aa">
    <w:name w:val="...._........"/>
    <w:basedOn w:val="Default"/>
    <w:next w:val="Default"/>
    <w:uiPriority w:val="99"/>
    <w:rsid w:val="009D6FD3"/>
    <w:rPr>
      <w:rFonts w:ascii="OKOBL P+ Newton C San Pin" w:hAnsi="OKOBL P+ Newton C San Pin" w:cs="Times New Roman"/>
      <w:color w:val="auto"/>
      <w:lang w:eastAsia="ru-RU"/>
    </w:rPr>
  </w:style>
  <w:style w:type="paragraph" w:customStyle="1" w:styleId="ab">
    <w:name w:val="........ ......."/>
    <w:basedOn w:val="Default"/>
    <w:next w:val="Default"/>
    <w:uiPriority w:val="99"/>
    <w:rsid w:val="009D6FD3"/>
    <w:rPr>
      <w:rFonts w:ascii="H_UdrSP" w:hAnsi="H_UdrSP" w:cs="Times New Roman"/>
      <w:color w:val="auto"/>
      <w:lang w:eastAsia="ru-RU"/>
    </w:rPr>
  </w:style>
  <w:style w:type="paragraph" w:customStyle="1" w:styleId="ac">
    <w:name w:val="Новый"/>
    <w:basedOn w:val="Normal"/>
    <w:uiPriority w:val="99"/>
    <w:rsid w:val="009D6FD3"/>
    <w:pPr>
      <w:tabs>
        <w:tab w:val="left" w:pos="4500"/>
        <w:tab w:val="left" w:pos="9180"/>
        <w:tab w:val="left" w:pos="9360"/>
      </w:tabs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CM13">
    <w:name w:val="CM13"/>
    <w:basedOn w:val="Normal"/>
    <w:next w:val="Normal"/>
    <w:uiPriority w:val="99"/>
    <w:rsid w:val="009D6FD3"/>
    <w:pPr>
      <w:widowControl w:val="0"/>
      <w:autoSpaceDE w:val="0"/>
      <w:autoSpaceDN w:val="0"/>
      <w:adjustRightInd w:val="0"/>
      <w:spacing w:after="238" w:line="240" w:lineRule="auto"/>
    </w:pPr>
    <w:rPr>
      <w:rFonts w:ascii="GHOIB C+ School Book C San Pin" w:eastAsia="Times New Roman" w:hAnsi="GHOIB C+ School Book C San Pin" w:cs="GHOIB C+ School Book C San Pin"/>
      <w:sz w:val="24"/>
      <w:szCs w:val="24"/>
      <w:lang w:eastAsia="ru-RU"/>
    </w:rPr>
  </w:style>
  <w:style w:type="paragraph" w:customStyle="1" w:styleId="CM1">
    <w:name w:val="CM1"/>
    <w:basedOn w:val="Default"/>
    <w:next w:val="Default"/>
    <w:uiPriority w:val="99"/>
    <w:rsid w:val="009D6FD3"/>
    <w:pPr>
      <w:widowControl w:val="0"/>
      <w:spacing w:line="228" w:lineRule="atLeast"/>
    </w:pPr>
    <w:rPr>
      <w:rFonts w:ascii="GFOGG P+ Pragmatica C" w:hAnsi="GFOGG P+ Pragmatica C" w:cs="GFOGG P+ Pragmatica C"/>
      <w:color w:val="auto"/>
      <w:lang w:eastAsia="ru-RU"/>
    </w:rPr>
  </w:style>
  <w:style w:type="paragraph" w:styleId="PlainText">
    <w:name w:val="Plain Text"/>
    <w:basedOn w:val="Normal"/>
    <w:link w:val="PlainTextChar"/>
    <w:uiPriority w:val="99"/>
    <w:rsid w:val="009D6FD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9D6FD3"/>
    <w:rPr>
      <w:rFonts w:ascii="Courier New" w:hAnsi="Courier New" w:cs="Courier New"/>
      <w:sz w:val="20"/>
      <w:szCs w:val="20"/>
      <w:lang w:eastAsia="ru-RU"/>
    </w:rPr>
  </w:style>
  <w:style w:type="paragraph" w:customStyle="1" w:styleId="ad">
    <w:name w:val="......"/>
    <w:basedOn w:val="Default"/>
    <w:next w:val="Default"/>
    <w:uiPriority w:val="99"/>
    <w:rsid w:val="009D6FD3"/>
    <w:rPr>
      <w:rFonts w:ascii="H_UdrSP" w:hAnsi="H_UdrSP" w:cs="Times New Roman"/>
      <w:color w:val="auto"/>
      <w:lang w:eastAsia="ru-RU"/>
    </w:rPr>
  </w:style>
  <w:style w:type="paragraph" w:customStyle="1" w:styleId="25">
    <w:name w:val="...._2._......"/>
    <w:basedOn w:val="Default"/>
    <w:next w:val="Default"/>
    <w:uiPriority w:val="99"/>
    <w:rsid w:val="009D6FD3"/>
    <w:rPr>
      <w:rFonts w:ascii="AIJBO N+ Newton C San Pin" w:hAnsi="AIJBO N+ Newton C San Pin" w:cs="Times New Roman"/>
      <w:color w:val="auto"/>
      <w:lang w:eastAsia="ru-RU"/>
    </w:rPr>
  </w:style>
  <w:style w:type="character" w:styleId="PageNumber">
    <w:name w:val="page number"/>
    <w:basedOn w:val="DefaultParagraphFont"/>
    <w:uiPriority w:val="99"/>
    <w:rsid w:val="009D6FD3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D6F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D6F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penwordid/schoo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ademkniga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141</Pages>
  <Words>-32766</Words>
  <Characters>-32766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1</cp:lastModifiedBy>
  <cp:revision>6</cp:revision>
  <dcterms:created xsi:type="dcterms:W3CDTF">2015-09-16T20:41:00Z</dcterms:created>
  <dcterms:modified xsi:type="dcterms:W3CDTF">2015-09-21T20:31:00Z</dcterms:modified>
</cp:coreProperties>
</file>