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6DC" w:rsidRPr="00396A1E" w:rsidRDefault="009976DC" w:rsidP="00396A1E">
      <w:pPr>
        <w:spacing w:after="0" w:line="240" w:lineRule="auto"/>
        <w:rPr>
          <w:rFonts w:ascii="Times New Roman" w:hAnsi="Times New Roman"/>
        </w:rPr>
      </w:pPr>
      <w:r w:rsidRPr="00396A1E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14pt">
            <v:imagedata r:id="rId7" o:title="" croptop="2035f" cropbottom="7914f" cropleft="7165f" cropright="3142f"/>
          </v:shape>
        </w:pict>
      </w:r>
    </w:p>
    <w:p w:rsidR="009976DC" w:rsidRDefault="009976DC" w:rsidP="000822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9976DC" w:rsidRPr="00542941" w:rsidRDefault="009976DC" w:rsidP="000822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1.2. </w:t>
      </w:r>
      <w:bookmarkStart w:id="0" w:name="OLE_LINK110"/>
      <w:bookmarkStart w:id="1" w:name="OLE_LINK111"/>
      <w:bookmarkStart w:id="2" w:name="OLE_LINK112"/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Настоящий Порядок </w:t>
      </w:r>
      <w:bookmarkEnd w:id="0"/>
      <w:bookmarkEnd w:id="1"/>
      <w:bookmarkEnd w:id="2"/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регламентирует оформление возникновения, изменения и прекращения образовательных отношений между обучающимися и (или) их родителями (законными представителями) и Школой.</w:t>
      </w:r>
    </w:p>
    <w:p w:rsidR="009976DC" w:rsidRPr="00542941" w:rsidRDefault="009976DC" w:rsidP="000822E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94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1.3. Порядок принят с учетом мнения </w:t>
      </w:r>
      <w:r w:rsidRPr="00542941">
        <w:rPr>
          <w:rFonts w:ascii="Times New Roman" w:hAnsi="Times New Roman" w:cs="Times New Roman"/>
          <w:sz w:val="24"/>
          <w:szCs w:val="24"/>
        </w:rPr>
        <w:t xml:space="preserve">совета обучающихся, родительского комитета,  педагогического совета </w:t>
      </w:r>
      <w:r w:rsidRPr="0054294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Школы.</w:t>
      </w:r>
    </w:p>
    <w:p w:rsidR="009976DC" w:rsidRPr="00542941" w:rsidRDefault="009976DC" w:rsidP="000822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1.4. Под образовательными отношениями понимаются </w:t>
      </w:r>
      <w:r w:rsidRPr="00542941">
        <w:rPr>
          <w:rFonts w:ascii="Times New Roman" w:hAnsi="Times New Roman"/>
          <w:sz w:val="24"/>
          <w:szCs w:val="24"/>
          <w:shd w:val="clear" w:color="auto" w:fill="FFFFFF"/>
        </w:rPr>
        <w:t>отношения по реализации права граждан на образование, целью которых является освоение обучающимися содержания образовательных программ.</w:t>
      </w:r>
    </w:p>
    <w:p w:rsidR="009976DC" w:rsidRPr="00542941" w:rsidRDefault="009976DC" w:rsidP="00B3774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9976DC" w:rsidRPr="00542941" w:rsidRDefault="009976DC" w:rsidP="00B37742">
      <w:pPr>
        <w:pStyle w:val="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542941">
        <w:rPr>
          <w:b/>
          <w:bCs/>
        </w:rPr>
        <w:t>Возникновение образовательных отношений</w:t>
      </w:r>
    </w:p>
    <w:p w:rsidR="009976DC" w:rsidRPr="00542941" w:rsidRDefault="009976DC" w:rsidP="00B37742">
      <w:pPr>
        <w:pStyle w:val="ListParagraph"/>
        <w:shd w:val="clear" w:color="auto" w:fill="FFFFFF"/>
        <w:spacing w:before="0" w:beforeAutospacing="0" w:after="0" w:afterAutospacing="0"/>
        <w:ind w:left="720"/>
        <w:textAlignment w:val="baseline"/>
        <w:rPr>
          <w:b/>
          <w:bCs/>
        </w:rPr>
      </w:pPr>
    </w:p>
    <w:p w:rsidR="009976DC" w:rsidRPr="00542941" w:rsidRDefault="009976DC" w:rsidP="000822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2.1. Основанием возникновения образовательных отношений является приказ о приеме лица </w:t>
      </w:r>
      <w:bookmarkStart w:id="3" w:name="OLE_LINK113"/>
      <w:bookmarkStart w:id="4" w:name="OLE_LINK114"/>
      <w:bookmarkStart w:id="5" w:name="OLE_LINK115"/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на обучение в Школу и</w:t>
      </w:r>
      <w:bookmarkEnd w:id="3"/>
      <w:bookmarkEnd w:id="4"/>
      <w:bookmarkEnd w:id="5"/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(или) для прохождения промежуточной аттестации и (или) государственной итоговой аттестации.</w:t>
      </w:r>
    </w:p>
    <w:p w:rsidR="009976DC" w:rsidRPr="00542941" w:rsidRDefault="009976DC" w:rsidP="00E26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2.2. Школа </w:t>
      </w:r>
      <w:r w:rsidRPr="00542941">
        <w:rPr>
          <w:rFonts w:ascii="Times New Roman" w:hAnsi="Times New Roman"/>
          <w:sz w:val="24"/>
          <w:szCs w:val="24"/>
          <w:shd w:val="clear" w:color="auto" w:fill="FFFFFF"/>
        </w:rPr>
        <w:t>знакомит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9976DC" w:rsidRPr="00542941" w:rsidRDefault="009976DC" w:rsidP="00E26D2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  <w:shd w:val="clear" w:color="auto" w:fill="FFFFFF"/>
        </w:rPr>
        <w:t xml:space="preserve">Факт ознакомления родителей (законных представителей) поступающего с лицензией на осуществление образовательной деятельности, свидетельством о государственной аккредитации, уставом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МБОУ СОШ №3 </w:t>
      </w:r>
      <w:r w:rsidRPr="00542941">
        <w:rPr>
          <w:rFonts w:ascii="Times New Roman" w:hAnsi="Times New Roman"/>
          <w:sz w:val="24"/>
          <w:szCs w:val="24"/>
          <w:shd w:val="clear" w:color="auto" w:fill="FFFFFF"/>
        </w:rPr>
        <w:t>фиксируется в заявлении о приеме и заверяется личной подписью родителей (законных представителей) ребенка.</w:t>
      </w:r>
    </w:p>
    <w:p w:rsidR="009976DC" w:rsidRPr="00542941" w:rsidRDefault="009976DC" w:rsidP="00E26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2941">
        <w:rPr>
          <w:rFonts w:ascii="Times New Roman" w:hAnsi="Times New Roman"/>
          <w:sz w:val="24"/>
          <w:szCs w:val="24"/>
        </w:rPr>
        <w:t xml:space="preserve">2.3. </w:t>
      </w:r>
      <w:r w:rsidRPr="00542941">
        <w:rPr>
          <w:rFonts w:ascii="Times New Roman" w:hAnsi="Times New Roman"/>
          <w:sz w:val="24"/>
          <w:szCs w:val="24"/>
          <w:shd w:val="clear" w:color="auto" w:fill="FFFFFF"/>
        </w:rPr>
        <w:t xml:space="preserve">Прием на обучение по основным общеобразовательным программам проводится на общедоступной основе без вступительных испытаний. </w:t>
      </w:r>
    </w:p>
    <w:p w:rsidR="009976DC" w:rsidRPr="00542941" w:rsidRDefault="009976DC" w:rsidP="000822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  <w:shd w:val="clear" w:color="auto" w:fill="FFFFFF"/>
        </w:rPr>
        <w:t xml:space="preserve">2.4. </w:t>
      </w:r>
      <w:r w:rsidRPr="00542941">
        <w:rPr>
          <w:rFonts w:ascii="Times New Roman" w:hAnsi="Times New Roman"/>
          <w:sz w:val="24"/>
          <w:szCs w:val="24"/>
        </w:rPr>
        <w:t>Организация индивидуального отбора при приеме в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bookmarkStart w:id="6" w:name="OLE_LINK23"/>
      <w:bookmarkStart w:id="7" w:name="OLE_LINK24"/>
      <w:bookmarkStart w:id="8" w:name="OLE_LINK25"/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Школу </w:t>
      </w:r>
      <w:bookmarkEnd w:id="6"/>
      <w:bookmarkEnd w:id="7"/>
      <w:bookmarkEnd w:id="8"/>
      <w:r w:rsidRPr="00542941">
        <w:rPr>
          <w:rFonts w:ascii="Times New Roman" w:hAnsi="Times New Roman"/>
          <w:sz w:val="24"/>
          <w:szCs w:val="24"/>
        </w:rPr>
        <w:t xml:space="preserve">для получения основного общего и среднего общего образования с углубленным изучением отдельных учебных предметов или для профильного обучения  осуществляется в порядке, предусмотренном законодательством Калининградской области, а также в соответствии с Правилами приема в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школу</w:t>
      </w:r>
      <w:r w:rsidRPr="00542941">
        <w:rPr>
          <w:rFonts w:ascii="Times New Roman" w:hAnsi="Times New Roman"/>
          <w:sz w:val="24"/>
          <w:szCs w:val="24"/>
        </w:rPr>
        <w:t xml:space="preserve">. </w:t>
      </w:r>
    </w:p>
    <w:p w:rsidR="009976DC" w:rsidRPr="00542941" w:rsidRDefault="009976DC" w:rsidP="000822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542941">
        <w:rPr>
          <w:rFonts w:ascii="Times New Roman" w:hAnsi="Times New Roman"/>
          <w:sz w:val="24"/>
          <w:szCs w:val="24"/>
        </w:rPr>
        <w:t>2.5. Прием на обучение на уровень среднего общего образования лиц, получивших основное общее образование в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Школе, оформляется приказом директора Школы о приеме обучающихся на обучение по основной образовательной программе среднего общего образования и осуществляется согласно Правилам приема в Школу. </w:t>
      </w:r>
    </w:p>
    <w:p w:rsidR="009976DC" w:rsidRPr="00542941" w:rsidRDefault="009976DC" w:rsidP="000822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  <w:shd w:val="clear" w:color="auto" w:fill="FFFFFF"/>
        </w:rPr>
        <w:t xml:space="preserve">2.6. </w:t>
      </w:r>
      <w:r w:rsidRPr="00542941">
        <w:rPr>
          <w:rFonts w:ascii="Times New Roman" w:hAnsi="Times New Roman"/>
          <w:sz w:val="24"/>
          <w:szCs w:val="24"/>
        </w:rPr>
        <w:t xml:space="preserve">Прием граждан на обучение по программам начального общего, основного общего, среднего общего образования в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Школу </w:t>
      </w:r>
      <w:r w:rsidRPr="00542941">
        <w:rPr>
          <w:rFonts w:ascii="Times New Roman" w:hAnsi="Times New Roman"/>
          <w:sz w:val="24"/>
          <w:szCs w:val="24"/>
        </w:rPr>
        <w:t>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РФ.</w:t>
      </w:r>
    </w:p>
    <w:p w:rsidR="009976DC" w:rsidRPr="00542941" w:rsidRDefault="009976DC" w:rsidP="000822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  <w:shd w:val="clear" w:color="auto" w:fill="FFFFFF"/>
        </w:rPr>
        <w:t>2.7. Дети с ограниченными возможностями здоровья принимаются на обучение по адаптированным основным образовательным программам начального общего, основного общего и среднего общего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2941">
        <w:rPr>
          <w:rFonts w:ascii="Times New Roman" w:hAnsi="Times New Roman"/>
          <w:sz w:val="24"/>
          <w:szCs w:val="24"/>
        </w:rPr>
        <w:t xml:space="preserve">2.8. Зачисление в Школу на обучение по программам начального общего, основного общего, среднего общего образования оформляется приказом директора Школы в течение 7 рабочих дней после приема документов. Приказы </w:t>
      </w:r>
      <w:r w:rsidRPr="00542941">
        <w:rPr>
          <w:rFonts w:ascii="Times New Roman" w:hAnsi="Times New Roman"/>
          <w:sz w:val="24"/>
          <w:szCs w:val="24"/>
          <w:shd w:val="clear" w:color="auto" w:fill="FFFFFF"/>
        </w:rPr>
        <w:t>о приеме детей на обучение по программам начального, основного, среднего общего образования размещаются на информационном стенде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bookmarkStart w:id="9" w:name="OLE_LINK31"/>
      <w:bookmarkStart w:id="10" w:name="OLE_LINK32"/>
      <w:bookmarkStart w:id="11" w:name="OLE_LINK33"/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Школы </w:t>
      </w:r>
      <w:bookmarkEnd w:id="9"/>
      <w:bookmarkEnd w:id="10"/>
      <w:bookmarkEnd w:id="11"/>
      <w:r w:rsidRPr="00542941">
        <w:rPr>
          <w:rFonts w:ascii="Times New Roman" w:hAnsi="Times New Roman"/>
          <w:sz w:val="24"/>
          <w:szCs w:val="24"/>
          <w:shd w:val="clear" w:color="auto" w:fill="FFFFFF"/>
        </w:rPr>
        <w:t>в день их издания.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  <w:shd w:val="clear" w:color="auto" w:fill="FFFFFF"/>
        </w:rPr>
        <w:t>2.9.</w:t>
      </w:r>
      <w:r w:rsidRPr="00542941">
        <w:rPr>
          <w:rFonts w:ascii="Times New Roman" w:hAnsi="Times New Roman"/>
          <w:sz w:val="24"/>
          <w:szCs w:val="24"/>
        </w:rPr>
        <w:t xml:space="preserve"> Основаниями возникновения образовательных отношений между экстерном и Школой являются заявление родителей (законных представителей) о прохождении промежуточной и (или) государственной итоговой аттестации в Школе  и приказ директора Школы о приеме лица в Школу для прохождения промежуточной аттестации и (или) государственной итоговой аттестации. 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542941">
        <w:rPr>
          <w:rFonts w:ascii="Times New Roman" w:hAnsi="Times New Roman"/>
          <w:sz w:val="24"/>
          <w:szCs w:val="24"/>
        </w:rPr>
        <w:t xml:space="preserve">2.10. </w:t>
      </w:r>
      <w:r w:rsidRPr="00542941">
        <w:rPr>
          <w:rFonts w:ascii="Times New Roman" w:hAnsi="Times New Roman"/>
          <w:sz w:val="24"/>
          <w:szCs w:val="24"/>
          <w:shd w:val="clear" w:color="auto" w:fill="FFFFFF"/>
        </w:rPr>
        <w:t xml:space="preserve">Порядок и условия приема в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Школу регламентируются Правилами приема в Школу.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2.11. Права и обязанности обучающегося, предусмотренные законодательством об образовании и локальными нормативными актами Школы, возникают у лица, принятого на обучение, с даты, </w:t>
      </w:r>
      <w:r w:rsidRPr="00542941">
        <w:rPr>
          <w:rFonts w:ascii="Times New Roman" w:hAnsi="Times New Roman"/>
          <w:sz w:val="24"/>
          <w:szCs w:val="24"/>
          <w:shd w:val="clear" w:color="auto" w:fill="FFFFFF"/>
        </w:rPr>
        <w:t>указанной в приказе о приеме лица на обучение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9976DC" w:rsidRPr="00542941" w:rsidRDefault="009976DC" w:rsidP="00B37742">
      <w:pPr>
        <w:pStyle w:val="NormalWeb"/>
        <w:numPr>
          <w:ilvl w:val="0"/>
          <w:numId w:val="2"/>
        </w:numPr>
        <w:spacing w:before="0" w:beforeAutospacing="0" w:after="0" w:afterAutospacing="0"/>
        <w:jc w:val="center"/>
        <w:rPr>
          <w:b/>
          <w:bCs/>
        </w:rPr>
      </w:pPr>
      <w:r w:rsidRPr="00542941">
        <w:rPr>
          <w:b/>
          <w:bCs/>
        </w:rPr>
        <w:t>Изменение образовательных отношений</w:t>
      </w:r>
    </w:p>
    <w:p w:rsidR="009976DC" w:rsidRPr="00542941" w:rsidRDefault="009976DC" w:rsidP="00B37742">
      <w:pPr>
        <w:pStyle w:val="NormalWeb"/>
        <w:spacing w:before="0" w:beforeAutospacing="0" w:after="0" w:afterAutospacing="0"/>
        <w:ind w:left="720"/>
        <w:rPr>
          <w:b/>
          <w:bCs/>
        </w:rPr>
      </w:pPr>
    </w:p>
    <w:p w:rsidR="009976DC" w:rsidRPr="00542941" w:rsidRDefault="009976DC" w:rsidP="00B37742">
      <w:pPr>
        <w:pStyle w:val="NormalWeb"/>
        <w:spacing w:before="0" w:beforeAutospacing="0" w:after="0" w:afterAutospacing="0"/>
        <w:jc w:val="both"/>
      </w:pPr>
      <w:r w:rsidRPr="00542941">
        <w:t>3.1. Образовательные отношения изменяются в случае изменения условий получения образования по основной или дополнительной образовательной программе, повлекших за собой изменение взаимных прав и обязанностей обучающегося и</w:t>
      </w:r>
      <w:bookmarkStart w:id="12" w:name="OLE_LINK34"/>
      <w:bookmarkStart w:id="13" w:name="OLE_LINK35"/>
      <w:r w:rsidRPr="00542941">
        <w:t xml:space="preserve"> </w:t>
      </w:r>
      <w:r w:rsidRPr="00542941">
        <w:rPr>
          <w:bdr w:val="none" w:sz="0" w:space="0" w:color="auto" w:frame="1"/>
        </w:rPr>
        <w:t>Школы</w:t>
      </w:r>
      <w:r w:rsidRPr="00542941">
        <w:t>.</w:t>
      </w:r>
      <w:bookmarkEnd w:id="12"/>
      <w:bookmarkEnd w:id="13"/>
    </w:p>
    <w:p w:rsidR="009976DC" w:rsidRPr="00542941" w:rsidRDefault="009976DC" w:rsidP="000822E0">
      <w:pPr>
        <w:pStyle w:val="NormalWeb"/>
        <w:spacing w:before="0" w:beforeAutospacing="0" w:after="0" w:afterAutospacing="0"/>
        <w:jc w:val="both"/>
      </w:pPr>
      <w:r w:rsidRPr="00542941">
        <w:t xml:space="preserve">3.2. Образовательные отношения могут быть изменены как по инициативе обучающегося и (или) родителей </w:t>
      </w:r>
      <w:hyperlink r:id="rId8" w:history="1">
        <w:r w:rsidRPr="00542941">
          <w:t>(законных представителей)</w:t>
        </w:r>
      </w:hyperlink>
      <w:r w:rsidRPr="00542941">
        <w:t xml:space="preserve"> несовершеннолетнего обучающегося на основании письменного заявления, поданного в письменной форме, так и по инициативе</w:t>
      </w:r>
      <w:r w:rsidRPr="00542941">
        <w:rPr>
          <w:bdr w:val="none" w:sz="0" w:space="0" w:color="auto" w:frame="1"/>
        </w:rPr>
        <w:t xml:space="preserve"> Школы</w:t>
      </w:r>
      <w:r w:rsidRPr="00542941">
        <w:t>.</w:t>
      </w:r>
    </w:p>
    <w:p w:rsidR="009976DC" w:rsidRPr="00542941" w:rsidRDefault="009976DC" w:rsidP="000822E0">
      <w:pPr>
        <w:pStyle w:val="NormalWeb"/>
        <w:spacing w:before="0" w:beforeAutospacing="0" w:after="0" w:afterAutospacing="0"/>
        <w:jc w:val="both"/>
      </w:pPr>
      <w:r w:rsidRPr="00542941">
        <w:t xml:space="preserve">3.3. Изменение формы обучения осуществляется на основании устава Школы и соответствующего письменного заявления родителей (законных представителей). </w:t>
      </w:r>
    </w:p>
    <w:p w:rsidR="009976DC" w:rsidRPr="00542941" w:rsidRDefault="009976DC" w:rsidP="000822E0">
      <w:pPr>
        <w:pStyle w:val="NormalWeb"/>
        <w:spacing w:before="0" w:beforeAutospacing="0" w:after="0" w:afterAutospacing="0"/>
        <w:jc w:val="both"/>
        <w:rPr>
          <w:bdr w:val="none" w:sz="0" w:space="0" w:color="auto" w:frame="1"/>
        </w:rPr>
      </w:pPr>
      <w:r w:rsidRPr="00542941">
        <w:t>3.4. Изменение формы получения образования (выбор получения образования вне образовательной организации в семейной форме) осуществляется на основании письменного заявления родителей (законных представителей) обучающегося и влечет за собой прекращение образовательных отношений между обучающимся и Школой</w:t>
      </w:r>
      <w:r w:rsidRPr="00542941">
        <w:rPr>
          <w:bdr w:val="none" w:sz="0" w:space="0" w:color="auto" w:frame="1"/>
        </w:rPr>
        <w:t xml:space="preserve">, которое оформляется приказом директора Школы. 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3.5. Перевод на </w:t>
      </w:r>
      <w:r w:rsidRPr="00542941">
        <w:rPr>
          <w:rFonts w:ascii="Times New Roman" w:hAnsi="Times New Roman"/>
          <w:sz w:val="24"/>
          <w:szCs w:val="24"/>
        </w:rPr>
        <w:t xml:space="preserve">обучение по индивидуальному учебному плану, в т.ч. ускоренное обучение в пределах осваиваемой образовательной программы осуществляется на основании письменного заявления обучающегося и (или) родителей (законных представителей) обучающегося и решения педагогического совета Школы, оформленного соответствующим протоколом. </w:t>
      </w:r>
    </w:p>
    <w:p w:rsidR="009976DC" w:rsidRPr="00542941" w:rsidRDefault="009976DC" w:rsidP="000822E0">
      <w:pPr>
        <w:pStyle w:val="NormalWeb"/>
        <w:spacing w:before="0" w:beforeAutospacing="0" w:after="0" w:afterAutospacing="0"/>
        <w:jc w:val="both"/>
      </w:pPr>
      <w:r w:rsidRPr="00542941">
        <w:rPr>
          <w:bdr w:val="none" w:sz="0" w:space="0" w:color="auto" w:frame="1"/>
        </w:rPr>
        <w:t xml:space="preserve">3.6. В случае выбора родителями (законными представителями) обучающегося освоения части образовательной программы Школы в форме семейного образования и (или) самообразования, на основании </w:t>
      </w:r>
      <w:r w:rsidRPr="00542941">
        <w:t xml:space="preserve">письменного заявления обучающегося и (или) родителей (законных представителей) директором Школы издается приказ о переводе обучающегося на индивидуальный учебный план. </w:t>
      </w:r>
    </w:p>
    <w:p w:rsidR="009976DC" w:rsidRPr="00542941" w:rsidRDefault="009976DC" w:rsidP="000822E0">
      <w:pPr>
        <w:pStyle w:val="NormalWeb"/>
        <w:spacing w:before="0" w:beforeAutospacing="0" w:after="0" w:afterAutospacing="0"/>
        <w:jc w:val="both"/>
      </w:pPr>
      <w:r w:rsidRPr="00542941">
        <w:t xml:space="preserve">3.7. Для учащихся, нуждающихся в длительном лечении, детей-инвалидов, которые по состоянию здоровья не могут посещать Школу, на основании заключения медицинской организации и письменного обращения родителей (законных представителей) обучение по основным общеобразовательным программам организуется на дому. 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 xml:space="preserve">3.8. Приказ директора школы о переводе на индивидуальное обучение на дому издается на основании письменного заявления родителей (законных представителей), а также оформленного в установленном порядке заключения медицинской организации. </w:t>
      </w:r>
    </w:p>
    <w:p w:rsidR="009976DC" w:rsidRPr="00542941" w:rsidRDefault="009976DC" w:rsidP="00B377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>Перечень заболеваний, наличие которых дает право на обучение на дому, определяется в соответствии с нормативными правовыми актами РФ. Обучение на дому организуется на основе договора между Школой, обучающимся и (или) его родителями (законными представителями).</w:t>
      </w:r>
    </w:p>
    <w:p w:rsidR="009976DC" w:rsidRPr="00542941" w:rsidRDefault="009976DC" w:rsidP="000822E0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542941">
        <w:t>3.9. В том случае, если с обучающимся и (или) родителями (законными представителями) несовершеннолетнего обучающегося заключен договор об образовании, в соответствии с изменениями, внесенными в договор об образовании, издается соответствующий приказ директора Школы.</w:t>
      </w:r>
    </w:p>
    <w:p w:rsidR="009976DC" w:rsidRPr="00542941" w:rsidRDefault="009976DC" w:rsidP="000822E0">
      <w:pPr>
        <w:pStyle w:val="NormalWeb"/>
        <w:spacing w:before="0" w:beforeAutospacing="0" w:after="0" w:afterAutospacing="0"/>
        <w:jc w:val="both"/>
      </w:pPr>
      <w:r w:rsidRPr="00542941">
        <w:t xml:space="preserve">3.10. Основанием для изменения образовательных отношений является соответствующий приказ директора школы. </w:t>
      </w:r>
    </w:p>
    <w:p w:rsidR="009976DC" w:rsidRPr="00542941" w:rsidRDefault="009976DC" w:rsidP="000822E0">
      <w:pPr>
        <w:pStyle w:val="NormalWeb"/>
        <w:spacing w:before="0" w:beforeAutospacing="0" w:after="0" w:afterAutospacing="0"/>
        <w:jc w:val="both"/>
      </w:pPr>
      <w:r w:rsidRPr="00542941">
        <w:t xml:space="preserve">3.11. Права и обязанности обучающегося, предусмотренные законодательством об образовании и локальными нормативными актами </w:t>
      </w:r>
      <w:bookmarkStart w:id="14" w:name="OLE_LINK36"/>
      <w:bookmarkStart w:id="15" w:name="OLE_LINK37"/>
      <w:bookmarkStart w:id="16" w:name="OLE_LINK38"/>
      <w:bookmarkStart w:id="17" w:name="OLE_LINK118"/>
      <w:bookmarkStart w:id="18" w:name="OLE_LINK119"/>
      <w:bookmarkStart w:id="19" w:name="OLE_LINK120"/>
      <w:r w:rsidRPr="00542941">
        <w:rPr>
          <w:bdr w:val="none" w:sz="0" w:space="0" w:color="auto" w:frame="1"/>
        </w:rPr>
        <w:t>Школы</w:t>
      </w:r>
      <w:r w:rsidRPr="00542941">
        <w:t xml:space="preserve"> </w:t>
      </w:r>
      <w:bookmarkEnd w:id="14"/>
      <w:bookmarkEnd w:id="15"/>
      <w:bookmarkEnd w:id="16"/>
      <w:bookmarkEnd w:id="17"/>
      <w:bookmarkEnd w:id="18"/>
      <w:bookmarkEnd w:id="19"/>
      <w:r w:rsidRPr="00542941">
        <w:t>изменяются с даты издания приказа директором Школы или с иной указанной в нем даты.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542941">
        <w:rPr>
          <w:rFonts w:ascii="Times New Roman" w:hAnsi="Times New Roman"/>
          <w:b/>
          <w:sz w:val="24"/>
          <w:szCs w:val="24"/>
        </w:rPr>
        <w:t>4. Прекращение образовательных отношений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 xml:space="preserve">4.1. Образовательные отношения прекращаются в связи с отчислением обучающегося из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Школы</w:t>
      </w:r>
      <w:r w:rsidRPr="00542941">
        <w:rPr>
          <w:rFonts w:ascii="Times New Roman" w:hAnsi="Times New Roman"/>
          <w:sz w:val="24"/>
          <w:szCs w:val="24"/>
        </w:rPr>
        <w:t>:</w:t>
      </w:r>
    </w:p>
    <w:p w:rsidR="009976DC" w:rsidRPr="00542941" w:rsidRDefault="009976DC" w:rsidP="00B377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 xml:space="preserve">4.1.1. </w:t>
      </w:r>
      <w:bookmarkStart w:id="20" w:name="OLE_LINK116"/>
      <w:bookmarkStart w:id="21" w:name="OLE_LINK117"/>
      <w:r w:rsidRPr="00542941">
        <w:rPr>
          <w:rFonts w:ascii="Times New Roman" w:hAnsi="Times New Roman"/>
          <w:sz w:val="24"/>
          <w:szCs w:val="24"/>
        </w:rPr>
        <w:t xml:space="preserve">В связи с </w:t>
      </w:r>
      <w:bookmarkStart w:id="22" w:name="OLE_LINK121"/>
      <w:bookmarkStart w:id="23" w:name="OLE_LINK122"/>
      <w:r w:rsidRPr="00542941">
        <w:rPr>
          <w:rFonts w:ascii="Times New Roman" w:hAnsi="Times New Roman"/>
          <w:sz w:val="24"/>
          <w:szCs w:val="24"/>
        </w:rPr>
        <w:t>получением основного общего и среднего общего образования</w:t>
      </w:r>
      <w:bookmarkEnd w:id="20"/>
      <w:bookmarkEnd w:id="21"/>
      <w:bookmarkEnd w:id="22"/>
      <w:bookmarkEnd w:id="23"/>
      <w:r w:rsidRPr="00542941">
        <w:rPr>
          <w:rFonts w:ascii="Times New Roman" w:hAnsi="Times New Roman"/>
          <w:sz w:val="24"/>
          <w:szCs w:val="24"/>
        </w:rPr>
        <w:t xml:space="preserve"> и (или) завершением обучения.</w:t>
      </w:r>
    </w:p>
    <w:p w:rsidR="009976DC" w:rsidRPr="00542941" w:rsidRDefault="009976DC" w:rsidP="00B377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>4.1.2. Досрочно по основаниям, установленным п. 4.2. Положения.</w:t>
      </w:r>
    </w:p>
    <w:p w:rsidR="009976DC" w:rsidRPr="00542941" w:rsidRDefault="009976DC" w:rsidP="00B377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4" w:name="Par5"/>
      <w:bookmarkEnd w:id="24"/>
      <w:r w:rsidRPr="00542941">
        <w:rPr>
          <w:rFonts w:ascii="Times New Roman" w:hAnsi="Times New Roman"/>
          <w:sz w:val="24"/>
          <w:szCs w:val="24"/>
        </w:rPr>
        <w:t>4.2. Образовательные отношения могут быть прекращены досрочно в следующих случаях:</w:t>
      </w:r>
    </w:p>
    <w:p w:rsidR="009976DC" w:rsidRPr="00542941" w:rsidRDefault="009976DC" w:rsidP="00B377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 xml:space="preserve">4.2.1. По инициативе обучающегося и (или) родителей </w:t>
      </w:r>
      <w:hyperlink r:id="rId9" w:history="1">
        <w:r w:rsidRPr="00542941">
          <w:rPr>
            <w:rFonts w:ascii="Times New Roman" w:hAnsi="Times New Roman"/>
            <w:sz w:val="24"/>
            <w:szCs w:val="24"/>
          </w:rPr>
          <w:t>(законных представителей)</w:t>
        </w:r>
      </w:hyperlink>
      <w:r w:rsidRPr="00542941">
        <w:rPr>
          <w:rFonts w:ascii="Times New Roman" w:hAnsi="Times New Roman"/>
          <w:sz w:val="24"/>
          <w:szCs w:val="24"/>
        </w:rPr>
        <w:t xml:space="preserve"> несовершеннолетнего обучающегося, в т. ч. в случае перемены места жительства, перевода обучающегося для продолжения освоения образовательной программы в другую организацию, осуществляющую образовательную деятельность, выбора получения образования в форме семейного образования и (или) самообразования.</w:t>
      </w:r>
    </w:p>
    <w:p w:rsidR="009976DC" w:rsidRPr="00542941" w:rsidRDefault="009976DC" w:rsidP="00B377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 xml:space="preserve">4.2.2. По инициативе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Школы</w:t>
      </w:r>
      <w:r w:rsidRPr="00542941">
        <w:rPr>
          <w:rFonts w:ascii="Times New Roman" w:hAnsi="Times New Roman"/>
          <w:sz w:val="24"/>
          <w:szCs w:val="24"/>
        </w:rPr>
        <w:t xml:space="preserve"> в случае применения к обучающемуся, достигшему возраста 15 лет, отчисления как меры дисциплинарного взыскания за неоднократное нарушение устава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и локальных нормативных актов Школы</w:t>
      </w:r>
      <w:r w:rsidRPr="00542941">
        <w:rPr>
          <w:rFonts w:ascii="Times New Roman" w:hAnsi="Times New Roman"/>
          <w:sz w:val="24"/>
          <w:szCs w:val="24"/>
        </w:rPr>
        <w:t>.</w:t>
      </w:r>
    </w:p>
    <w:p w:rsidR="009976DC" w:rsidRPr="00542941" w:rsidRDefault="009976DC" w:rsidP="00B377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 xml:space="preserve">4.2.3. В случае установления нарушения порядка приема в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Школу, </w:t>
      </w:r>
      <w:r w:rsidRPr="00542941">
        <w:rPr>
          <w:rFonts w:ascii="Times New Roman" w:hAnsi="Times New Roman"/>
          <w:sz w:val="24"/>
          <w:szCs w:val="24"/>
        </w:rPr>
        <w:t xml:space="preserve">повлекшего по вине обучающегося и (или) родителей (законных представителей) несовершеннолетнего обучающегося его незаконное зачисление в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Школу</w:t>
      </w:r>
      <w:r w:rsidRPr="00542941">
        <w:rPr>
          <w:rFonts w:ascii="Times New Roman" w:hAnsi="Times New Roman"/>
          <w:sz w:val="24"/>
          <w:szCs w:val="24"/>
        </w:rPr>
        <w:t>.</w:t>
      </w:r>
    </w:p>
    <w:p w:rsidR="009976DC" w:rsidRPr="00542941" w:rsidRDefault="009976DC" w:rsidP="00B377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>4.2.4. По обстоятельствам, не зависящим от воли обучающегося или родителей (законных представителей) несовершеннолетнего обучающегося и</w:t>
      </w:r>
      <w:bookmarkStart w:id="25" w:name="OLE_LINK67"/>
      <w:bookmarkStart w:id="26" w:name="OLE_LINK68"/>
      <w:bookmarkStart w:id="27" w:name="OLE_LINK69"/>
      <w:r w:rsidRPr="00542941">
        <w:rPr>
          <w:rFonts w:ascii="Times New Roman" w:hAnsi="Times New Roman"/>
          <w:sz w:val="24"/>
          <w:szCs w:val="24"/>
        </w:rPr>
        <w:t xml:space="preserve">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Школы</w:t>
      </w:r>
      <w:r w:rsidRPr="00542941">
        <w:rPr>
          <w:rFonts w:ascii="Times New Roman" w:hAnsi="Times New Roman"/>
          <w:sz w:val="24"/>
          <w:szCs w:val="24"/>
        </w:rPr>
        <w:t xml:space="preserve">, </w:t>
      </w:r>
      <w:bookmarkEnd w:id="25"/>
      <w:bookmarkEnd w:id="26"/>
      <w:bookmarkEnd w:id="27"/>
      <w:r w:rsidRPr="00542941">
        <w:rPr>
          <w:rFonts w:ascii="Times New Roman" w:hAnsi="Times New Roman"/>
          <w:sz w:val="24"/>
          <w:szCs w:val="24"/>
        </w:rPr>
        <w:t>в т. ч. в случае прекращения деятельности</w:t>
      </w:r>
      <w:bookmarkStart w:id="28" w:name="OLE_LINK58"/>
      <w:bookmarkStart w:id="29" w:name="OLE_LINK59"/>
      <w:bookmarkStart w:id="30" w:name="OLE_LINK60"/>
      <w:bookmarkStart w:id="31" w:name="OLE_LINK61"/>
      <w:bookmarkStart w:id="32" w:name="OLE_LINK62"/>
      <w:bookmarkStart w:id="33" w:name="OLE_LINK63"/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Школы</w:t>
      </w:r>
      <w:r w:rsidRPr="00542941">
        <w:rPr>
          <w:rFonts w:ascii="Times New Roman" w:hAnsi="Times New Roman"/>
          <w:sz w:val="24"/>
          <w:szCs w:val="24"/>
        </w:rPr>
        <w:t>.</w:t>
      </w:r>
      <w:bookmarkEnd w:id="28"/>
      <w:bookmarkEnd w:id="29"/>
      <w:bookmarkEnd w:id="30"/>
      <w:bookmarkEnd w:id="31"/>
      <w:bookmarkEnd w:id="32"/>
      <w:bookmarkEnd w:id="33"/>
    </w:p>
    <w:p w:rsidR="009976DC" w:rsidRPr="00542941" w:rsidRDefault="009976DC" w:rsidP="00B377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 xml:space="preserve">4.2.5. По инициативе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Школы в случае </w:t>
      </w:r>
      <w:r w:rsidRPr="00542941">
        <w:rPr>
          <w:rFonts w:ascii="Times New Roman" w:hAnsi="Times New Roman"/>
          <w:sz w:val="24"/>
          <w:szCs w:val="24"/>
        </w:rPr>
        <w:t>просрочки оплаты стоимости платных образовательных услуг.</w:t>
      </w:r>
    </w:p>
    <w:p w:rsidR="009976DC" w:rsidRPr="00542941" w:rsidRDefault="009976DC" w:rsidP="00B377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 xml:space="preserve">4.2.6. По инициативе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Школы в случае </w:t>
      </w:r>
      <w:r w:rsidRPr="00542941">
        <w:rPr>
          <w:rFonts w:ascii="Times New Roman" w:hAnsi="Times New Roman"/>
          <w:sz w:val="24"/>
          <w:szCs w:val="24"/>
        </w:rPr>
        <w:t>невозможности надлежащего исполнения обязательств по оказанию платных образовательных услуг вследствие действий (бездействия) обучающегося.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>4.3. Досрочное прекращение образовательных отношений по инициативе обучающегося и (или) родителей (законных представителей) несовершеннолетнего обучающегося не влечет за собой возникновение каких-либо дополнительных, в т. ч. материальных обязательств обучающегося перед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Школой</w:t>
      </w:r>
      <w:r w:rsidRPr="00542941">
        <w:rPr>
          <w:rFonts w:ascii="Times New Roman" w:hAnsi="Times New Roman"/>
          <w:sz w:val="24"/>
          <w:szCs w:val="24"/>
        </w:rPr>
        <w:t>.</w:t>
      </w:r>
    </w:p>
    <w:p w:rsidR="009976DC" w:rsidRPr="00542941" w:rsidRDefault="009976DC" w:rsidP="000822E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941">
        <w:rPr>
          <w:rFonts w:ascii="Times New Roman" w:hAnsi="Times New Roman" w:cs="Times New Roman"/>
          <w:sz w:val="24"/>
          <w:szCs w:val="24"/>
        </w:rPr>
        <w:t xml:space="preserve">4.4. </w:t>
      </w:r>
      <w:bookmarkStart w:id="34" w:name="OLE_LINK57"/>
      <w:r w:rsidRPr="00542941">
        <w:rPr>
          <w:rFonts w:ascii="Times New Roman" w:hAnsi="Times New Roman" w:cs="Times New Roman"/>
          <w:sz w:val="24"/>
          <w:szCs w:val="24"/>
        </w:rPr>
        <w:t xml:space="preserve">Перевод обучающегося из одного общеобразовательного учреждения в другое осуществляется только с письменного согласия родителей (законных представителей) обучающегося, за исключением перевода в учреждения закрытого типа по решению суда. </w:t>
      </w:r>
    </w:p>
    <w:p w:rsidR="009976DC" w:rsidRPr="00542941" w:rsidRDefault="009976DC" w:rsidP="000822E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941">
        <w:rPr>
          <w:rFonts w:ascii="Times New Roman" w:hAnsi="Times New Roman" w:cs="Times New Roman"/>
          <w:sz w:val="24"/>
          <w:szCs w:val="24"/>
        </w:rPr>
        <w:t>4.5. Отчисление как мера дисциплинарного взыскания не применяется к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 Не допускается отчисление обучающихся во время их болезни, каникул.</w:t>
      </w:r>
    </w:p>
    <w:p w:rsidR="009976DC" w:rsidRPr="00542941" w:rsidRDefault="009976DC" w:rsidP="000822E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941">
        <w:rPr>
          <w:rFonts w:ascii="Times New Roman" w:hAnsi="Times New Roman" w:cs="Times New Roman"/>
          <w:sz w:val="24"/>
          <w:szCs w:val="24"/>
        </w:rPr>
        <w:t>4.6. При выборе такой меры дисциплинарного взыскания, как отчисление, Школа учитывает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совета обучающихся, родительского комитета.</w:t>
      </w:r>
    </w:p>
    <w:bookmarkEnd w:id="34"/>
    <w:p w:rsidR="009976DC" w:rsidRPr="00542941" w:rsidRDefault="009976DC" w:rsidP="000822E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941">
        <w:rPr>
          <w:rFonts w:ascii="Times New Roman" w:hAnsi="Times New Roman" w:cs="Times New Roman"/>
          <w:sz w:val="24"/>
          <w:szCs w:val="24"/>
        </w:rPr>
        <w:t xml:space="preserve">4.7. Отчисление как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</w:t>
      </w:r>
      <w:r w:rsidRPr="0054294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Школе </w:t>
      </w:r>
      <w:r w:rsidRPr="00542941">
        <w:rPr>
          <w:rFonts w:ascii="Times New Roman" w:hAnsi="Times New Roman" w:cs="Times New Roman"/>
          <w:sz w:val="24"/>
          <w:szCs w:val="24"/>
        </w:rPr>
        <w:t>оказывает отрицательное влияние на других обучающихся, нарушает их права и права работников</w:t>
      </w:r>
      <w:r w:rsidRPr="0054294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Школы</w:t>
      </w:r>
      <w:r w:rsidRPr="00542941">
        <w:rPr>
          <w:rFonts w:ascii="Times New Roman" w:hAnsi="Times New Roman" w:cs="Times New Roman"/>
          <w:sz w:val="24"/>
          <w:szCs w:val="24"/>
        </w:rPr>
        <w:t xml:space="preserve">, а также нормальное функционирование </w:t>
      </w:r>
      <w:r w:rsidRPr="0054294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Школы</w:t>
      </w:r>
      <w:r w:rsidRPr="00542941">
        <w:rPr>
          <w:rFonts w:ascii="Times New Roman" w:hAnsi="Times New Roman" w:cs="Times New Roman"/>
          <w:sz w:val="24"/>
          <w:szCs w:val="24"/>
        </w:rPr>
        <w:t>.</w:t>
      </w:r>
    </w:p>
    <w:p w:rsidR="009976DC" w:rsidRPr="00542941" w:rsidRDefault="009976DC" w:rsidP="000822E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941">
        <w:rPr>
          <w:rFonts w:ascii="Times New Roman" w:hAnsi="Times New Roman" w:cs="Times New Roman"/>
          <w:sz w:val="24"/>
          <w:szCs w:val="24"/>
        </w:rPr>
        <w:t xml:space="preserve">4.8. </w:t>
      </w:r>
      <w:bookmarkStart w:id="35" w:name="OLE_LINK96"/>
      <w:bookmarkStart w:id="36" w:name="OLE_LINK97"/>
      <w:r w:rsidRPr="00542941">
        <w:rPr>
          <w:rFonts w:ascii="Times New Roman" w:hAnsi="Times New Roman" w:cs="Times New Roman"/>
          <w:sz w:val="24"/>
          <w:szCs w:val="24"/>
        </w:rPr>
        <w:t>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истекли, и (или) меры дисциплинарного взыскания сняты в установленном порядке.</w:t>
      </w:r>
    </w:p>
    <w:bookmarkEnd w:id="35"/>
    <w:bookmarkEnd w:id="36"/>
    <w:p w:rsidR="009976DC" w:rsidRPr="00542941" w:rsidRDefault="009976DC" w:rsidP="000822E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42941">
        <w:rPr>
          <w:rFonts w:ascii="Times New Roman" w:hAnsi="Times New Roman" w:cs="Times New Roman"/>
          <w:sz w:val="24"/>
          <w:szCs w:val="24"/>
        </w:rPr>
        <w:t xml:space="preserve">4.9. Решение об отчислении несовершеннолетнего обучающегося, достигшего возраста 15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</w:t>
      </w:r>
      <w:hyperlink r:id="rId10" w:history="1">
        <w:r w:rsidRPr="00542941">
          <w:rPr>
            <w:rFonts w:ascii="Times New Roman" w:hAnsi="Times New Roman" w:cs="Times New Roman"/>
            <w:sz w:val="24"/>
            <w:szCs w:val="24"/>
          </w:rPr>
          <w:t>комиссии</w:t>
        </w:r>
      </w:hyperlink>
      <w:r w:rsidRPr="00542941">
        <w:rPr>
          <w:rFonts w:ascii="Times New Roman" w:hAnsi="Times New Roman" w:cs="Times New Roman"/>
          <w:sz w:val="24"/>
          <w:szCs w:val="24"/>
        </w:rPr>
        <w:t xml:space="preserve"> по делам несовершеннолетних и защите их прав. Решение об отчислении обучающихся –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9976DC" w:rsidRPr="00542941" w:rsidRDefault="009976DC" w:rsidP="000822E0">
      <w:pPr>
        <w:pStyle w:val="ConsPlusNormal"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2941">
        <w:rPr>
          <w:rFonts w:ascii="Times New Roman" w:hAnsi="Times New Roman" w:cs="Times New Roman"/>
          <w:sz w:val="24"/>
          <w:szCs w:val="24"/>
        </w:rPr>
        <w:t xml:space="preserve">4.10. Об отчислении несовершеннолетнего обучающегося в качестве меры дисциплинарного взыскания </w:t>
      </w:r>
      <w:r w:rsidRPr="0054294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Школа</w:t>
      </w:r>
      <w:r w:rsidRPr="00542941">
        <w:rPr>
          <w:rFonts w:ascii="Times New Roman" w:hAnsi="Times New Roman" w:cs="Times New Roman"/>
          <w:sz w:val="24"/>
          <w:szCs w:val="24"/>
        </w:rPr>
        <w:t xml:space="preserve"> незамедлительно информирует отдел образования администрации МО «Светловский городской округ» и комиссию по делам несовершеннолетних и защите их прав.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>4.11. Основанием для прекращения образовательных отношений является приказ об отчислении обучающегося из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Школы</w:t>
      </w:r>
      <w:r w:rsidRPr="00542941">
        <w:rPr>
          <w:rFonts w:ascii="Times New Roman" w:hAnsi="Times New Roman"/>
          <w:sz w:val="24"/>
          <w:szCs w:val="24"/>
        </w:rPr>
        <w:t xml:space="preserve">. 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директора Школы</w:t>
      </w:r>
      <w:r w:rsidRPr="00542941">
        <w:rPr>
          <w:rFonts w:ascii="Times New Roman" w:hAnsi="Times New Roman"/>
          <w:sz w:val="24"/>
          <w:szCs w:val="24"/>
        </w:rPr>
        <w:t xml:space="preserve"> об отчислении обучающегося. Права и обязанности обучающегося, предусмотренные законодательством об образовании и локальными нормативными актами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Школы,</w:t>
      </w:r>
      <w:r w:rsidRPr="00542941">
        <w:rPr>
          <w:rFonts w:ascii="Times New Roman" w:hAnsi="Times New Roman"/>
          <w:sz w:val="24"/>
          <w:szCs w:val="24"/>
        </w:rPr>
        <w:t xml:space="preserve"> прекращаются с даты его отчисления из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Школы</w:t>
      </w:r>
      <w:r w:rsidRPr="00542941">
        <w:rPr>
          <w:rFonts w:ascii="Times New Roman" w:hAnsi="Times New Roman"/>
          <w:sz w:val="24"/>
          <w:szCs w:val="24"/>
        </w:rPr>
        <w:t>.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542941">
        <w:rPr>
          <w:rFonts w:ascii="Times New Roman" w:hAnsi="Times New Roman"/>
          <w:sz w:val="24"/>
          <w:szCs w:val="24"/>
        </w:rPr>
        <w:t xml:space="preserve">4.12. При досрочном прекращении образовательных отношений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Школа </w:t>
      </w:r>
      <w:r w:rsidRPr="00542941">
        <w:rPr>
          <w:rFonts w:ascii="Times New Roman" w:hAnsi="Times New Roman"/>
          <w:sz w:val="24"/>
          <w:szCs w:val="24"/>
        </w:rPr>
        <w:t xml:space="preserve">в трехдневный срок после издания приказа об отчислении обучающегося выдает лицу, отчисленному из </w:t>
      </w:r>
      <w:bookmarkStart w:id="37" w:name="OLE_LINK74"/>
      <w:bookmarkStart w:id="38" w:name="OLE_LINK75"/>
      <w:bookmarkStart w:id="39" w:name="OLE_LINK76"/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Школы,</w:t>
      </w:r>
      <w:r w:rsidRPr="00542941">
        <w:rPr>
          <w:rFonts w:ascii="Times New Roman" w:hAnsi="Times New Roman"/>
          <w:sz w:val="24"/>
          <w:szCs w:val="24"/>
        </w:rPr>
        <w:t xml:space="preserve"> </w:t>
      </w:r>
      <w:bookmarkEnd w:id="37"/>
      <w:bookmarkEnd w:id="38"/>
      <w:bookmarkEnd w:id="39"/>
      <w:r w:rsidRPr="00542941">
        <w:rPr>
          <w:rFonts w:ascii="Times New Roman" w:hAnsi="Times New Roman"/>
          <w:sz w:val="24"/>
          <w:szCs w:val="24"/>
        </w:rPr>
        <w:t xml:space="preserve">справку об обучении по образцу, установленному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школой. 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4.13. При отчислении обучающегося Школа</w:t>
      </w:r>
      <w:r w:rsidRPr="00542941">
        <w:rPr>
          <w:rFonts w:ascii="Times New Roman" w:hAnsi="Times New Roman"/>
          <w:sz w:val="24"/>
          <w:szCs w:val="24"/>
        </w:rPr>
        <w:t xml:space="preserve">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выдает его родителям </w:t>
      </w:r>
      <w:bookmarkStart w:id="40" w:name="OLE_LINK82"/>
      <w:bookmarkStart w:id="41" w:name="OLE_LINK83"/>
      <w:bookmarkStart w:id="42" w:name="OLE_LINK84"/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(законным представителям)</w:t>
      </w:r>
      <w:bookmarkEnd w:id="40"/>
      <w:bookmarkEnd w:id="41"/>
      <w:bookmarkEnd w:id="42"/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следующие документы:</w:t>
      </w:r>
    </w:p>
    <w:p w:rsidR="009976DC" w:rsidRPr="00542941" w:rsidRDefault="009976DC" w:rsidP="00B377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714" w:hanging="357"/>
        <w:jc w:val="both"/>
        <w:rPr>
          <w:bdr w:val="none" w:sz="0" w:space="0" w:color="auto" w:frame="1"/>
        </w:rPr>
      </w:pPr>
      <w:r w:rsidRPr="00542941">
        <w:rPr>
          <w:bdr w:val="none" w:sz="0" w:space="0" w:color="auto" w:frame="1"/>
        </w:rPr>
        <w:t>личное дело обучающегося;</w:t>
      </w:r>
    </w:p>
    <w:p w:rsidR="009976DC" w:rsidRPr="00542941" w:rsidRDefault="009976DC" w:rsidP="00B377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714" w:hanging="357"/>
        <w:jc w:val="both"/>
        <w:rPr>
          <w:bdr w:val="none" w:sz="0" w:space="0" w:color="auto" w:frame="1"/>
        </w:rPr>
      </w:pPr>
      <w:r w:rsidRPr="00542941">
        <w:rPr>
          <w:bdr w:val="none" w:sz="0" w:space="0" w:color="auto" w:frame="1"/>
        </w:rPr>
        <w:t>ведомость текущих оценок, которая подписывается руководителем ОО и заверяется печатью Школы;</w:t>
      </w:r>
    </w:p>
    <w:p w:rsidR="009976DC" w:rsidRPr="00542941" w:rsidRDefault="009976DC" w:rsidP="00B3774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/>
        <w:ind w:left="714" w:hanging="357"/>
        <w:jc w:val="both"/>
        <w:rPr>
          <w:bdr w:val="none" w:sz="0" w:space="0" w:color="auto" w:frame="1"/>
        </w:rPr>
      </w:pPr>
      <w:r w:rsidRPr="00542941">
        <w:rPr>
          <w:bdr w:val="none" w:sz="0" w:space="0" w:color="auto" w:frame="1"/>
        </w:rPr>
        <w:t>документ об уровне образования (</w:t>
      </w:r>
      <w:r w:rsidRPr="00542941">
        <w:rPr>
          <w:i/>
          <w:bdr w:val="none" w:sz="0" w:space="0" w:color="auto" w:frame="1"/>
        </w:rPr>
        <w:t>при наличии</w:t>
      </w:r>
      <w:r w:rsidRPr="00542941">
        <w:rPr>
          <w:bdr w:val="none" w:sz="0" w:space="0" w:color="auto" w:frame="1"/>
        </w:rPr>
        <w:t>).</w:t>
      </w:r>
    </w:p>
    <w:p w:rsidR="009976DC" w:rsidRPr="00542941" w:rsidRDefault="009976DC" w:rsidP="00B377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542941">
        <w:rPr>
          <w:rFonts w:ascii="Times New Roman" w:hAnsi="Times New Roman"/>
          <w:sz w:val="24"/>
          <w:szCs w:val="24"/>
        </w:rPr>
        <w:t xml:space="preserve">При переводе обучающегося из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>Школы</w:t>
      </w:r>
      <w:r w:rsidRPr="00542941">
        <w:rPr>
          <w:rFonts w:ascii="Times New Roman" w:hAnsi="Times New Roman"/>
          <w:sz w:val="24"/>
          <w:szCs w:val="24"/>
        </w:rPr>
        <w:t xml:space="preserve"> в другое образовательное учреждение документы выдаются по личному заявлению его родителей 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(законных представителей). </w:t>
      </w:r>
    </w:p>
    <w:p w:rsidR="009976DC" w:rsidRPr="00542941" w:rsidRDefault="009976DC" w:rsidP="00716D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976DC" w:rsidRPr="00542941" w:rsidRDefault="009976DC" w:rsidP="00716D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jc w:val="center"/>
        <w:outlineLvl w:val="1"/>
        <w:rPr>
          <w:b/>
        </w:rPr>
      </w:pPr>
      <w:r w:rsidRPr="00542941">
        <w:rPr>
          <w:b/>
        </w:rPr>
        <w:t>Восстановление обучающегося в Школе</w:t>
      </w:r>
    </w:p>
    <w:p w:rsidR="009976DC" w:rsidRPr="00542941" w:rsidRDefault="009976DC" w:rsidP="00716D91">
      <w:pPr>
        <w:pStyle w:val="ListParagraph"/>
        <w:autoSpaceDE w:val="0"/>
        <w:autoSpaceDN w:val="0"/>
        <w:adjustRightInd w:val="0"/>
        <w:spacing w:before="0" w:beforeAutospacing="0" w:after="0" w:afterAutospacing="0"/>
        <w:ind w:left="720"/>
        <w:outlineLvl w:val="1"/>
        <w:rPr>
          <w:b/>
          <w:bdr w:val="none" w:sz="0" w:space="0" w:color="auto" w:frame="1"/>
        </w:rPr>
      </w:pP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 xml:space="preserve">5.1. Восстановление обучающегося в Школе,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в Школу. 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>5.2. Право на восстановление в Школе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Pr="00542941">
        <w:rPr>
          <w:rFonts w:ascii="Times New Roman" w:hAnsi="Times New Roman"/>
          <w:sz w:val="24"/>
          <w:szCs w:val="24"/>
        </w:rPr>
        <w:t xml:space="preserve">имеют лица, не достигшие возраста 18 лет, а также обучающиеся по образовательным программам начального общего, основного общего и среднего общего образования в форме </w:t>
      </w:r>
      <w:r w:rsidRPr="00542941">
        <w:rPr>
          <w:rStyle w:val="docsearchterm"/>
          <w:rFonts w:ascii="Times New Roman" w:hAnsi="Times New Roman"/>
          <w:sz w:val="24"/>
          <w:szCs w:val="24"/>
        </w:rPr>
        <w:t>семейного образования</w:t>
      </w:r>
      <w:r w:rsidRPr="00542941">
        <w:rPr>
          <w:rFonts w:ascii="Times New Roman" w:hAnsi="Times New Roman"/>
          <w:sz w:val="24"/>
          <w:szCs w:val="24"/>
        </w:rPr>
        <w:t xml:space="preserve">, не ликвидировавшие в установленные сроки академической задолженности. 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>5.3. Восстановление лиц в число обучающихся Школы осуществляется только при наличии свободных мест.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 xml:space="preserve">5.4. При восстановлении обучающегося по образовательным программам начального общего, основного общего и среднего общего образования в форме </w:t>
      </w:r>
      <w:r w:rsidRPr="00542941">
        <w:rPr>
          <w:rStyle w:val="docsearchterm"/>
          <w:rFonts w:ascii="Times New Roman" w:hAnsi="Times New Roman"/>
          <w:sz w:val="24"/>
          <w:szCs w:val="24"/>
        </w:rPr>
        <w:t>семейного образования</w:t>
      </w:r>
      <w:r w:rsidRPr="00542941">
        <w:rPr>
          <w:rFonts w:ascii="Times New Roman" w:hAnsi="Times New Roman"/>
          <w:sz w:val="24"/>
          <w:szCs w:val="24"/>
        </w:rPr>
        <w:t xml:space="preserve">, не ликвидировавшего в установленные сроки академической задолженности, Школа проводит определение уровня образования обучающегося для зачисления в конкретный класс. 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>5.5. Восстановление обучающегося производится на основании личного заявления обучающего и (или) родителей (законных представителей) несовершеннолетнего обучающегося.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 xml:space="preserve">5.6. Решение о восстановлении обучающегося утверждается приказом директора Школы. 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941">
        <w:rPr>
          <w:rFonts w:ascii="Times New Roman" w:hAnsi="Times New Roman"/>
          <w:sz w:val="24"/>
          <w:szCs w:val="24"/>
        </w:rPr>
        <w:t>5.7. При восстановлении в Школе</w:t>
      </w:r>
      <w:r w:rsidRPr="0054294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обучающемуся</w:t>
      </w:r>
      <w:r w:rsidRPr="00542941">
        <w:rPr>
          <w:rFonts w:ascii="Times New Roman" w:hAnsi="Times New Roman"/>
          <w:sz w:val="24"/>
          <w:szCs w:val="24"/>
        </w:rPr>
        <w:t xml:space="preserve"> устанавливается порядок и сроки ликвидации академической задолженности (</w:t>
      </w:r>
      <w:r w:rsidRPr="00542941">
        <w:rPr>
          <w:rFonts w:ascii="Times New Roman" w:hAnsi="Times New Roman"/>
          <w:i/>
          <w:sz w:val="24"/>
          <w:szCs w:val="24"/>
        </w:rPr>
        <w:t>при ее наличии</w:t>
      </w:r>
      <w:r w:rsidRPr="00542941">
        <w:rPr>
          <w:rFonts w:ascii="Times New Roman" w:hAnsi="Times New Roman"/>
          <w:sz w:val="24"/>
          <w:szCs w:val="24"/>
        </w:rPr>
        <w:t xml:space="preserve">). </w:t>
      </w:r>
    </w:p>
    <w:p w:rsidR="009976DC" w:rsidRPr="00542941" w:rsidRDefault="009976DC" w:rsidP="00082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9976DC" w:rsidRPr="00542941" w:rsidSect="00396A1E">
      <w:footerReference w:type="default" r:id="rId11"/>
      <w:footerReference w:type="first" r:id="rId12"/>
      <w:pgSz w:w="11906" w:h="16838"/>
      <w:pgMar w:top="851" w:right="850" w:bottom="1134" w:left="121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6DC" w:rsidRDefault="009976DC" w:rsidP="00D26F0B">
      <w:pPr>
        <w:spacing w:after="0" w:line="240" w:lineRule="auto"/>
      </w:pPr>
      <w:r>
        <w:separator/>
      </w:r>
    </w:p>
  </w:endnote>
  <w:endnote w:type="continuationSeparator" w:id="1">
    <w:p w:rsidR="009976DC" w:rsidRDefault="009976DC" w:rsidP="00D2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6DC" w:rsidRDefault="009976DC">
    <w:pPr>
      <w:pStyle w:val="Footer"/>
    </w:pPr>
    <w:r>
      <w:rPr>
        <w:noProof/>
      </w:rPr>
      <w:pict>
        <v:group id="_x0000_s2049" style="position:absolute;margin-left:0;margin-top:806.8pt;width:593.7pt;height:15pt;z-index:251658240;mso-position-horizontal:center;mso-position-horizontal-relative:page;mso-position-vertical-relative:page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10803;top:14982;width:659;height:288" filled="f" stroked="f">
            <v:textbox style="mso-next-textbox:#_x0000_s2050" inset="0,0,0,0">
              <w:txbxContent>
                <w:p w:rsidR="009976DC" w:rsidRDefault="009976DC">
                  <w:pPr>
                    <w:jc w:val="center"/>
                  </w:pPr>
                  <w:fldSimple w:instr=" PAGE    \* MERGEFORMAT ">
                    <w:r w:rsidRPr="00396A1E">
                      <w:rPr>
                        <w:noProof/>
                        <w:color w:val="8C8C8C"/>
                      </w:rPr>
                      <w:t>5</w:t>
                    </w:r>
                  </w:fldSimple>
                </w:p>
              </w:txbxContent>
            </v:textbox>
          </v:shape>
          <v:group id="_x0000_s2051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52" type="#_x0000_t34" style="position:absolute;left:-8;top:14978;width:1260;height:230;flip:y" o:connectortype="elbow" adj=",1024457,257" strokecolor="#a5a5a5"/>
            <v:shape id="_x0000_s2053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6DC" w:rsidRDefault="009976DC">
    <w:pPr>
      <w:pStyle w:val="Footer"/>
    </w:pPr>
    <w:r>
      <w:rPr>
        <w:noProof/>
      </w:rPr>
      <w:pict>
        <v:group id="_x0000_s2054" style="position:absolute;margin-left:0;margin-top:806.8pt;width:593.7pt;height:15pt;z-index:251657216;mso-position-horizontal:center;mso-position-horizontal-relative:page;mso-position-vertical-relative:page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10803;top:14982;width:659;height:288" filled="f" stroked="f">
            <v:textbox style="mso-next-textbox:#_x0000_s2055" inset="0,0,0,0">
              <w:txbxContent>
                <w:p w:rsidR="009976DC" w:rsidRDefault="009976DC">
                  <w:pPr>
                    <w:jc w:val="center"/>
                  </w:pPr>
                  <w:fldSimple w:instr=" PAGE    \* MERGEFORMAT ">
                    <w:r w:rsidRPr="00396A1E">
                      <w:rPr>
                        <w:noProof/>
                        <w:color w:val="8C8C8C"/>
                      </w:rPr>
                      <w:t>1</w:t>
                    </w:r>
                  </w:fldSimple>
                </w:p>
              </w:txbxContent>
            </v:textbox>
          </v:shape>
          <v:group id="_x0000_s2056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57" type="#_x0000_t34" style="position:absolute;left:-8;top:14978;width:1260;height:230;flip:y" o:connectortype="elbow" adj=",1024457,257" strokecolor="#a5a5a5"/>
            <v:shape id="_x0000_s2058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6DC" w:rsidRDefault="009976DC" w:rsidP="00D26F0B">
      <w:pPr>
        <w:spacing w:after="0" w:line="240" w:lineRule="auto"/>
      </w:pPr>
      <w:r>
        <w:separator/>
      </w:r>
    </w:p>
  </w:footnote>
  <w:footnote w:type="continuationSeparator" w:id="1">
    <w:p w:rsidR="009976DC" w:rsidRDefault="009976DC" w:rsidP="00D26F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4348C"/>
    <w:multiLevelType w:val="hybridMultilevel"/>
    <w:tmpl w:val="1DFE1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A4C3217"/>
    <w:multiLevelType w:val="hybridMultilevel"/>
    <w:tmpl w:val="BC5001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22B2AF2"/>
    <w:multiLevelType w:val="hybridMultilevel"/>
    <w:tmpl w:val="70B8B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1069"/>
    <w:rsid w:val="0000098F"/>
    <w:rsid w:val="00001425"/>
    <w:rsid w:val="00023BCF"/>
    <w:rsid w:val="00024A2E"/>
    <w:rsid w:val="00057398"/>
    <w:rsid w:val="00081163"/>
    <w:rsid w:val="000822E0"/>
    <w:rsid w:val="000A4C5F"/>
    <w:rsid w:val="000B7C20"/>
    <w:rsid w:val="000C0C78"/>
    <w:rsid w:val="000E23B9"/>
    <w:rsid w:val="000E3E38"/>
    <w:rsid w:val="000F36F8"/>
    <w:rsid w:val="000F3D78"/>
    <w:rsid w:val="00101511"/>
    <w:rsid w:val="00104A3A"/>
    <w:rsid w:val="00106ACD"/>
    <w:rsid w:val="001103E9"/>
    <w:rsid w:val="00123A8D"/>
    <w:rsid w:val="001253A1"/>
    <w:rsid w:val="0013215A"/>
    <w:rsid w:val="0013326A"/>
    <w:rsid w:val="00134934"/>
    <w:rsid w:val="0014520E"/>
    <w:rsid w:val="00153979"/>
    <w:rsid w:val="00163B31"/>
    <w:rsid w:val="00180FE7"/>
    <w:rsid w:val="001864C8"/>
    <w:rsid w:val="0019084F"/>
    <w:rsid w:val="001A2BE6"/>
    <w:rsid w:val="001B5F2B"/>
    <w:rsid w:val="001E0E8A"/>
    <w:rsid w:val="00202E65"/>
    <w:rsid w:val="00204DAC"/>
    <w:rsid w:val="0021690C"/>
    <w:rsid w:val="00222F4A"/>
    <w:rsid w:val="00235796"/>
    <w:rsid w:val="00256A20"/>
    <w:rsid w:val="00284428"/>
    <w:rsid w:val="0028641E"/>
    <w:rsid w:val="00287623"/>
    <w:rsid w:val="00287B18"/>
    <w:rsid w:val="002A18C8"/>
    <w:rsid w:val="002A7A36"/>
    <w:rsid w:val="002B104E"/>
    <w:rsid w:val="002B2695"/>
    <w:rsid w:val="002C0D55"/>
    <w:rsid w:val="002D572B"/>
    <w:rsid w:val="002E469D"/>
    <w:rsid w:val="002F0DD9"/>
    <w:rsid w:val="002F438F"/>
    <w:rsid w:val="00307D74"/>
    <w:rsid w:val="00311611"/>
    <w:rsid w:val="00312F3D"/>
    <w:rsid w:val="00315617"/>
    <w:rsid w:val="00325C2F"/>
    <w:rsid w:val="00331CEC"/>
    <w:rsid w:val="0035318F"/>
    <w:rsid w:val="00355622"/>
    <w:rsid w:val="00370A0B"/>
    <w:rsid w:val="00374223"/>
    <w:rsid w:val="003846EB"/>
    <w:rsid w:val="0038578D"/>
    <w:rsid w:val="00395B65"/>
    <w:rsid w:val="00396A1E"/>
    <w:rsid w:val="00397868"/>
    <w:rsid w:val="003A6FD6"/>
    <w:rsid w:val="003B55EA"/>
    <w:rsid w:val="003C2DD6"/>
    <w:rsid w:val="003C364E"/>
    <w:rsid w:val="003C5514"/>
    <w:rsid w:val="003C6119"/>
    <w:rsid w:val="003D65AE"/>
    <w:rsid w:val="003E434F"/>
    <w:rsid w:val="003F3168"/>
    <w:rsid w:val="003F4462"/>
    <w:rsid w:val="004041DA"/>
    <w:rsid w:val="00404442"/>
    <w:rsid w:val="004045D2"/>
    <w:rsid w:val="00406904"/>
    <w:rsid w:val="0044754E"/>
    <w:rsid w:val="00455131"/>
    <w:rsid w:val="00457E0A"/>
    <w:rsid w:val="00462585"/>
    <w:rsid w:val="004661FF"/>
    <w:rsid w:val="0046729C"/>
    <w:rsid w:val="004673F3"/>
    <w:rsid w:val="004743DD"/>
    <w:rsid w:val="0048285D"/>
    <w:rsid w:val="00484530"/>
    <w:rsid w:val="00486493"/>
    <w:rsid w:val="00492976"/>
    <w:rsid w:val="00497478"/>
    <w:rsid w:val="004A3378"/>
    <w:rsid w:val="004A72CC"/>
    <w:rsid w:val="004B261F"/>
    <w:rsid w:val="004C1E42"/>
    <w:rsid w:val="004C51D0"/>
    <w:rsid w:val="004C6C52"/>
    <w:rsid w:val="004C6F4D"/>
    <w:rsid w:val="004D45DB"/>
    <w:rsid w:val="004D601B"/>
    <w:rsid w:val="004D72B8"/>
    <w:rsid w:val="004D7751"/>
    <w:rsid w:val="004E0D22"/>
    <w:rsid w:val="004E2ABC"/>
    <w:rsid w:val="004E4325"/>
    <w:rsid w:val="004E4516"/>
    <w:rsid w:val="004E7787"/>
    <w:rsid w:val="004F7B24"/>
    <w:rsid w:val="005008EB"/>
    <w:rsid w:val="00503872"/>
    <w:rsid w:val="00506582"/>
    <w:rsid w:val="00506AD4"/>
    <w:rsid w:val="00507CAD"/>
    <w:rsid w:val="0052653E"/>
    <w:rsid w:val="0052669A"/>
    <w:rsid w:val="00542941"/>
    <w:rsid w:val="00550B39"/>
    <w:rsid w:val="00554529"/>
    <w:rsid w:val="0056017C"/>
    <w:rsid w:val="005608D3"/>
    <w:rsid w:val="00567BA0"/>
    <w:rsid w:val="00576074"/>
    <w:rsid w:val="00580391"/>
    <w:rsid w:val="00580DFB"/>
    <w:rsid w:val="00582684"/>
    <w:rsid w:val="00590415"/>
    <w:rsid w:val="005A544D"/>
    <w:rsid w:val="005B291E"/>
    <w:rsid w:val="005B3102"/>
    <w:rsid w:val="005B3293"/>
    <w:rsid w:val="005B6792"/>
    <w:rsid w:val="005D5307"/>
    <w:rsid w:val="005E002F"/>
    <w:rsid w:val="005F5A34"/>
    <w:rsid w:val="00601949"/>
    <w:rsid w:val="0061484B"/>
    <w:rsid w:val="00622BED"/>
    <w:rsid w:val="00625B1F"/>
    <w:rsid w:val="0063573B"/>
    <w:rsid w:val="006426F4"/>
    <w:rsid w:val="006464C4"/>
    <w:rsid w:val="00651B03"/>
    <w:rsid w:val="006543CD"/>
    <w:rsid w:val="006557C0"/>
    <w:rsid w:val="00685468"/>
    <w:rsid w:val="00691F93"/>
    <w:rsid w:val="006A36D4"/>
    <w:rsid w:val="006B3CB3"/>
    <w:rsid w:val="006B7318"/>
    <w:rsid w:val="006C20CC"/>
    <w:rsid w:val="006C671C"/>
    <w:rsid w:val="006D04E6"/>
    <w:rsid w:val="006D7B67"/>
    <w:rsid w:val="006E7EE5"/>
    <w:rsid w:val="006F2001"/>
    <w:rsid w:val="00715746"/>
    <w:rsid w:val="00716D91"/>
    <w:rsid w:val="0072137E"/>
    <w:rsid w:val="00721883"/>
    <w:rsid w:val="00721A00"/>
    <w:rsid w:val="0073287E"/>
    <w:rsid w:val="007369BB"/>
    <w:rsid w:val="00740768"/>
    <w:rsid w:val="007574C2"/>
    <w:rsid w:val="00763922"/>
    <w:rsid w:val="007919E3"/>
    <w:rsid w:val="007977B0"/>
    <w:rsid w:val="007A466A"/>
    <w:rsid w:val="007C00B7"/>
    <w:rsid w:val="007C7C5A"/>
    <w:rsid w:val="007D4024"/>
    <w:rsid w:val="007E194C"/>
    <w:rsid w:val="00811186"/>
    <w:rsid w:val="00816379"/>
    <w:rsid w:val="00852373"/>
    <w:rsid w:val="0085395D"/>
    <w:rsid w:val="00853A0D"/>
    <w:rsid w:val="00861BE2"/>
    <w:rsid w:val="00875905"/>
    <w:rsid w:val="0088335B"/>
    <w:rsid w:val="00890B76"/>
    <w:rsid w:val="0089422F"/>
    <w:rsid w:val="00897B58"/>
    <w:rsid w:val="008A0A0E"/>
    <w:rsid w:val="008A228B"/>
    <w:rsid w:val="008A75FF"/>
    <w:rsid w:val="008A77BF"/>
    <w:rsid w:val="008C1DF3"/>
    <w:rsid w:val="008D0333"/>
    <w:rsid w:val="008E1757"/>
    <w:rsid w:val="008E3ED8"/>
    <w:rsid w:val="008E7037"/>
    <w:rsid w:val="008F6304"/>
    <w:rsid w:val="00910DA8"/>
    <w:rsid w:val="00917A60"/>
    <w:rsid w:val="00933911"/>
    <w:rsid w:val="00934198"/>
    <w:rsid w:val="0093594A"/>
    <w:rsid w:val="0093735F"/>
    <w:rsid w:val="00946960"/>
    <w:rsid w:val="00952164"/>
    <w:rsid w:val="0095746E"/>
    <w:rsid w:val="00994678"/>
    <w:rsid w:val="009958B0"/>
    <w:rsid w:val="00995A8B"/>
    <w:rsid w:val="009976DC"/>
    <w:rsid w:val="009A3854"/>
    <w:rsid w:val="009A6665"/>
    <w:rsid w:val="009C24A0"/>
    <w:rsid w:val="009C71ED"/>
    <w:rsid w:val="009E5CA9"/>
    <w:rsid w:val="00A065DE"/>
    <w:rsid w:val="00A11DD2"/>
    <w:rsid w:val="00A11E59"/>
    <w:rsid w:val="00A17D4C"/>
    <w:rsid w:val="00A24AC8"/>
    <w:rsid w:val="00A3575B"/>
    <w:rsid w:val="00A35D25"/>
    <w:rsid w:val="00A4273B"/>
    <w:rsid w:val="00A52D4B"/>
    <w:rsid w:val="00A53718"/>
    <w:rsid w:val="00A54A9A"/>
    <w:rsid w:val="00A63788"/>
    <w:rsid w:val="00A66896"/>
    <w:rsid w:val="00A66D5E"/>
    <w:rsid w:val="00A70DE3"/>
    <w:rsid w:val="00A723D7"/>
    <w:rsid w:val="00A8068D"/>
    <w:rsid w:val="00A83742"/>
    <w:rsid w:val="00A96C42"/>
    <w:rsid w:val="00AB0E11"/>
    <w:rsid w:val="00AB4197"/>
    <w:rsid w:val="00AC0C5D"/>
    <w:rsid w:val="00AC578A"/>
    <w:rsid w:val="00AD110E"/>
    <w:rsid w:val="00AD1157"/>
    <w:rsid w:val="00AD5752"/>
    <w:rsid w:val="00AF1E15"/>
    <w:rsid w:val="00B101A1"/>
    <w:rsid w:val="00B10F3F"/>
    <w:rsid w:val="00B1219C"/>
    <w:rsid w:val="00B13CFE"/>
    <w:rsid w:val="00B37742"/>
    <w:rsid w:val="00B41069"/>
    <w:rsid w:val="00B45AFD"/>
    <w:rsid w:val="00B8047A"/>
    <w:rsid w:val="00B861C7"/>
    <w:rsid w:val="00BA2B1D"/>
    <w:rsid w:val="00BB0A76"/>
    <w:rsid w:val="00BB0ABA"/>
    <w:rsid w:val="00BB4852"/>
    <w:rsid w:val="00BD22DE"/>
    <w:rsid w:val="00C05CFB"/>
    <w:rsid w:val="00C109BC"/>
    <w:rsid w:val="00C121E8"/>
    <w:rsid w:val="00C13991"/>
    <w:rsid w:val="00C22C48"/>
    <w:rsid w:val="00C260F0"/>
    <w:rsid w:val="00C44803"/>
    <w:rsid w:val="00C515C9"/>
    <w:rsid w:val="00C53E48"/>
    <w:rsid w:val="00C5605A"/>
    <w:rsid w:val="00C57DD9"/>
    <w:rsid w:val="00C61F0C"/>
    <w:rsid w:val="00C6698F"/>
    <w:rsid w:val="00C824CF"/>
    <w:rsid w:val="00C82AB3"/>
    <w:rsid w:val="00C87739"/>
    <w:rsid w:val="00CA738E"/>
    <w:rsid w:val="00CC23D1"/>
    <w:rsid w:val="00CC2FAC"/>
    <w:rsid w:val="00CD6EC8"/>
    <w:rsid w:val="00CD7FB4"/>
    <w:rsid w:val="00CE06BF"/>
    <w:rsid w:val="00CE6F8C"/>
    <w:rsid w:val="00D118C0"/>
    <w:rsid w:val="00D26F0B"/>
    <w:rsid w:val="00D36CED"/>
    <w:rsid w:val="00D4090E"/>
    <w:rsid w:val="00D4159B"/>
    <w:rsid w:val="00D5769A"/>
    <w:rsid w:val="00D70787"/>
    <w:rsid w:val="00D73F28"/>
    <w:rsid w:val="00D743B3"/>
    <w:rsid w:val="00D77952"/>
    <w:rsid w:val="00D83FD0"/>
    <w:rsid w:val="00D900BA"/>
    <w:rsid w:val="00D96D17"/>
    <w:rsid w:val="00DB0695"/>
    <w:rsid w:val="00DB4979"/>
    <w:rsid w:val="00DC2519"/>
    <w:rsid w:val="00DC59BE"/>
    <w:rsid w:val="00DD42EE"/>
    <w:rsid w:val="00DD5869"/>
    <w:rsid w:val="00DD62A0"/>
    <w:rsid w:val="00DD7551"/>
    <w:rsid w:val="00DD7979"/>
    <w:rsid w:val="00DF281A"/>
    <w:rsid w:val="00DF3AAA"/>
    <w:rsid w:val="00E0100E"/>
    <w:rsid w:val="00E052D3"/>
    <w:rsid w:val="00E1346E"/>
    <w:rsid w:val="00E1443D"/>
    <w:rsid w:val="00E17C79"/>
    <w:rsid w:val="00E20B29"/>
    <w:rsid w:val="00E26D26"/>
    <w:rsid w:val="00E276D2"/>
    <w:rsid w:val="00E326FF"/>
    <w:rsid w:val="00E411BF"/>
    <w:rsid w:val="00E455F1"/>
    <w:rsid w:val="00E509DC"/>
    <w:rsid w:val="00E60E01"/>
    <w:rsid w:val="00E71811"/>
    <w:rsid w:val="00E7455D"/>
    <w:rsid w:val="00E74A86"/>
    <w:rsid w:val="00E84E71"/>
    <w:rsid w:val="00E87545"/>
    <w:rsid w:val="00EA2D28"/>
    <w:rsid w:val="00EB0703"/>
    <w:rsid w:val="00EB7683"/>
    <w:rsid w:val="00EC77A8"/>
    <w:rsid w:val="00ED6A63"/>
    <w:rsid w:val="00ED6BA1"/>
    <w:rsid w:val="00EE13F9"/>
    <w:rsid w:val="00EF6B36"/>
    <w:rsid w:val="00EF70E5"/>
    <w:rsid w:val="00F07A01"/>
    <w:rsid w:val="00F154C8"/>
    <w:rsid w:val="00F254FE"/>
    <w:rsid w:val="00F33A63"/>
    <w:rsid w:val="00F40B09"/>
    <w:rsid w:val="00F43EBF"/>
    <w:rsid w:val="00F4728F"/>
    <w:rsid w:val="00F5192D"/>
    <w:rsid w:val="00F5258F"/>
    <w:rsid w:val="00F52998"/>
    <w:rsid w:val="00F53858"/>
    <w:rsid w:val="00F81433"/>
    <w:rsid w:val="00F81554"/>
    <w:rsid w:val="00F82B7A"/>
    <w:rsid w:val="00FA789C"/>
    <w:rsid w:val="00FB4DA4"/>
    <w:rsid w:val="00FB6194"/>
    <w:rsid w:val="00FB7DFB"/>
    <w:rsid w:val="00FC3F92"/>
    <w:rsid w:val="00FC4FCB"/>
    <w:rsid w:val="00FD007B"/>
    <w:rsid w:val="00FD1DF9"/>
    <w:rsid w:val="00FE3BF3"/>
    <w:rsid w:val="00FF3C85"/>
    <w:rsid w:val="00FF4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B2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B0695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DB0695"/>
    <w:rPr>
      <w:rFonts w:cs="Times New Roman"/>
    </w:rPr>
  </w:style>
  <w:style w:type="paragraph" w:customStyle="1" w:styleId="ConsPlusNormal">
    <w:name w:val="ConsPlusNormal"/>
    <w:uiPriority w:val="99"/>
    <w:rsid w:val="00721A0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rsid w:val="00721A00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4A3378"/>
    <w:rPr>
      <w:rFonts w:cs="Times New Roman"/>
      <w:b/>
    </w:rPr>
  </w:style>
  <w:style w:type="paragraph" w:styleId="NormalWeb">
    <w:name w:val="Normal (Web)"/>
    <w:basedOn w:val="Normal"/>
    <w:uiPriority w:val="99"/>
    <w:rsid w:val="00FD1DF9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6F0B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F0B"/>
    <w:rPr>
      <w:rFonts w:cs="Times New Roman"/>
    </w:rPr>
  </w:style>
  <w:style w:type="character" w:customStyle="1" w:styleId="blk">
    <w:name w:val="blk"/>
    <w:basedOn w:val="DefaultParagraphFont"/>
    <w:uiPriority w:val="99"/>
    <w:rsid w:val="000F36F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E5CA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5CA9"/>
    <w:rPr>
      <w:rFonts w:ascii="Tahoma" w:hAnsi="Tahoma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88335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8335B"/>
    <w:rPr>
      <w:rFonts w:cs="Times New Roman"/>
    </w:rPr>
  </w:style>
  <w:style w:type="character" w:styleId="FootnoteReference">
    <w:name w:val="footnote reference"/>
    <w:basedOn w:val="DefaultParagraphFont"/>
    <w:uiPriority w:val="99"/>
    <w:semiHidden/>
    <w:rsid w:val="0088335B"/>
    <w:rPr>
      <w:rFonts w:cs="Times New Roman"/>
      <w:vertAlign w:val="superscript"/>
    </w:rPr>
  </w:style>
  <w:style w:type="character" w:customStyle="1" w:styleId="docsearchterm">
    <w:name w:val="docsearchterm"/>
    <w:uiPriority w:val="99"/>
    <w:rsid w:val="00567BA0"/>
  </w:style>
  <w:style w:type="table" w:styleId="TableGrid">
    <w:name w:val="Table Grid"/>
    <w:basedOn w:val="TableNormal"/>
    <w:uiPriority w:val="99"/>
    <w:rsid w:val="000822E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91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3D0AD75BD2559ABE4B6FBA97E1520C07EFE9A283C2138DB0B833AC250FB0C0A84BD9F6B8BBA2cDiF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856568AB177D33AB6A459F9C64E91DFC49922895C58FBD09A743BF36D291475D99DC56BB95B24A92m970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8310B19831431A5AFEED42B237DB40414E9912DA3C08DA4E5A716070786CF0AD2074B2609F54BpDmC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</TotalTime>
  <Pages>5</Pages>
  <Words>2118</Words>
  <Characters>12079</Characters>
  <Application>Microsoft Office Outlook</Application>
  <DocSecurity>0</DocSecurity>
  <Lines>0</Lines>
  <Paragraphs>0</Paragraphs>
  <ScaleCrop>false</ScaleCrop>
  <Company>Krokoz™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Голубоглазая</dc:creator>
  <cp:keywords/>
  <dc:description/>
  <cp:lastModifiedBy>1</cp:lastModifiedBy>
  <cp:revision>9</cp:revision>
  <dcterms:created xsi:type="dcterms:W3CDTF">2014-07-14T16:23:00Z</dcterms:created>
  <dcterms:modified xsi:type="dcterms:W3CDTF">2016-02-06T23:17:00Z</dcterms:modified>
</cp:coreProperties>
</file>